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274" w:rsidRPr="00D312A7" w:rsidRDefault="00225FC0" w:rsidP="00823086">
      <w:pPr>
        <w:spacing w:after="0" w:line="240" w:lineRule="auto"/>
        <w:jc w:val="center"/>
        <w:rPr>
          <w:b/>
          <w:smallCaps/>
          <w:sz w:val="28"/>
          <w:szCs w:val="28"/>
        </w:rPr>
      </w:pPr>
      <w:r w:rsidRPr="007D02F6">
        <w:rPr>
          <w:b/>
          <w:smallCaps/>
          <w:sz w:val="28"/>
          <w:szCs w:val="28"/>
        </w:rPr>
        <w:t>Community Name</w:t>
      </w:r>
    </w:p>
    <w:p w:rsidR="00346274" w:rsidRPr="00082EC7" w:rsidRDefault="00346274" w:rsidP="00823086">
      <w:pPr>
        <w:spacing w:after="0" w:line="240" w:lineRule="auto"/>
        <w:jc w:val="center"/>
        <w:rPr>
          <w:b/>
          <w:smallCaps/>
          <w:sz w:val="28"/>
          <w:szCs w:val="28"/>
        </w:rPr>
      </w:pPr>
      <w:r w:rsidRPr="00082EC7">
        <w:rPr>
          <w:b/>
          <w:smallCaps/>
          <w:sz w:val="28"/>
          <w:szCs w:val="28"/>
        </w:rPr>
        <w:t>Small Community Emergency Response Plan</w:t>
      </w:r>
    </w:p>
    <w:p w:rsidR="00A470D3" w:rsidRPr="00F82285" w:rsidRDefault="00225FC0" w:rsidP="00823086">
      <w:pPr>
        <w:spacing w:after="0" w:line="240" w:lineRule="auto"/>
        <w:jc w:val="center"/>
        <w:rPr>
          <w:rFonts w:eastAsia="Times New Roman" w:cstheme="minorHAnsi"/>
          <w:sz w:val="28"/>
          <w:szCs w:val="28"/>
        </w:rPr>
      </w:pPr>
      <w:r w:rsidRPr="007D02F6">
        <w:rPr>
          <w:b/>
          <w:sz w:val="28"/>
          <w:szCs w:val="28"/>
        </w:rPr>
        <w:t>Date</w:t>
      </w:r>
    </w:p>
    <w:p w:rsidR="00A470D3" w:rsidRPr="00F82285" w:rsidRDefault="00F717AB" w:rsidP="00823086">
      <w:pPr>
        <w:pStyle w:val="ListParagraph"/>
        <w:numPr>
          <w:ilvl w:val="0"/>
          <w:numId w:val="11"/>
        </w:numPr>
        <w:spacing w:after="0" w:line="240" w:lineRule="auto"/>
        <w:contextualSpacing w:val="0"/>
        <w:rPr>
          <w:rFonts w:eastAsia="Times New Roman" w:cstheme="minorHAnsi"/>
          <w:sz w:val="28"/>
          <w:szCs w:val="28"/>
        </w:rPr>
      </w:pPr>
      <w:r>
        <w:rPr>
          <w:rFonts w:eastAsia="Times New Roman" w:cstheme="minorHAnsi"/>
          <w:sz w:val="28"/>
          <w:szCs w:val="28"/>
        </w:rPr>
        <w:t>Know the plan</w:t>
      </w:r>
      <w:r w:rsidR="00F82285" w:rsidRPr="00F82285">
        <w:rPr>
          <w:rFonts w:eastAsia="Times New Roman" w:cstheme="minorHAnsi"/>
          <w:sz w:val="28"/>
          <w:szCs w:val="28"/>
        </w:rPr>
        <w:t xml:space="preserve"> and </w:t>
      </w:r>
      <w:r>
        <w:rPr>
          <w:rFonts w:eastAsia="Times New Roman" w:cstheme="minorHAnsi"/>
          <w:sz w:val="28"/>
          <w:szCs w:val="28"/>
        </w:rPr>
        <w:t xml:space="preserve">know </w:t>
      </w:r>
      <w:r w:rsidR="00F82285" w:rsidRPr="00F82285">
        <w:rPr>
          <w:rFonts w:eastAsia="Times New Roman" w:cstheme="minorHAnsi"/>
          <w:sz w:val="28"/>
          <w:szCs w:val="28"/>
        </w:rPr>
        <w:t>how your community will use it</w:t>
      </w:r>
      <w:r w:rsidR="00A470D3" w:rsidRPr="00F82285">
        <w:rPr>
          <w:rFonts w:eastAsia="Times New Roman" w:cstheme="minorHAnsi"/>
          <w:sz w:val="28"/>
          <w:szCs w:val="28"/>
        </w:rPr>
        <w:t xml:space="preserve"> </w:t>
      </w:r>
      <w:r w:rsidR="00725D4E">
        <w:rPr>
          <w:rFonts w:eastAsia="Times New Roman" w:cstheme="minorHAnsi"/>
          <w:sz w:val="28"/>
          <w:szCs w:val="28"/>
        </w:rPr>
        <w:t>during an event</w:t>
      </w:r>
      <w:r w:rsidR="00A470D3" w:rsidRPr="00F82285">
        <w:rPr>
          <w:rFonts w:eastAsia="Times New Roman" w:cstheme="minorHAnsi"/>
          <w:sz w:val="28"/>
          <w:szCs w:val="28"/>
        </w:rPr>
        <w:t xml:space="preserve">. </w:t>
      </w:r>
    </w:p>
    <w:p w:rsidR="00A470D3" w:rsidRPr="00F82285" w:rsidRDefault="00A470D3" w:rsidP="00823086">
      <w:pPr>
        <w:pStyle w:val="ListParagraph"/>
        <w:numPr>
          <w:ilvl w:val="0"/>
          <w:numId w:val="11"/>
        </w:numPr>
        <w:spacing w:after="0" w:line="240" w:lineRule="auto"/>
        <w:contextualSpacing w:val="0"/>
        <w:rPr>
          <w:rFonts w:eastAsia="Times New Roman" w:cstheme="minorHAnsi"/>
          <w:sz w:val="28"/>
          <w:szCs w:val="28"/>
        </w:rPr>
      </w:pPr>
      <w:r w:rsidRPr="00F82285">
        <w:rPr>
          <w:rFonts w:eastAsia="Times New Roman" w:cstheme="minorHAnsi"/>
          <w:sz w:val="28"/>
          <w:szCs w:val="28"/>
        </w:rPr>
        <w:t xml:space="preserve">Practice </w:t>
      </w:r>
      <w:r w:rsidR="00C61E8D" w:rsidRPr="00F82285">
        <w:rPr>
          <w:rFonts w:eastAsia="Times New Roman" w:cstheme="minorHAnsi"/>
          <w:sz w:val="28"/>
          <w:szCs w:val="28"/>
        </w:rPr>
        <w:t>this plan</w:t>
      </w:r>
      <w:r w:rsidR="00F82285" w:rsidRPr="00F82285">
        <w:rPr>
          <w:rFonts w:eastAsia="Times New Roman" w:cstheme="minorHAnsi"/>
          <w:sz w:val="28"/>
          <w:szCs w:val="28"/>
        </w:rPr>
        <w:t>. For more information</w:t>
      </w:r>
      <w:r w:rsidRPr="00F82285">
        <w:rPr>
          <w:rFonts w:eastAsia="Times New Roman" w:cstheme="minorHAnsi"/>
          <w:sz w:val="28"/>
          <w:szCs w:val="28"/>
        </w:rPr>
        <w:t>, contact</w:t>
      </w:r>
      <w:r w:rsidR="00875460">
        <w:rPr>
          <w:rFonts w:eastAsia="Times New Roman" w:cstheme="minorHAnsi"/>
          <w:sz w:val="28"/>
          <w:szCs w:val="28"/>
        </w:rPr>
        <w:t xml:space="preserve"> DHS&amp;EM Exercise Team at 907-428</w:t>
      </w:r>
      <w:r w:rsidR="00F82285" w:rsidRPr="00F82285">
        <w:rPr>
          <w:rFonts w:eastAsia="Times New Roman" w:cstheme="minorHAnsi"/>
          <w:sz w:val="28"/>
          <w:szCs w:val="28"/>
        </w:rPr>
        <w:t>-7000</w:t>
      </w:r>
      <w:r w:rsidR="00104C2D" w:rsidRPr="00F82285">
        <w:rPr>
          <w:rFonts w:eastAsia="Times New Roman" w:cstheme="minorHAnsi"/>
          <w:sz w:val="28"/>
          <w:szCs w:val="28"/>
        </w:rPr>
        <w:t>.</w:t>
      </w:r>
    </w:p>
    <w:p w:rsidR="00E36140" w:rsidRDefault="007E0CDA" w:rsidP="00823086">
      <w:pPr>
        <w:pStyle w:val="ListParagraph"/>
        <w:numPr>
          <w:ilvl w:val="0"/>
          <w:numId w:val="11"/>
        </w:numPr>
        <w:spacing w:after="0" w:line="240" w:lineRule="auto"/>
        <w:contextualSpacing w:val="0"/>
        <w:rPr>
          <w:rFonts w:eastAsia="Times New Roman" w:cstheme="minorHAnsi"/>
          <w:sz w:val="28"/>
          <w:szCs w:val="28"/>
        </w:rPr>
      </w:pPr>
      <w:r>
        <w:rPr>
          <w:rFonts w:eastAsia="Times New Roman" w:cstheme="minorHAnsi"/>
          <w:sz w:val="28"/>
          <w:szCs w:val="28"/>
        </w:rPr>
        <w:t xml:space="preserve">Hang this flipchart </w:t>
      </w:r>
      <w:r w:rsidR="005C478A">
        <w:rPr>
          <w:rFonts w:eastAsia="Times New Roman" w:cstheme="minorHAnsi"/>
          <w:sz w:val="28"/>
          <w:szCs w:val="28"/>
        </w:rPr>
        <w:t>on the wall for easy access</w:t>
      </w:r>
      <w:r w:rsidR="00E36140" w:rsidRPr="00F82285">
        <w:rPr>
          <w:rFonts w:eastAsia="Times New Roman" w:cstheme="minorHAnsi"/>
          <w:sz w:val="28"/>
          <w:szCs w:val="28"/>
        </w:rPr>
        <w:t>.</w:t>
      </w:r>
      <w:r w:rsidR="00F82285" w:rsidRPr="00F82285">
        <w:rPr>
          <w:rFonts w:eastAsia="Times New Roman" w:cstheme="minorHAnsi"/>
          <w:sz w:val="28"/>
          <w:szCs w:val="28"/>
        </w:rPr>
        <w:t xml:space="preserve">  Choose several different</w:t>
      </w:r>
      <w:r w:rsidR="005C478A">
        <w:rPr>
          <w:rFonts w:eastAsia="Times New Roman" w:cstheme="minorHAnsi"/>
          <w:sz w:val="28"/>
          <w:szCs w:val="28"/>
        </w:rPr>
        <w:t xml:space="preserve"> </w:t>
      </w:r>
      <w:r w:rsidR="00F82285" w:rsidRPr="00F82285">
        <w:rPr>
          <w:rFonts w:eastAsia="Times New Roman" w:cstheme="minorHAnsi"/>
          <w:sz w:val="28"/>
          <w:szCs w:val="28"/>
        </w:rPr>
        <w:t xml:space="preserve">locations where </w:t>
      </w:r>
      <w:r w:rsidR="005C478A">
        <w:rPr>
          <w:rFonts w:eastAsia="Times New Roman" w:cstheme="minorHAnsi"/>
          <w:sz w:val="28"/>
          <w:szCs w:val="28"/>
        </w:rPr>
        <w:t>your team can find it</w:t>
      </w:r>
      <w:r w:rsidR="00F82285" w:rsidRPr="00F82285">
        <w:rPr>
          <w:rFonts w:eastAsia="Times New Roman" w:cstheme="minorHAnsi"/>
          <w:sz w:val="28"/>
          <w:szCs w:val="28"/>
        </w:rPr>
        <w:t xml:space="preserve"> quickly when needed</w:t>
      </w:r>
      <w:r w:rsidR="005C478A">
        <w:rPr>
          <w:rFonts w:eastAsia="Times New Roman" w:cstheme="minorHAnsi"/>
          <w:sz w:val="28"/>
          <w:szCs w:val="28"/>
        </w:rPr>
        <w:t>, such as next to fire alarms.</w:t>
      </w:r>
    </w:p>
    <w:p w:rsidR="00BF0975" w:rsidRPr="00F82285" w:rsidRDefault="00BF0975" w:rsidP="00823086">
      <w:pPr>
        <w:pStyle w:val="ListParagraph"/>
        <w:numPr>
          <w:ilvl w:val="0"/>
          <w:numId w:val="11"/>
        </w:numPr>
        <w:spacing w:after="0" w:line="240" w:lineRule="auto"/>
        <w:contextualSpacing w:val="0"/>
        <w:rPr>
          <w:rFonts w:eastAsia="Times New Roman" w:cstheme="minorHAnsi"/>
          <w:sz w:val="28"/>
          <w:szCs w:val="28"/>
        </w:rPr>
      </w:pPr>
      <w:r>
        <w:rPr>
          <w:rFonts w:eastAsia="Times New Roman" w:cstheme="minorHAnsi"/>
          <w:sz w:val="28"/>
          <w:szCs w:val="28"/>
        </w:rPr>
        <w:t>Update contact information annually, or more often.  Provide updates to the SEOC.</w:t>
      </w:r>
    </w:p>
    <w:p w:rsidR="00A4083B" w:rsidRPr="00725D4E" w:rsidRDefault="00A4083B" w:rsidP="00823086">
      <w:pPr>
        <w:spacing w:after="0" w:line="240" w:lineRule="auto"/>
        <w:jc w:val="center"/>
        <w:rPr>
          <w:rFonts w:eastAsia="Times New Roman" w:cs="Times New Roman"/>
          <w:sz w:val="40"/>
          <w:szCs w:val="40"/>
        </w:rPr>
      </w:pPr>
      <w:r w:rsidRPr="00725D4E">
        <w:rPr>
          <w:rFonts w:eastAsia="Times New Roman" w:cs="Times New Roman"/>
          <w:b/>
          <w:sz w:val="40"/>
          <w:szCs w:val="40"/>
        </w:rPr>
        <w:t>For disaster assistance 24 hours a day</w:t>
      </w:r>
      <w:r w:rsidRPr="00725D4E">
        <w:rPr>
          <w:rFonts w:eastAsia="Times New Roman" w:cs="Times New Roman"/>
          <w:sz w:val="40"/>
          <w:szCs w:val="40"/>
        </w:rPr>
        <w:t xml:space="preserve"> </w:t>
      </w:r>
    </w:p>
    <w:p w:rsidR="007910D9" w:rsidRPr="00725D4E" w:rsidRDefault="00A4083B" w:rsidP="00823086">
      <w:pPr>
        <w:spacing w:after="0" w:line="240" w:lineRule="auto"/>
        <w:jc w:val="center"/>
        <w:rPr>
          <w:rFonts w:eastAsia="Times New Roman" w:cs="Times New Roman"/>
          <w:sz w:val="28"/>
          <w:szCs w:val="28"/>
        </w:rPr>
      </w:pPr>
      <w:r w:rsidRPr="00725D4E">
        <w:rPr>
          <w:rFonts w:eastAsia="Times New Roman" w:cs="Times New Roman"/>
          <w:sz w:val="28"/>
          <w:szCs w:val="28"/>
        </w:rPr>
        <w:t>Call the State Emergency Operations Center (SEOC)</w:t>
      </w:r>
    </w:p>
    <w:p w:rsidR="00A4083B" w:rsidRPr="00A4083B" w:rsidRDefault="00FE0F35" w:rsidP="00823086">
      <w:pPr>
        <w:spacing w:after="0" w:line="240" w:lineRule="auto"/>
        <w:jc w:val="center"/>
        <w:rPr>
          <w:rFonts w:asciiTheme="majorHAnsi" w:eastAsia="Times New Roman" w:hAnsiTheme="majorHAnsi" w:cstheme="minorHAnsi"/>
          <w:color w:val="0000FF"/>
        </w:rPr>
        <w:sectPr w:rsidR="00A4083B" w:rsidRPr="00A4083B" w:rsidSect="00911AD4">
          <w:type w:val="nextColumn"/>
          <w:pgSz w:w="12240" w:h="5760" w:orient="landscape" w:code="1"/>
          <w:pgMar w:top="245" w:right="245" w:bottom="144" w:left="245" w:header="720" w:footer="720" w:gutter="0"/>
          <w:pgBorders w:offsetFrom="page">
            <w:bottom w:val="single" w:sz="4" w:space="4" w:color="auto"/>
          </w:pgBorders>
          <w:cols w:space="720"/>
          <w:docGrid w:linePitch="360"/>
        </w:sectPr>
      </w:pPr>
      <w:r>
        <w:rPr>
          <w:rFonts w:eastAsia="Times New Roman" w:cstheme="minorHAnsi"/>
          <w:noProof/>
          <w:color w:val="0000FF"/>
        </w:rPr>
        <mc:AlternateContent>
          <mc:Choice Requires="wps">
            <w:drawing>
              <wp:anchor distT="0" distB="0" distL="114300" distR="114300" simplePos="0" relativeHeight="251633152" behindDoc="0" locked="0" layoutInCell="0" allowOverlap="1" wp14:anchorId="1DC4F184" wp14:editId="27720B6E">
                <wp:simplePos x="0" y="0"/>
                <wp:positionH relativeFrom="margin">
                  <wp:align>center</wp:align>
                </wp:positionH>
                <wp:positionV relativeFrom="margin">
                  <wp:align>bottom</wp:align>
                </wp:positionV>
                <wp:extent cx="7315200" cy="292608"/>
                <wp:effectExtent l="0" t="0" r="19050" b="1270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190F34">
                            <w:pPr>
                              <w:shd w:val="clear" w:color="auto" w:fill="C00000"/>
                              <w:spacing w:after="0" w:line="240" w:lineRule="auto"/>
                              <w:jc w:val="center"/>
                              <w:rPr>
                                <w:b/>
                                <w:sz w:val="28"/>
                              </w:rPr>
                            </w:pPr>
                            <w:r>
                              <w:rPr>
                                <w:b/>
                                <w:sz w:val="28"/>
                              </w:rPr>
                              <w:t>SMALL COMMUNITY EMERGENCY RESPONSE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4F184" id="_x0000_t202" coordsize="21600,21600" o:spt="202" path="m,l,21600r21600,l21600,xe">
                <v:stroke joinstyle="miter"/>
                <v:path gradientshapeok="t" o:connecttype="rect"/>
              </v:shapetype>
              <v:shape id="Text Box 2" o:spid="_x0000_s1026" type="#_x0000_t202" style="position:absolute;left:0;text-align:left;margin-left:0;margin-top:0;width:8in;height:23.05pt;z-index:25163315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" o:allowincell="f">
                <v:textbox>
                  <w:txbxContent>
                    <w:p w:rsidR="00F717AB" w:rsidRPr="00FD03A2" w:rsidRDefault="00F717AB" w:rsidP="00190F34">
                      <w:pPr>
                        <w:shd w:val="clear" w:color="auto" w:fill="C00000"/>
                        <w:spacing w:after="0" w:line="240" w:lineRule="auto"/>
                        <w:jc w:val="center"/>
                        <w:rPr>
                          <w:b/>
                          <w:sz w:val="28"/>
                        </w:rPr>
                      </w:pPr>
                      <w:r>
                        <w:rPr>
                          <w:b/>
                          <w:sz w:val="28"/>
                        </w:rPr>
                        <w:t>SMALL COMMUNITY EMERGENCY RESPONSE PLAN</w:t>
                      </w:r>
                    </w:p>
                  </w:txbxContent>
                </v:textbox>
                <w10:wrap anchorx="margin" anchory="margin"/>
              </v:shape>
            </w:pict>
          </mc:Fallback>
        </mc:AlternateContent>
      </w:r>
      <w:r w:rsidR="00A4083B" w:rsidRPr="00725D4E">
        <w:rPr>
          <w:rFonts w:eastAsia="Times New Roman" w:cs="Times New Roman"/>
          <w:b/>
          <w:color w:val="0000FF"/>
          <w:sz w:val="40"/>
          <w:szCs w:val="40"/>
        </w:rPr>
        <w:t>1-800-478-2337</w:t>
      </w:r>
      <w:r w:rsidR="006B14F8">
        <w:rPr>
          <w:rFonts w:eastAsia="Times New Roman" w:cs="Times New Roman"/>
          <w:b/>
          <w:color w:val="0000FF"/>
          <w:sz w:val="40"/>
          <w:szCs w:val="40"/>
        </w:rPr>
        <w:t>/</w:t>
      </w:r>
      <w:r w:rsidR="00F46457">
        <w:rPr>
          <w:rFonts w:eastAsia="Times New Roman" w:cs="Times New Roman"/>
          <w:b/>
          <w:color w:val="0000FF"/>
          <w:sz w:val="40"/>
          <w:szCs w:val="40"/>
        </w:rPr>
        <w:t>seo</w:t>
      </w:r>
      <w:r w:rsidR="00B54DBC">
        <w:rPr>
          <w:rFonts w:eastAsia="Times New Roman" w:cs="Times New Roman"/>
          <w:b/>
          <w:color w:val="0000FF"/>
          <w:sz w:val="40"/>
          <w:szCs w:val="40"/>
        </w:rPr>
        <w:t>c@</w:t>
      </w:r>
      <w:r w:rsidR="00D53BB9">
        <w:rPr>
          <w:rFonts w:eastAsia="Times New Roman" w:cs="Times New Roman"/>
          <w:b/>
          <w:color w:val="0000FF"/>
          <w:sz w:val="40"/>
          <w:szCs w:val="40"/>
        </w:rPr>
        <w:t>alaska.gov</w:t>
      </w:r>
    </w:p>
    <w:tbl>
      <w:tblPr>
        <w:tblStyle w:val="LightGrid11"/>
        <w:tblW w:w="11520" w:type="dxa"/>
        <w:jc w:val="center"/>
        <w:tblLook w:val="04A0" w:firstRow="1" w:lastRow="0" w:firstColumn="1" w:lastColumn="0" w:noHBand="0" w:noVBand="1"/>
      </w:tblPr>
      <w:tblGrid>
        <w:gridCol w:w="3484"/>
        <w:gridCol w:w="8036"/>
      </w:tblGrid>
      <w:tr w:rsidR="00D312A7" w:rsidRPr="008844C5" w:rsidTr="005339AE">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D312A7" w:rsidRPr="00AF4F30" w:rsidRDefault="00D312A7" w:rsidP="00AF4F30">
            <w:pPr>
              <w:tabs>
                <w:tab w:val="left" w:pos="939"/>
              </w:tabs>
              <w:jc w:val="center"/>
              <w:rPr>
                <w:rFonts w:asciiTheme="minorHAnsi" w:hAnsiTheme="minorHAnsi"/>
                <w:smallCaps/>
                <w:sz w:val="28"/>
                <w:szCs w:val="28"/>
              </w:rPr>
            </w:pPr>
            <w:r w:rsidRPr="00AF4F30">
              <w:rPr>
                <w:rFonts w:asciiTheme="minorHAnsi" w:hAnsiTheme="minorHAnsi"/>
                <w:smallCaps/>
                <w:sz w:val="28"/>
                <w:szCs w:val="28"/>
              </w:rPr>
              <w:lastRenderedPageBreak/>
              <w:t>Planning Team</w:t>
            </w:r>
          </w:p>
        </w:tc>
      </w:tr>
      <w:tr w:rsidR="00D312A7" w:rsidRPr="008844C5" w:rsidTr="005339AE">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vAlign w:val="center"/>
          </w:tcPr>
          <w:p w:rsidR="00D312A7" w:rsidRPr="008844C5" w:rsidRDefault="00D312A7" w:rsidP="000C57C0">
            <w:pPr>
              <w:jc w:val="right"/>
              <w:rPr>
                <w:rFonts w:asciiTheme="minorHAnsi" w:hAnsiTheme="minorHAnsi" w:cs="Times New Roman"/>
                <w:bCs w:val="0"/>
                <w:sz w:val="24"/>
                <w:szCs w:val="24"/>
              </w:rPr>
            </w:pPr>
            <w:r w:rsidRPr="008844C5">
              <w:rPr>
                <w:rFonts w:asciiTheme="minorHAnsi" w:hAnsiTheme="minorHAnsi" w:cs="Times New Roman"/>
                <w:sz w:val="24"/>
                <w:szCs w:val="24"/>
              </w:rPr>
              <w:t>Community:</w:t>
            </w:r>
          </w:p>
        </w:tc>
        <w:tc>
          <w:tcPr>
            <w:tcW w:w="3488" w:type="pct"/>
            <w:vAlign w:val="center"/>
          </w:tcPr>
          <w:p w:rsidR="00D312A7" w:rsidRPr="007D02F6" w:rsidRDefault="00225FC0" w:rsidP="000C57C0">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7D02F6">
              <w:rPr>
                <w:b/>
                <w:sz w:val="24"/>
                <w:szCs w:val="24"/>
              </w:rPr>
              <w:t>Community Name</w:t>
            </w:r>
          </w:p>
        </w:tc>
      </w:tr>
      <w:tr w:rsidR="00D312A7" w:rsidRPr="008844C5" w:rsidTr="005339AE">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vAlign w:val="center"/>
          </w:tcPr>
          <w:p w:rsidR="00D312A7" w:rsidRPr="008844C5" w:rsidRDefault="00D312A7" w:rsidP="000C57C0">
            <w:pPr>
              <w:jc w:val="right"/>
              <w:rPr>
                <w:rFonts w:asciiTheme="minorHAnsi" w:hAnsiTheme="minorHAnsi" w:cs="Times New Roman"/>
                <w:sz w:val="24"/>
                <w:szCs w:val="24"/>
              </w:rPr>
            </w:pPr>
            <w:r w:rsidRPr="008844C5">
              <w:rPr>
                <w:rFonts w:asciiTheme="minorHAnsi" w:hAnsiTheme="minorHAnsi" w:cs="Times New Roman"/>
                <w:sz w:val="24"/>
                <w:szCs w:val="24"/>
              </w:rPr>
              <w:t>Date:</w:t>
            </w:r>
          </w:p>
        </w:tc>
        <w:tc>
          <w:tcPr>
            <w:tcW w:w="3488" w:type="pct"/>
            <w:vAlign w:val="center"/>
          </w:tcPr>
          <w:p w:rsidR="00D312A7" w:rsidRPr="007D02F6" w:rsidRDefault="00225FC0" w:rsidP="000C57C0">
            <w:pPr>
              <w:tabs>
                <w:tab w:val="left" w:pos="939"/>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sidRPr="007D02F6">
              <w:rPr>
                <w:rFonts w:cs="Times New Roman"/>
                <w:b/>
                <w:sz w:val="24"/>
                <w:szCs w:val="24"/>
              </w:rPr>
              <w:t>Date</w:t>
            </w:r>
          </w:p>
        </w:tc>
      </w:tr>
      <w:tr w:rsidR="00225FC0" w:rsidRPr="008844C5" w:rsidTr="005339AE">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tcBorders>
              <w:bottom w:val="single" w:sz="4" w:space="0" w:color="auto"/>
            </w:tcBorders>
            <w:vAlign w:val="center"/>
          </w:tcPr>
          <w:p w:rsidR="00225FC0" w:rsidRPr="008844C5" w:rsidRDefault="00225FC0" w:rsidP="000C57C0">
            <w:pPr>
              <w:jc w:val="right"/>
              <w:rPr>
                <w:rFonts w:asciiTheme="minorHAnsi" w:hAnsiTheme="minorHAnsi" w:cs="Times New Roman"/>
                <w:sz w:val="24"/>
                <w:szCs w:val="24"/>
              </w:rPr>
            </w:pPr>
            <w:r w:rsidRPr="008844C5">
              <w:rPr>
                <w:rFonts w:asciiTheme="minorHAnsi" w:hAnsiTheme="minorHAnsi" w:cs="Times New Roman"/>
                <w:sz w:val="24"/>
                <w:szCs w:val="24"/>
              </w:rPr>
              <w:t>Planning Team Members:</w:t>
            </w:r>
          </w:p>
        </w:tc>
        <w:tc>
          <w:tcPr>
            <w:tcW w:w="3488" w:type="pct"/>
            <w:vAlign w:val="center"/>
          </w:tcPr>
          <w:p w:rsidR="00225FC0" w:rsidRPr="00C16C92" w:rsidRDefault="00225FC0" w:rsidP="005339AE">
            <w:pPr>
              <w:tabs>
                <w:tab w:val="left" w:pos="939"/>
              </w:tabs>
              <w:cnfStyle w:val="000000100000" w:firstRow="0" w:lastRow="0" w:firstColumn="0" w:lastColumn="0" w:oddVBand="0" w:evenVBand="0" w:oddHBand="1" w:evenHBand="0" w:firstRowFirstColumn="0" w:firstRowLastColumn="0" w:lastRowFirstColumn="0" w:lastRowLastColumn="0"/>
              <w:rPr>
                <w:rFonts w:cs="Times New Roman"/>
              </w:rPr>
            </w:pPr>
          </w:p>
        </w:tc>
      </w:tr>
      <w:tr w:rsidR="00225FC0" w:rsidRPr="008844C5" w:rsidTr="005339AE">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tcBorders>
              <w:top w:val="single" w:sz="4" w:space="0" w:color="auto"/>
              <w:left w:val="nil"/>
              <w:bottom w:val="nil"/>
              <w:right w:val="single" w:sz="4" w:space="0" w:color="auto"/>
            </w:tcBorders>
            <w:shd w:val="clear" w:color="auto" w:fill="auto"/>
            <w:vAlign w:val="center"/>
          </w:tcPr>
          <w:p w:rsidR="00225FC0" w:rsidRPr="008844C5" w:rsidRDefault="00225FC0" w:rsidP="005339AE">
            <w:pPr>
              <w:rPr>
                <w:rFonts w:asciiTheme="minorHAnsi" w:hAnsiTheme="minorHAnsi" w:cs="Times New Roman"/>
                <w:sz w:val="24"/>
                <w:szCs w:val="24"/>
              </w:rPr>
            </w:pPr>
          </w:p>
        </w:tc>
        <w:tc>
          <w:tcPr>
            <w:tcW w:w="3488" w:type="pct"/>
            <w:tcBorders>
              <w:left w:val="single" w:sz="4" w:space="0" w:color="auto"/>
            </w:tcBorders>
            <w:vAlign w:val="center"/>
          </w:tcPr>
          <w:p w:rsidR="00225FC0" w:rsidRPr="00C16C92" w:rsidRDefault="00225FC0" w:rsidP="005339AE">
            <w:pPr>
              <w:tabs>
                <w:tab w:val="left" w:pos="939"/>
              </w:tabs>
              <w:cnfStyle w:val="000000010000" w:firstRow="0" w:lastRow="0" w:firstColumn="0" w:lastColumn="0" w:oddVBand="0" w:evenVBand="0" w:oddHBand="0" w:evenHBand="1" w:firstRowFirstColumn="0" w:firstRowLastColumn="0" w:lastRowFirstColumn="0" w:lastRowLastColumn="0"/>
              <w:rPr>
                <w:rFonts w:cs="Times New Roman"/>
              </w:rPr>
            </w:pPr>
          </w:p>
        </w:tc>
      </w:tr>
      <w:tr w:rsidR="00225FC0" w:rsidRPr="008844C5" w:rsidTr="005339AE">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tcBorders>
              <w:top w:val="nil"/>
              <w:left w:val="nil"/>
              <w:bottom w:val="nil"/>
              <w:right w:val="single" w:sz="4" w:space="0" w:color="auto"/>
            </w:tcBorders>
            <w:shd w:val="clear" w:color="auto" w:fill="auto"/>
            <w:vAlign w:val="center"/>
          </w:tcPr>
          <w:p w:rsidR="00225FC0" w:rsidRPr="008844C5" w:rsidRDefault="00225FC0" w:rsidP="005339AE">
            <w:pPr>
              <w:rPr>
                <w:rFonts w:asciiTheme="minorHAnsi" w:hAnsiTheme="minorHAnsi" w:cs="Times New Roman"/>
                <w:sz w:val="24"/>
                <w:szCs w:val="24"/>
              </w:rPr>
            </w:pPr>
          </w:p>
        </w:tc>
        <w:tc>
          <w:tcPr>
            <w:tcW w:w="3488" w:type="pct"/>
            <w:tcBorders>
              <w:left w:val="single" w:sz="4" w:space="0" w:color="auto"/>
            </w:tcBorders>
            <w:vAlign w:val="center"/>
          </w:tcPr>
          <w:p w:rsidR="00225FC0" w:rsidRPr="00C16C92" w:rsidRDefault="00225FC0" w:rsidP="005339AE">
            <w:pPr>
              <w:tabs>
                <w:tab w:val="left" w:pos="939"/>
              </w:tabs>
              <w:cnfStyle w:val="000000100000" w:firstRow="0" w:lastRow="0" w:firstColumn="0" w:lastColumn="0" w:oddVBand="0" w:evenVBand="0" w:oddHBand="1" w:evenHBand="0" w:firstRowFirstColumn="0" w:firstRowLastColumn="0" w:lastRowFirstColumn="0" w:lastRowLastColumn="0"/>
              <w:rPr>
                <w:rFonts w:cs="Times New Roman"/>
              </w:rPr>
            </w:pPr>
          </w:p>
        </w:tc>
      </w:tr>
      <w:tr w:rsidR="00225FC0" w:rsidRPr="008844C5" w:rsidTr="005339AE">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tcBorders>
              <w:top w:val="nil"/>
              <w:left w:val="nil"/>
              <w:bottom w:val="nil"/>
              <w:right w:val="single" w:sz="4" w:space="0" w:color="auto"/>
            </w:tcBorders>
            <w:shd w:val="clear" w:color="auto" w:fill="auto"/>
            <w:vAlign w:val="center"/>
          </w:tcPr>
          <w:p w:rsidR="00225FC0" w:rsidRPr="008844C5" w:rsidRDefault="00225FC0" w:rsidP="005339AE">
            <w:pPr>
              <w:rPr>
                <w:rFonts w:asciiTheme="minorHAnsi" w:hAnsiTheme="minorHAnsi" w:cs="Times New Roman"/>
                <w:sz w:val="24"/>
                <w:szCs w:val="24"/>
              </w:rPr>
            </w:pPr>
          </w:p>
        </w:tc>
        <w:tc>
          <w:tcPr>
            <w:tcW w:w="3488" w:type="pct"/>
            <w:tcBorders>
              <w:left w:val="single" w:sz="4" w:space="0" w:color="auto"/>
            </w:tcBorders>
            <w:vAlign w:val="center"/>
          </w:tcPr>
          <w:p w:rsidR="00225FC0" w:rsidRPr="00C16C92" w:rsidRDefault="00225FC0" w:rsidP="005339AE">
            <w:pPr>
              <w:tabs>
                <w:tab w:val="left" w:pos="939"/>
              </w:tabs>
              <w:cnfStyle w:val="000000010000" w:firstRow="0" w:lastRow="0" w:firstColumn="0" w:lastColumn="0" w:oddVBand="0" w:evenVBand="0" w:oddHBand="0" w:evenHBand="1" w:firstRowFirstColumn="0" w:firstRowLastColumn="0" w:lastRowFirstColumn="0" w:lastRowLastColumn="0"/>
              <w:rPr>
                <w:rFonts w:cs="Times New Roman"/>
              </w:rPr>
            </w:pPr>
          </w:p>
        </w:tc>
      </w:tr>
      <w:tr w:rsidR="00225FC0" w:rsidRPr="008844C5" w:rsidTr="005339AE">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tcBorders>
              <w:top w:val="nil"/>
              <w:left w:val="nil"/>
              <w:bottom w:val="nil"/>
              <w:right w:val="single" w:sz="4" w:space="0" w:color="auto"/>
            </w:tcBorders>
            <w:shd w:val="clear" w:color="auto" w:fill="auto"/>
            <w:vAlign w:val="center"/>
          </w:tcPr>
          <w:p w:rsidR="00225FC0" w:rsidRPr="008844C5" w:rsidRDefault="00225FC0" w:rsidP="005339AE">
            <w:pPr>
              <w:rPr>
                <w:rFonts w:asciiTheme="minorHAnsi" w:hAnsiTheme="minorHAnsi" w:cs="Times New Roman"/>
                <w:sz w:val="24"/>
                <w:szCs w:val="24"/>
              </w:rPr>
            </w:pPr>
          </w:p>
        </w:tc>
        <w:tc>
          <w:tcPr>
            <w:tcW w:w="3488" w:type="pct"/>
            <w:tcBorders>
              <w:left w:val="single" w:sz="4" w:space="0" w:color="auto"/>
            </w:tcBorders>
            <w:vAlign w:val="center"/>
          </w:tcPr>
          <w:p w:rsidR="00225FC0" w:rsidRPr="00C16C92" w:rsidRDefault="00225FC0" w:rsidP="005339AE">
            <w:pPr>
              <w:tabs>
                <w:tab w:val="left" w:pos="939"/>
              </w:tabs>
              <w:cnfStyle w:val="000000100000" w:firstRow="0" w:lastRow="0" w:firstColumn="0" w:lastColumn="0" w:oddVBand="0" w:evenVBand="0" w:oddHBand="1" w:evenHBand="0" w:firstRowFirstColumn="0" w:firstRowLastColumn="0" w:lastRowFirstColumn="0" w:lastRowLastColumn="0"/>
              <w:rPr>
                <w:rFonts w:cs="Times New Roman"/>
              </w:rPr>
            </w:pPr>
          </w:p>
        </w:tc>
      </w:tr>
      <w:tr w:rsidR="00225FC0" w:rsidRPr="008844C5" w:rsidTr="005339AE">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tcBorders>
              <w:top w:val="nil"/>
              <w:left w:val="nil"/>
              <w:bottom w:val="nil"/>
              <w:right w:val="single" w:sz="4" w:space="0" w:color="auto"/>
            </w:tcBorders>
            <w:shd w:val="clear" w:color="auto" w:fill="auto"/>
            <w:vAlign w:val="center"/>
          </w:tcPr>
          <w:p w:rsidR="00225FC0" w:rsidRPr="008844C5" w:rsidRDefault="00225FC0" w:rsidP="005339AE">
            <w:pPr>
              <w:rPr>
                <w:rFonts w:asciiTheme="minorHAnsi" w:hAnsiTheme="minorHAnsi" w:cs="Times New Roman"/>
                <w:sz w:val="24"/>
                <w:szCs w:val="24"/>
              </w:rPr>
            </w:pPr>
          </w:p>
        </w:tc>
        <w:tc>
          <w:tcPr>
            <w:tcW w:w="3488" w:type="pct"/>
            <w:tcBorders>
              <w:left w:val="single" w:sz="4" w:space="0" w:color="auto"/>
            </w:tcBorders>
            <w:vAlign w:val="center"/>
          </w:tcPr>
          <w:p w:rsidR="00225FC0" w:rsidRPr="00C16C92" w:rsidRDefault="00225FC0" w:rsidP="005339AE">
            <w:pPr>
              <w:tabs>
                <w:tab w:val="left" w:pos="939"/>
              </w:tabs>
              <w:cnfStyle w:val="000000010000" w:firstRow="0" w:lastRow="0" w:firstColumn="0" w:lastColumn="0" w:oddVBand="0" w:evenVBand="0" w:oddHBand="0" w:evenHBand="1" w:firstRowFirstColumn="0" w:firstRowLastColumn="0" w:lastRowFirstColumn="0" w:lastRowLastColumn="0"/>
              <w:rPr>
                <w:rFonts w:cs="Times New Roman"/>
              </w:rPr>
            </w:pPr>
          </w:p>
        </w:tc>
      </w:tr>
      <w:tr w:rsidR="00225FC0" w:rsidRPr="008844C5" w:rsidTr="005339AE">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tcBorders>
              <w:top w:val="nil"/>
              <w:left w:val="nil"/>
              <w:bottom w:val="nil"/>
              <w:right w:val="single" w:sz="4" w:space="0" w:color="auto"/>
            </w:tcBorders>
            <w:shd w:val="clear" w:color="auto" w:fill="auto"/>
            <w:vAlign w:val="center"/>
          </w:tcPr>
          <w:p w:rsidR="00225FC0" w:rsidRPr="008844C5" w:rsidRDefault="00225FC0" w:rsidP="005339AE">
            <w:pPr>
              <w:rPr>
                <w:rFonts w:asciiTheme="minorHAnsi" w:hAnsiTheme="minorHAnsi" w:cs="Times New Roman"/>
                <w:sz w:val="24"/>
                <w:szCs w:val="24"/>
              </w:rPr>
            </w:pPr>
          </w:p>
        </w:tc>
        <w:tc>
          <w:tcPr>
            <w:tcW w:w="3488" w:type="pct"/>
            <w:tcBorders>
              <w:left w:val="single" w:sz="4" w:space="0" w:color="auto"/>
            </w:tcBorders>
            <w:vAlign w:val="center"/>
          </w:tcPr>
          <w:p w:rsidR="00225FC0" w:rsidRPr="00C16C92" w:rsidRDefault="00225FC0" w:rsidP="005339AE">
            <w:pPr>
              <w:tabs>
                <w:tab w:val="left" w:pos="939"/>
              </w:tabs>
              <w:cnfStyle w:val="000000100000" w:firstRow="0" w:lastRow="0" w:firstColumn="0" w:lastColumn="0" w:oddVBand="0" w:evenVBand="0" w:oddHBand="1" w:evenHBand="0" w:firstRowFirstColumn="0" w:firstRowLastColumn="0" w:lastRowFirstColumn="0" w:lastRowLastColumn="0"/>
              <w:rPr>
                <w:rFonts w:cs="Times New Roman"/>
              </w:rPr>
            </w:pPr>
          </w:p>
        </w:tc>
      </w:tr>
      <w:tr w:rsidR="00524808" w:rsidRPr="008844C5" w:rsidTr="00524808">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12" w:type="pct"/>
            <w:tcBorders>
              <w:top w:val="nil"/>
              <w:left w:val="nil"/>
              <w:bottom w:val="nil"/>
              <w:right w:val="single" w:sz="4" w:space="0" w:color="auto"/>
            </w:tcBorders>
            <w:shd w:val="clear" w:color="auto" w:fill="auto"/>
            <w:vAlign w:val="center"/>
          </w:tcPr>
          <w:p w:rsidR="00524808" w:rsidRPr="008844C5" w:rsidRDefault="00524808" w:rsidP="005339AE">
            <w:pPr>
              <w:rPr>
                <w:rFonts w:asciiTheme="minorHAnsi" w:hAnsiTheme="minorHAnsi" w:cs="Times New Roman"/>
                <w:sz w:val="24"/>
                <w:szCs w:val="24"/>
              </w:rPr>
            </w:pPr>
          </w:p>
        </w:tc>
        <w:tc>
          <w:tcPr>
            <w:tcW w:w="3488" w:type="pct"/>
            <w:tcBorders>
              <w:left w:val="single" w:sz="4" w:space="0" w:color="auto"/>
            </w:tcBorders>
            <w:vAlign w:val="center"/>
          </w:tcPr>
          <w:p w:rsidR="00524808" w:rsidRPr="00C16C92" w:rsidRDefault="00524808" w:rsidP="005339AE">
            <w:pPr>
              <w:tabs>
                <w:tab w:val="left" w:pos="939"/>
              </w:tabs>
              <w:cnfStyle w:val="000000010000" w:firstRow="0" w:lastRow="0" w:firstColumn="0" w:lastColumn="0" w:oddVBand="0" w:evenVBand="0" w:oddHBand="0" w:evenHBand="1" w:firstRowFirstColumn="0" w:firstRowLastColumn="0" w:lastRowFirstColumn="0" w:lastRowLastColumn="0"/>
              <w:rPr>
                <w:rFonts w:cs="Times New Roman"/>
              </w:rPr>
            </w:pPr>
          </w:p>
        </w:tc>
      </w:tr>
    </w:tbl>
    <w:p w:rsidR="006156DA" w:rsidRDefault="006156DA" w:rsidP="00823086">
      <w:pPr>
        <w:spacing w:after="0" w:line="240" w:lineRule="auto"/>
        <w:jc w:val="center"/>
        <w:rPr>
          <w:rFonts w:eastAsia="Times New Roman" w:cs="Times New Roman"/>
          <w:sz w:val="40"/>
          <w:szCs w:val="40"/>
        </w:rPr>
        <w:sectPr w:rsidR="006156DA" w:rsidSect="00823086">
          <w:type w:val="nextColumn"/>
          <w:pgSz w:w="12240" w:h="5760" w:orient="landscape" w:code="1"/>
          <w:pgMar w:top="245" w:right="245" w:bottom="144" w:left="245" w:header="720" w:footer="720" w:gutter="0"/>
          <w:pgBorders w:offsetFrom="page">
            <w:bottom w:val="single" w:sz="4" w:space="4" w:color="auto"/>
          </w:pgBorders>
          <w:cols w:space="720"/>
          <w:docGrid w:linePitch="360"/>
        </w:sectPr>
      </w:pPr>
      <w:r>
        <w:rPr>
          <w:noProof/>
        </w:rPr>
        <mc:AlternateContent>
          <mc:Choice Requires="wps">
            <w:drawing>
              <wp:anchor distT="0" distB="0" distL="114300" distR="114300" simplePos="0" relativeHeight="251652608" behindDoc="0" locked="0" layoutInCell="0" allowOverlap="1" wp14:anchorId="5D2D3075" wp14:editId="29A8ECDF">
                <wp:simplePos x="0" y="0"/>
                <wp:positionH relativeFrom="margin">
                  <wp:align>center</wp:align>
                </wp:positionH>
                <wp:positionV relativeFrom="margin">
                  <wp:align>bottom</wp:align>
                </wp:positionV>
                <wp:extent cx="7315200" cy="292608"/>
                <wp:effectExtent l="0" t="0" r="19050"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9A7A22" w:rsidRDefault="00F717AB" w:rsidP="00FA2ABE">
                            <w:pPr>
                              <w:shd w:val="clear" w:color="auto" w:fill="00B0F0"/>
                              <w:jc w:val="center"/>
                              <w:rPr>
                                <w:b/>
                                <w:color w:val="FFFFFF" w:themeColor="background1"/>
                                <w:sz w:val="28"/>
                              </w:rPr>
                            </w:pPr>
                            <w:r w:rsidRPr="009A7A22">
                              <w:rPr>
                                <w:b/>
                                <w:color w:val="FFFFFF" w:themeColor="background1"/>
                                <w:sz w:val="28"/>
                              </w:rPr>
                              <w:t>COMMUNITY PLANNING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D3075" id="_x0000_s1027" type="#_x0000_t202" style="position:absolute;left:0;text-align:left;margin-left:0;margin-top:0;width:8in;height:23.05pt;z-index:2516526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7HJQIAAEw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" o:allowincell="f">
                <v:textbox>
                  <w:txbxContent>
                    <w:p w:rsidR="00F717AB" w:rsidRPr="009A7A22" w:rsidRDefault="00F717AB" w:rsidP="00FA2ABE">
                      <w:pPr>
                        <w:shd w:val="clear" w:color="auto" w:fill="00B0F0"/>
                        <w:jc w:val="center"/>
                        <w:rPr>
                          <w:b/>
                          <w:color w:val="FFFFFF" w:themeColor="background1"/>
                          <w:sz w:val="28"/>
                        </w:rPr>
                      </w:pPr>
                      <w:r w:rsidRPr="009A7A22">
                        <w:rPr>
                          <w:b/>
                          <w:color w:val="FFFFFF" w:themeColor="background1"/>
                          <w:sz w:val="28"/>
                        </w:rPr>
                        <w:t>COMMUNITY PLANNING TEAM</w:t>
                      </w:r>
                    </w:p>
                  </w:txbxContent>
                </v:textbox>
                <w10:wrap anchorx="margin" anchory="margin"/>
              </v:shape>
            </w:pict>
          </mc:Fallback>
        </mc:AlternateContent>
      </w:r>
    </w:p>
    <w:p w:rsidR="00FA2ABE" w:rsidRPr="007D224F" w:rsidRDefault="00FA2ABE" w:rsidP="00823086">
      <w:pPr>
        <w:spacing w:after="0" w:line="240" w:lineRule="auto"/>
        <w:jc w:val="center"/>
        <w:rPr>
          <w:rFonts w:eastAsia="Times New Roman" w:cs="Times New Roman"/>
          <w:b/>
          <w:sz w:val="40"/>
          <w:szCs w:val="40"/>
        </w:rPr>
      </w:pPr>
      <w:r w:rsidRPr="007D224F">
        <w:rPr>
          <w:rFonts w:eastAsia="Times New Roman" w:cs="Times New Roman"/>
          <w:sz w:val="40"/>
          <w:szCs w:val="40"/>
        </w:rPr>
        <w:lastRenderedPageBreak/>
        <w:t xml:space="preserve">The State Emergency Operations Center (SEOC) </w:t>
      </w:r>
      <w:r w:rsidRPr="007D224F">
        <w:rPr>
          <w:rFonts w:eastAsia="Times New Roman" w:cs="Times New Roman"/>
          <w:sz w:val="40"/>
          <w:szCs w:val="40"/>
        </w:rPr>
        <w:br/>
      </w:r>
      <w:r w:rsidRPr="007D224F">
        <w:rPr>
          <w:rFonts w:eastAsia="Times New Roman" w:cs="Times New Roman"/>
          <w:b/>
          <w:sz w:val="40"/>
          <w:szCs w:val="40"/>
        </w:rPr>
        <w:t>is available 24 hours a day to provide information and assistance</w:t>
      </w:r>
    </w:p>
    <w:p w:rsidR="00FA2ABE" w:rsidRPr="008F5411" w:rsidRDefault="00FA2ABE" w:rsidP="00823086">
      <w:pPr>
        <w:spacing w:after="0" w:line="240" w:lineRule="auto"/>
        <w:jc w:val="center"/>
        <w:rPr>
          <w:rFonts w:eastAsia="Times New Roman" w:cs="Times New Roman"/>
          <w:b/>
          <w:color w:val="0000FF"/>
          <w:sz w:val="48"/>
          <w:szCs w:val="48"/>
        </w:rPr>
      </w:pPr>
      <w:r w:rsidRPr="008F5411">
        <w:rPr>
          <w:rFonts w:eastAsia="Times New Roman" w:cs="Times New Roman"/>
          <w:b/>
          <w:color w:val="0000FF"/>
          <w:sz w:val="48"/>
          <w:szCs w:val="48"/>
        </w:rPr>
        <w:t>1-800-478-2337</w:t>
      </w:r>
      <w:r w:rsidR="00232575">
        <w:rPr>
          <w:rFonts w:eastAsia="Times New Roman" w:cs="Times New Roman"/>
          <w:b/>
          <w:color w:val="0000FF"/>
          <w:sz w:val="48"/>
          <w:szCs w:val="48"/>
        </w:rPr>
        <w:t>/</w:t>
      </w:r>
      <w:bookmarkStart w:id="0" w:name="_GoBack"/>
      <w:bookmarkEnd w:id="0"/>
      <w:r w:rsidR="00F46457">
        <w:rPr>
          <w:rFonts w:eastAsia="Times New Roman" w:cs="Times New Roman"/>
          <w:b/>
          <w:color w:val="0000FF"/>
          <w:sz w:val="48"/>
          <w:szCs w:val="48"/>
        </w:rPr>
        <w:t>seo</w:t>
      </w:r>
      <w:r w:rsidR="00F15A55">
        <w:rPr>
          <w:rFonts w:eastAsia="Times New Roman" w:cs="Times New Roman"/>
          <w:b/>
          <w:color w:val="0000FF"/>
          <w:sz w:val="48"/>
          <w:szCs w:val="48"/>
        </w:rPr>
        <w:t>c@alaska.gov</w:t>
      </w:r>
    </w:p>
    <w:p w:rsidR="00FA2ABE" w:rsidRDefault="00FA2ABE" w:rsidP="00823086">
      <w:pPr>
        <w:spacing w:after="0" w:line="240" w:lineRule="auto"/>
        <w:rPr>
          <w:rFonts w:eastAsia="Times New Roman" w:cs="Times New Roman"/>
          <w:sz w:val="28"/>
          <w:szCs w:val="28"/>
        </w:rPr>
      </w:pPr>
      <w:r>
        <w:rPr>
          <w:rFonts w:eastAsia="Times New Roman" w:cs="Times New Roman"/>
          <w:sz w:val="28"/>
          <w:szCs w:val="28"/>
        </w:rPr>
        <w:t>State Emergency Operations Center personnel can:</w:t>
      </w:r>
    </w:p>
    <w:p w:rsidR="00FA2ABE" w:rsidRDefault="00FA2ABE" w:rsidP="00823086">
      <w:pPr>
        <w:pStyle w:val="ListParagraph"/>
        <w:numPr>
          <w:ilvl w:val="0"/>
          <w:numId w:val="29"/>
        </w:numPr>
        <w:spacing w:after="0" w:line="240" w:lineRule="auto"/>
        <w:rPr>
          <w:rFonts w:eastAsia="Times New Roman" w:cs="Times New Roman"/>
          <w:sz w:val="28"/>
          <w:szCs w:val="28"/>
        </w:rPr>
      </w:pPr>
      <w:r>
        <w:rPr>
          <w:rFonts w:eastAsia="Times New Roman" w:cs="Times New Roman"/>
          <w:sz w:val="28"/>
          <w:szCs w:val="28"/>
        </w:rPr>
        <w:t>Be a resource for emergency situations</w:t>
      </w:r>
      <w:r w:rsidR="00A276EF">
        <w:rPr>
          <w:rFonts w:eastAsia="Times New Roman" w:cs="Times New Roman"/>
          <w:sz w:val="28"/>
          <w:szCs w:val="28"/>
        </w:rPr>
        <w:t>, pre-disaster planning and community preparedness</w:t>
      </w:r>
      <w:r>
        <w:rPr>
          <w:rFonts w:eastAsia="Times New Roman" w:cs="Times New Roman"/>
          <w:sz w:val="28"/>
          <w:szCs w:val="28"/>
        </w:rPr>
        <w:t xml:space="preserve"> </w:t>
      </w:r>
    </w:p>
    <w:p w:rsidR="00FA2ABE" w:rsidRDefault="00FA2ABE" w:rsidP="00823086">
      <w:pPr>
        <w:pStyle w:val="ListParagraph"/>
        <w:numPr>
          <w:ilvl w:val="0"/>
          <w:numId w:val="29"/>
        </w:numPr>
        <w:spacing w:after="0" w:line="240" w:lineRule="auto"/>
        <w:rPr>
          <w:rFonts w:eastAsia="Times New Roman" w:cs="Times New Roman"/>
          <w:sz w:val="28"/>
          <w:szCs w:val="28"/>
        </w:rPr>
      </w:pPr>
      <w:r>
        <w:rPr>
          <w:rFonts w:eastAsia="Times New Roman" w:cs="Times New Roman"/>
          <w:sz w:val="28"/>
          <w:szCs w:val="28"/>
        </w:rPr>
        <w:t>Support local decision-making and actions as you direct and control emergency response</w:t>
      </w:r>
    </w:p>
    <w:p w:rsidR="0084536B" w:rsidRDefault="0084536B" w:rsidP="00823086">
      <w:pPr>
        <w:pStyle w:val="ListParagraph"/>
        <w:numPr>
          <w:ilvl w:val="0"/>
          <w:numId w:val="29"/>
        </w:numPr>
        <w:spacing w:after="0" w:line="240" w:lineRule="auto"/>
        <w:rPr>
          <w:rFonts w:eastAsia="Times New Roman" w:cs="Times New Roman"/>
          <w:sz w:val="28"/>
          <w:szCs w:val="28"/>
        </w:rPr>
      </w:pPr>
      <w:r>
        <w:rPr>
          <w:rFonts w:eastAsia="Times New Roman" w:cs="Times New Roman"/>
          <w:sz w:val="28"/>
          <w:szCs w:val="28"/>
        </w:rPr>
        <w:t>Collect and share information with other jurisdictions and supporting entities, as needed</w:t>
      </w:r>
    </w:p>
    <w:p w:rsidR="00FA2ABE" w:rsidRPr="00BB1B34" w:rsidRDefault="0084536B" w:rsidP="00823086">
      <w:pPr>
        <w:pStyle w:val="ListParagraph"/>
        <w:numPr>
          <w:ilvl w:val="0"/>
          <w:numId w:val="29"/>
        </w:numPr>
        <w:spacing w:after="0" w:line="240" w:lineRule="auto"/>
        <w:ind w:right="590"/>
        <w:rPr>
          <w:rFonts w:eastAsia="Times New Roman"/>
          <w:sz w:val="28"/>
          <w:szCs w:val="28"/>
        </w:rPr>
      </w:pPr>
      <w:r w:rsidRPr="0084536B">
        <w:rPr>
          <w:rFonts w:eastAsia="Times New Roman"/>
          <w:sz w:val="28"/>
          <w:szCs w:val="28"/>
        </w:rPr>
        <w:t>Coordinate and provide resources for preparedness and response</w:t>
      </w:r>
      <w:r w:rsidRPr="0084536B">
        <w:rPr>
          <w:noProof/>
        </w:rPr>
        <mc:AlternateContent>
          <mc:Choice Requires="wps">
            <w:drawing>
              <wp:anchor distT="0" distB="0" distL="114300" distR="114300" simplePos="0" relativeHeight="251655680" behindDoc="0" locked="0" layoutInCell="1" allowOverlap="1" wp14:anchorId="19B1EFCC" wp14:editId="5A493189">
                <wp:simplePos x="0" y="0"/>
                <wp:positionH relativeFrom="column">
                  <wp:posOffset>-59690</wp:posOffset>
                </wp:positionH>
                <wp:positionV relativeFrom="paragraph">
                  <wp:posOffset>4083050</wp:posOffset>
                </wp:positionV>
                <wp:extent cx="7581900" cy="302895"/>
                <wp:effectExtent l="0" t="0" r="19050" b="2095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302895"/>
                        </a:xfrm>
                        <a:prstGeom prst="rect">
                          <a:avLst/>
                        </a:prstGeom>
                        <a:solidFill>
                          <a:srgbClr val="FFFFFF"/>
                        </a:solidFill>
                        <a:ln w="9525">
                          <a:solidFill>
                            <a:srgbClr val="000000"/>
                          </a:solidFill>
                          <a:miter lim="800000"/>
                          <a:headEnd/>
                          <a:tailEnd/>
                        </a:ln>
                      </wps:spPr>
                      <wps:txbx>
                        <w:txbxContent>
                          <w:p w:rsidR="00F717AB" w:rsidRPr="00FD03A2" w:rsidRDefault="00F717AB" w:rsidP="0084536B">
                            <w:pPr>
                              <w:shd w:val="clear" w:color="auto" w:fill="C4BC96" w:themeFill="background2" w:themeFillShade="BF"/>
                              <w:jc w:val="center"/>
                              <w:rPr>
                                <w:b/>
                                <w:sz w:val="28"/>
                              </w:rPr>
                            </w:pPr>
                            <w:r>
                              <w:rPr>
                                <w:b/>
                                <w:sz w:val="28"/>
                              </w:rPr>
                              <w:t>EMERGENCY RESPONSE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1EFCC" id="_x0000_s1028" type="#_x0000_t202" style="position:absolute;left:0;text-align:left;margin-left:-4.7pt;margin-top:321.5pt;width:597pt;height:2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CcJgIAAE0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">
                <v:textbox>
                  <w:txbxContent>
                    <w:p w:rsidR="00F717AB" w:rsidRPr="00FD03A2" w:rsidRDefault="00F717AB" w:rsidP="0084536B">
                      <w:pPr>
                        <w:shd w:val="clear" w:color="auto" w:fill="C4BC96" w:themeFill="background2" w:themeFillShade="BF"/>
                        <w:jc w:val="center"/>
                        <w:rPr>
                          <w:b/>
                          <w:sz w:val="28"/>
                        </w:rPr>
                      </w:pPr>
                      <w:r>
                        <w:rPr>
                          <w:b/>
                          <w:sz w:val="28"/>
                        </w:rPr>
                        <w:t>EMERGENCY RESPONSE LEADERSHIP</w:t>
                      </w:r>
                    </w:p>
                  </w:txbxContent>
                </v:textbox>
              </v:shape>
            </w:pict>
          </mc:Fallback>
        </mc:AlternateContent>
      </w:r>
      <w:r w:rsidRPr="0084536B">
        <w:rPr>
          <w:rFonts w:eastAsia="Times New Roman"/>
          <w:sz w:val="28"/>
          <w:szCs w:val="28"/>
        </w:rPr>
        <w:t>.</w:t>
      </w:r>
    </w:p>
    <w:tbl>
      <w:tblPr>
        <w:tblStyle w:val="TableGrid"/>
        <w:tblW w:w="11268"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2520"/>
      </w:tblGrid>
      <w:tr w:rsidR="00FA2ABE" w:rsidRPr="00725D4E" w:rsidTr="00FA2ABE">
        <w:tc>
          <w:tcPr>
            <w:tcW w:w="8748" w:type="dxa"/>
          </w:tcPr>
          <w:p w:rsidR="00FA2ABE" w:rsidRDefault="00FA2ABE" w:rsidP="00823086">
            <w:pPr>
              <w:ind w:right="590"/>
            </w:pPr>
            <w:r w:rsidRPr="007C27DD">
              <w:t xml:space="preserve">This guide is based on the </w:t>
            </w:r>
            <w:r w:rsidRPr="007C27DD">
              <w:rPr>
                <w:i/>
              </w:rPr>
              <w:t>Alaska Emergency Response Guide for Small Communities</w:t>
            </w:r>
            <w:r w:rsidRPr="007C27DD">
              <w:t xml:space="preserve">. </w:t>
            </w:r>
          </w:p>
          <w:p w:rsidR="00FA2ABE" w:rsidRPr="007C27DD" w:rsidRDefault="00FA2ABE" w:rsidP="00823086">
            <w:pPr>
              <w:ind w:right="590"/>
            </w:pPr>
            <w:r w:rsidRPr="007C27DD">
              <w:t>For more information, go to:</w:t>
            </w:r>
          </w:p>
          <w:p w:rsidR="00FA2ABE" w:rsidRPr="00725D4E" w:rsidRDefault="00232575" w:rsidP="00823086">
            <w:pPr>
              <w:rPr>
                <w:sz w:val="28"/>
                <w:szCs w:val="28"/>
              </w:rPr>
            </w:pPr>
            <w:hyperlink r:id="rId8" w:history="1">
              <w:r w:rsidR="00955B7C" w:rsidRPr="004C3F96">
                <w:rPr>
                  <w:rStyle w:val="Hyperlink"/>
                </w:rPr>
                <w:t>http://ready.alaska.gov/SEOC/</w:t>
              </w:r>
            </w:hyperlink>
            <w:r w:rsidR="00955B7C">
              <w:t xml:space="preserve"> </w:t>
            </w:r>
            <w:r w:rsidR="00524808">
              <w:t xml:space="preserve"> </w:t>
            </w:r>
            <w:r w:rsidR="00F2101D">
              <w:br/>
            </w:r>
            <w:r w:rsidR="00FA2ABE" w:rsidRPr="007C27DD">
              <w:t>To request a hard copy, call 1-800-478-2337.</w:t>
            </w:r>
          </w:p>
        </w:tc>
        <w:tc>
          <w:tcPr>
            <w:tcW w:w="2520" w:type="dxa"/>
          </w:tcPr>
          <w:p w:rsidR="00FA2ABE" w:rsidRPr="00725D4E" w:rsidRDefault="00796E71" w:rsidP="00823086">
            <w:pPr>
              <w:ind w:right="590"/>
            </w:pPr>
            <w:r w:rsidRPr="00796E71">
              <w:rPr>
                <w:noProof/>
              </w:rPr>
              <w:drawing>
                <wp:inline distT="0" distB="0" distL="0" distR="0">
                  <wp:extent cx="1348740" cy="1348740"/>
                  <wp:effectExtent l="0" t="0" r="3810" b="3810"/>
                  <wp:docPr id="37" name="Picture 37" descr="Y:\Staff_Support\LOGISTICS\New Division Logo\DHS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aff_Support\LOGISTICS\New Division Logo\DHSEM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tc>
      </w:tr>
    </w:tbl>
    <w:p w:rsidR="006156DA" w:rsidRDefault="006156DA" w:rsidP="00823086">
      <w:pPr>
        <w:spacing w:after="0" w:line="240" w:lineRule="auto"/>
        <w:rPr>
          <w:rFonts w:eastAsia="Times New Roman" w:cs="Times New Roman"/>
          <w:b/>
          <w:color w:val="0000FF"/>
          <w:sz w:val="48"/>
          <w:szCs w:val="48"/>
        </w:rPr>
        <w:sectPr w:rsidR="006156DA" w:rsidSect="00911AD4">
          <w:pgSz w:w="12240" w:h="6336" w:orient="landscape" w:code="1"/>
          <w:pgMar w:top="245" w:right="245" w:bottom="144" w:left="245" w:header="720" w:footer="720" w:gutter="0"/>
          <w:pgBorders w:offsetFrom="page">
            <w:bottom w:val="single" w:sz="4" w:space="4" w:color="auto"/>
          </w:pgBorders>
          <w:cols w:space="720"/>
          <w:docGrid w:linePitch="360"/>
        </w:sectPr>
      </w:pPr>
      <w:r>
        <w:rPr>
          <w:noProof/>
        </w:rPr>
        <mc:AlternateContent>
          <mc:Choice Requires="wps">
            <w:drawing>
              <wp:anchor distT="0" distB="0" distL="114300" distR="114300" simplePos="0" relativeHeight="251651584" behindDoc="0" locked="0" layoutInCell="0" allowOverlap="1" wp14:anchorId="4AB63A0D" wp14:editId="4BDDE109">
                <wp:simplePos x="0" y="0"/>
                <wp:positionH relativeFrom="margin">
                  <wp:align>center</wp:align>
                </wp:positionH>
                <wp:positionV relativeFrom="margin">
                  <wp:align>bottom</wp:align>
                </wp:positionV>
                <wp:extent cx="7315200" cy="292608"/>
                <wp:effectExtent l="0" t="0" r="19050" b="127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FA2ABE">
                            <w:pPr>
                              <w:shd w:val="clear" w:color="auto" w:fill="C00000"/>
                              <w:tabs>
                                <w:tab w:val="left" w:pos="360"/>
                                <w:tab w:val="right" w:pos="11160"/>
                              </w:tabs>
                              <w:rPr>
                                <w:b/>
                                <w:sz w:val="28"/>
                              </w:rPr>
                            </w:pPr>
                            <w:r>
                              <w:rPr>
                                <w:b/>
                                <w:sz w:val="28"/>
                              </w:rPr>
                              <w:tab/>
                              <w:t>SEOC CONTACT INFORMATION</w:t>
                            </w:r>
                            <w:r>
                              <w:rPr>
                                <w:b/>
                                <w:sz w:val="28"/>
                              </w:rPr>
                              <w:tab/>
                            </w:r>
                            <w:r w:rsidRPr="006C77E0">
                              <w:rPr>
                                <w:b/>
                                <w:sz w:val="28"/>
                              </w:rPr>
                              <w:t>24</w:t>
                            </w:r>
                            <w:r>
                              <w:rPr>
                                <w:b/>
                                <w:sz w:val="28"/>
                              </w:rPr>
                              <w:t xml:space="preserve"> HOUR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63A0D" id="_x0000_s1029" type="#_x0000_t202" style="position:absolute;margin-left:0;margin-top:0;width:8in;height:23.05pt;z-index:2516515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ESK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" o:allowincell="f">
                <v:textbox>
                  <w:txbxContent>
                    <w:p w:rsidR="00F717AB" w:rsidRPr="00FD03A2" w:rsidRDefault="00F717AB" w:rsidP="00FA2ABE">
                      <w:pPr>
                        <w:shd w:val="clear" w:color="auto" w:fill="C00000"/>
                        <w:tabs>
                          <w:tab w:val="left" w:pos="360"/>
                          <w:tab w:val="right" w:pos="11160"/>
                        </w:tabs>
                        <w:rPr>
                          <w:b/>
                          <w:sz w:val="28"/>
                        </w:rPr>
                      </w:pPr>
                      <w:r>
                        <w:rPr>
                          <w:b/>
                          <w:sz w:val="28"/>
                        </w:rPr>
                        <w:tab/>
                        <w:t>SEOC CONTACT INFORMATION</w:t>
                      </w:r>
                      <w:r>
                        <w:rPr>
                          <w:b/>
                          <w:sz w:val="28"/>
                        </w:rPr>
                        <w:tab/>
                      </w:r>
                      <w:r w:rsidRPr="006C77E0">
                        <w:rPr>
                          <w:b/>
                          <w:sz w:val="28"/>
                        </w:rPr>
                        <w:t>24</w:t>
                      </w:r>
                      <w:r>
                        <w:rPr>
                          <w:b/>
                          <w:sz w:val="28"/>
                        </w:rPr>
                        <w:t xml:space="preserve"> HOUR SUPPORT</w:t>
                      </w:r>
                    </w:p>
                  </w:txbxContent>
                </v:textbox>
                <w10:wrap anchorx="margin" anchory="margin"/>
              </v:shape>
            </w:pict>
          </mc:Fallback>
        </mc:AlternateContent>
      </w:r>
    </w:p>
    <w:tbl>
      <w:tblPr>
        <w:tblStyle w:val="LightGrid11"/>
        <w:tblW w:w="11520" w:type="dxa"/>
        <w:jc w:val="center"/>
        <w:tblLayout w:type="fixed"/>
        <w:tblLook w:val="04A0" w:firstRow="1" w:lastRow="0" w:firstColumn="1" w:lastColumn="0" w:noHBand="0" w:noVBand="1"/>
      </w:tblPr>
      <w:tblGrid>
        <w:gridCol w:w="2304"/>
        <w:gridCol w:w="2304"/>
        <w:gridCol w:w="2304"/>
        <w:gridCol w:w="2062"/>
        <w:gridCol w:w="2546"/>
      </w:tblGrid>
      <w:tr w:rsidR="0037486A" w:rsidRPr="0037486A" w:rsidTr="0037486A">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37486A" w:rsidRPr="0037486A" w:rsidRDefault="0037486A" w:rsidP="00E22D20">
            <w:pPr>
              <w:jc w:val="center"/>
              <w:rPr>
                <w:rFonts w:asciiTheme="minorHAnsi" w:hAnsiTheme="minorHAnsi"/>
              </w:rPr>
            </w:pPr>
            <w:r w:rsidRPr="0037486A">
              <w:rPr>
                <w:rFonts w:asciiTheme="minorHAnsi" w:hAnsiTheme="minorHAnsi"/>
              </w:rPr>
              <w:lastRenderedPageBreak/>
              <w:t>Plan Distribution List</w:t>
            </w:r>
          </w:p>
        </w:tc>
      </w:tr>
      <w:tr w:rsidR="008844C5" w:rsidRPr="0037486A" w:rsidTr="0007357B">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8844C5" w:rsidRPr="0037486A" w:rsidRDefault="008844C5" w:rsidP="00E22D20">
            <w:pPr>
              <w:jc w:val="center"/>
              <w:rPr>
                <w:rFonts w:asciiTheme="minorHAnsi" w:hAnsiTheme="minorHAnsi"/>
              </w:rPr>
            </w:pPr>
            <w:r w:rsidRPr="0037486A">
              <w:rPr>
                <w:rFonts w:asciiTheme="minorHAnsi" w:hAnsiTheme="minorHAnsi"/>
              </w:rPr>
              <w:t>Contact</w:t>
            </w:r>
          </w:p>
        </w:tc>
        <w:tc>
          <w:tcPr>
            <w:tcW w:w="1000" w:type="pct"/>
            <w:vAlign w:val="center"/>
          </w:tcPr>
          <w:p w:rsidR="008844C5" w:rsidRPr="0037486A" w:rsidRDefault="008844C5" w:rsidP="00E22D20">
            <w:pPr>
              <w:jc w:val="center"/>
              <w:cnfStyle w:val="000000100000" w:firstRow="0" w:lastRow="0" w:firstColumn="0" w:lastColumn="0" w:oddVBand="0" w:evenVBand="0" w:oddHBand="1" w:evenHBand="0" w:firstRowFirstColumn="0" w:firstRowLastColumn="0" w:lastRowFirstColumn="0" w:lastRowLastColumn="0"/>
              <w:rPr>
                <w:b/>
                <w:bCs/>
              </w:rPr>
            </w:pPr>
            <w:r w:rsidRPr="0037486A">
              <w:rPr>
                <w:b/>
              </w:rPr>
              <w:t>Agency</w:t>
            </w:r>
          </w:p>
        </w:tc>
        <w:tc>
          <w:tcPr>
            <w:tcW w:w="1000" w:type="pct"/>
            <w:vAlign w:val="center"/>
          </w:tcPr>
          <w:p w:rsidR="008844C5" w:rsidRPr="0037486A" w:rsidRDefault="008844C5" w:rsidP="00E22D20">
            <w:pPr>
              <w:jc w:val="center"/>
              <w:cnfStyle w:val="000000100000" w:firstRow="0" w:lastRow="0" w:firstColumn="0" w:lastColumn="0" w:oddVBand="0" w:evenVBand="0" w:oddHBand="1" w:evenHBand="0" w:firstRowFirstColumn="0" w:firstRowLastColumn="0" w:lastRowFirstColumn="0" w:lastRowLastColumn="0"/>
              <w:rPr>
                <w:b/>
                <w:bCs/>
              </w:rPr>
            </w:pPr>
            <w:r w:rsidRPr="0037486A">
              <w:rPr>
                <w:b/>
              </w:rPr>
              <w:t>Physical Location</w:t>
            </w:r>
          </w:p>
        </w:tc>
        <w:tc>
          <w:tcPr>
            <w:tcW w:w="895" w:type="pct"/>
            <w:vAlign w:val="center"/>
          </w:tcPr>
          <w:p w:rsidR="008844C5" w:rsidRPr="0037486A" w:rsidRDefault="008844C5" w:rsidP="00E22D20">
            <w:pPr>
              <w:jc w:val="center"/>
              <w:cnfStyle w:val="000000100000" w:firstRow="0" w:lastRow="0" w:firstColumn="0" w:lastColumn="0" w:oddVBand="0" w:evenVBand="0" w:oddHBand="1" w:evenHBand="0" w:firstRowFirstColumn="0" w:firstRowLastColumn="0" w:lastRowFirstColumn="0" w:lastRowLastColumn="0"/>
              <w:rPr>
                <w:b/>
                <w:bCs/>
              </w:rPr>
            </w:pPr>
            <w:r w:rsidRPr="0037486A">
              <w:rPr>
                <w:b/>
              </w:rPr>
              <w:t>Phone</w:t>
            </w:r>
          </w:p>
        </w:tc>
        <w:tc>
          <w:tcPr>
            <w:tcW w:w="1105" w:type="pct"/>
            <w:vAlign w:val="center"/>
          </w:tcPr>
          <w:p w:rsidR="008844C5" w:rsidRPr="0037486A" w:rsidRDefault="008844C5" w:rsidP="00E22D20">
            <w:pPr>
              <w:jc w:val="center"/>
              <w:cnfStyle w:val="000000100000" w:firstRow="0" w:lastRow="0" w:firstColumn="0" w:lastColumn="0" w:oddVBand="0" w:evenVBand="0" w:oddHBand="1" w:evenHBand="0" w:firstRowFirstColumn="0" w:firstRowLastColumn="0" w:lastRowFirstColumn="0" w:lastRowLastColumn="0"/>
              <w:rPr>
                <w:b/>
                <w:bCs/>
              </w:rPr>
            </w:pPr>
            <w:r w:rsidRPr="0037486A">
              <w:rPr>
                <w:b/>
              </w:rPr>
              <w:t>Email</w:t>
            </w:r>
          </w:p>
        </w:tc>
      </w:tr>
      <w:tr w:rsidR="008844C5" w:rsidRPr="0037486A" w:rsidTr="0007357B">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8844C5" w:rsidRPr="0037486A" w:rsidRDefault="008844C5" w:rsidP="00E22D20">
            <w:pPr>
              <w:rPr>
                <w:rFonts w:asciiTheme="minorHAnsi" w:hAnsiTheme="minorHAnsi"/>
                <w:b w:val="0"/>
              </w:rPr>
            </w:pPr>
          </w:p>
        </w:tc>
        <w:tc>
          <w:tcPr>
            <w:tcW w:w="1000"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1000"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895"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1105"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r>
      <w:tr w:rsidR="008844C5" w:rsidRPr="0037486A" w:rsidTr="0007357B">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8844C5" w:rsidRPr="0037486A" w:rsidRDefault="008844C5" w:rsidP="00E22D20">
            <w:pPr>
              <w:rPr>
                <w:rFonts w:asciiTheme="minorHAnsi" w:hAnsiTheme="minorHAnsi"/>
                <w:b w:val="0"/>
              </w:rPr>
            </w:pPr>
          </w:p>
        </w:tc>
        <w:tc>
          <w:tcPr>
            <w:tcW w:w="1000"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1000"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895"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1105"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r>
      <w:tr w:rsidR="008844C5" w:rsidRPr="0037486A" w:rsidTr="0007357B">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8844C5" w:rsidRPr="0037486A" w:rsidRDefault="008844C5" w:rsidP="00E22D20">
            <w:pPr>
              <w:rPr>
                <w:rFonts w:asciiTheme="minorHAnsi" w:hAnsiTheme="minorHAnsi"/>
                <w:b w:val="0"/>
              </w:rPr>
            </w:pPr>
          </w:p>
        </w:tc>
        <w:tc>
          <w:tcPr>
            <w:tcW w:w="1000"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1000"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895"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1105"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r>
      <w:tr w:rsidR="008844C5" w:rsidRPr="0037486A" w:rsidTr="0007357B">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8844C5" w:rsidRPr="0037486A" w:rsidRDefault="008844C5" w:rsidP="00E22D20">
            <w:pPr>
              <w:rPr>
                <w:rFonts w:asciiTheme="minorHAnsi" w:hAnsiTheme="minorHAnsi"/>
                <w:b w:val="0"/>
              </w:rPr>
            </w:pPr>
          </w:p>
        </w:tc>
        <w:tc>
          <w:tcPr>
            <w:tcW w:w="1000"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1000"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895"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1105"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r>
      <w:tr w:rsidR="008844C5" w:rsidRPr="0037486A" w:rsidTr="0007357B">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8844C5" w:rsidRPr="0037486A" w:rsidRDefault="008844C5" w:rsidP="00E22D20">
            <w:pPr>
              <w:rPr>
                <w:rFonts w:asciiTheme="minorHAnsi" w:hAnsiTheme="minorHAnsi"/>
                <w:b w:val="0"/>
              </w:rPr>
            </w:pPr>
          </w:p>
        </w:tc>
        <w:tc>
          <w:tcPr>
            <w:tcW w:w="1000"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1000"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895"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1105"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r>
      <w:tr w:rsidR="008844C5" w:rsidRPr="0037486A" w:rsidTr="0007357B">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8844C5" w:rsidRPr="0037486A" w:rsidRDefault="008844C5" w:rsidP="00E22D20">
            <w:pPr>
              <w:rPr>
                <w:rFonts w:asciiTheme="minorHAnsi" w:hAnsiTheme="minorHAnsi"/>
                <w:b w:val="0"/>
              </w:rPr>
            </w:pPr>
          </w:p>
        </w:tc>
        <w:tc>
          <w:tcPr>
            <w:tcW w:w="1000"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1000"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895"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c>
          <w:tcPr>
            <w:tcW w:w="1105" w:type="pct"/>
            <w:vAlign w:val="center"/>
          </w:tcPr>
          <w:p w:rsidR="008844C5" w:rsidRPr="0037486A" w:rsidRDefault="008844C5" w:rsidP="00E22D20">
            <w:pPr>
              <w:cnfStyle w:val="000000100000" w:firstRow="0" w:lastRow="0" w:firstColumn="0" w:lastColumn="0" w:oddVBand="0" w:evenVBand="0" w:oddHBand="1" w:evenHBand="0" w:firstRowFirstColumn="0" w:firstRowLastColumn="0" w:lastRowFirstColumn="0" w:lastRowLastColumn="0"/>
            </w:pPr>
          </w:p>
        </w:tc>
      </w:tr>
      <w:tr w:rsidR="008844C5" w:rsidRPr="0037486A" w:rsidTr="0007357B">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8844C5" w:rsidRPr="0037486A" w:rsidRDefault="008844C5" w:rsidP="00E22D20">
            <w:pPr>
              <w:rPr>
                <w:rFonts w:asciiTheme="minorHAnsi" w:hAnsiTheme="minorHAnsi"/>
                <w:b w:val="0"/>
              </w:rPr>
            </w:pPr>
          </w:p>
        </w:tc>
        <w:tc>
          <w:tcPr>
            <w:tcW w:w="1000"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1000"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c>
          <w:tcPr>
            <w:tcW w:w="895"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rPr>
                <w:highlight w:val="yellow"/>
              </w:rPr>
            </w:pPr>
          </w:p>
        </w:tc>
        <w:tc>
          <w:tcPr>
            <w:tcW w:w="1105" w:type="pct"/>
            <w:vAlign w:val="center"/>
          </w:tcPr>
          <w:p w:rsidR="008844C5" w:rsidRPr="0037486A" w:rsidRDefault="008844C5" w:rsidP="00E22D20">
            <w:pPr>
              <w:cnfStyle w:val="000000010000" w:firstRow="0" w:lastRow="0" w:firstColumn="0" w:lastColumn="0" w:oddVBand="0" w:evenVBand="0" w:oddHBand="0" w:evenHBand="1" w:firstRowFirstColumn="0" w:firstRowLastColumn="0" w:lastRowFirstColumn="0" w:lastRowLastColumn="0"/>
            </w:pPr>
          </w:p>
        </w:tc>
      </w:tr>
      <w:tr w:rsidR="0037486A" w:rsidRPr="0037486A" w:rsidTr="0037486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37486A" w:rsidRPr="0037486A" w:rsidRDefault="0037486A" w:rsidP="0037486A">
            <w:pPr>
              <w:jc w:val="center"/>
              <w:rPr>
                <w:rFonts w:asciiTheme="minorHAnsi" w:hAnsiTheme="minorHAnsi"/>
              </w:rPr>
            </w:pPr>
            <w:r w:rsidRPr="0037486A">
              <w:rPr>
                <w:rFonts w:asciiTheme="minorHAnsi" w:hAnsiTheme="minorHAnsi"/>
              </w:rPr>
              <w:t>Agency Copies</w:t>
            </w:r>
          </w:p>
        </w:tc>
      </w:tr>
      <w:tr w:rsidR="0007357B" w:rsidRPr="0037486A" w:rsidTr="0007357B">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07357B" w:rsidRPr="0007357B" w:rsidRDefault="0007357B" w:rsidP="00A276EF">
            <w:pPr>
              <w:jc w:val="center"/>
              <w:rPr>
                <w:rFonts w:asciiTheme="minorHAnsi" w:hAnsiTheme="minorHAnsi"/>
                <w:b w:val="0"/>
                <w:sz w:val="20"/>
                <w:szCs w:val="20"/>
              </w:rPr>
            </w:pPr>
            <w:r w:rsidRPr="0007357B">
              <w:rPr>
                <w:rFonts w:asciiTheme="minorHAnsi" w:hAnsiTheme="minorHAnsi"/>
                <w:b w:val="0"/>
                <w:sz w:val="20"/>
                <w:szCs w:val="20"/>
              </w:rPr>
              <w:t>Ops</w:t>
            </w:r>
          </w:p>
        </w:tc>
        <w:tc>
          <w:tcPr>
            <w:tcW w:w="1000" w:type="pct"/>
            <w:vAlign w:val="center"/>
          </w:tcPr>
          <w:p w:rsidR="0007357B" w:rsidRPr="0007357B" w:rsidRDefault="0007357B" w:rsidP="00A276EF">
            <w:pPr>
              <w:jc w:val="center"/>
              <w:cnfStyle w:val="000000010000" w:firstRow="0" w:lastRow="0" w:firstColumn="0" w:lastColumn="0" w:oddVBand="0" w:evenVBand="0" w:oddHBand="0" w:evenHBand="1" w:firstRowFirstColumn="0" w:firstRowLastColumn="0" w:lastRowFirstColumn="0" w:lastRowLastColumn="0"/>
              <w:rPr>
                <w:sz w:val="20"/>
                <w:szCs w:val="20"/>
              </w:rPr>
            </w:pPr>
            <w:r w:rsidRPr="0007357B">
              <w:rPr>
                <w:sz w:val="20"/>
                <w:szCs w:val="20"/>
              </w:rPr>
              <w:t>DHS&amp;EM</w:t>
            </w:r>
          </w:p>
        </w:tc>
        <w:tc>
          <w:tcPr>
            <w:tcW w:w="1000" w:type="pct"/>
            <w:vAlign w:val="center"/>
          </w:tcPr>
          <w:p w:rsidR="0007357B" w:rsidRPr="0007357B" w:rsidRDefault="0007357B" w:rsidP="00A276EF">
            <w:pPr>
              <w:jc w:val="center"/>
              <w:cnfStyle w:val="000000010000" w:firstRow="0" w:lastRow="0" w:firstColumn="0" w:lastColumn="0" w:oddVBand="0" w:evenVBand="0" w:oddHBand="0" w:evenHBand="1" w:firstRowFirstColumn="0" w:firstRowLastColumn="0" w:lastRowFirstColumn="0" w:lastRowLastColumn="0"/>
              <w:rPr>
                <w:sz w:val="20"/>
                <w:szCs w:val="20"/>
              </w:rPr>
            </w:pPr>
            <w:r w:rsidRPr="0007357B">
              <w:rPr>
                <w:sz w:val="20"/>
                <w:szCs w:val="20"/>
              </w:rPr>
              <w:t>SEOC</w:t>
            </w:r>
          </w:p>
        </w:tc>
        <w:tc>
          <w:tcPr>
            <w:tcW w:w="895" w:type="pct"/>
            <w:vAlign w:val="center"/>
          </w:tcPr>
          <w:p w:rsidR="0007357B" w:rsidRPr="0007357B" w:rsidRDefault="0007357B" w:rsidP="00A276EF">
            <w:pPr>
              <w:jc w:val="center"/>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7357B">
              <w:rPr>
                <w:sz w:val="20"/>
                <w:szCs w:val="20"/>
              </w:rPr>
              <w:t>1-800-478-2337</w:t>
            </w:r>
          </w:p>
        </w:tc>
        <w:tc>
          <w:tcPr>
            <w:tcW w:w="1105" w:type="pct"/>
            <w:vAlign w:val="center"/>
          </w:tcPr>
          <w:p w:rsidR="0007357B" w:rsidRPr="0007357B" w:rsidRDefault="00232575" w:rsidP="00A276EF">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10" w:history="1">
              <w:r w:rsidR="005E3377" w:rsidRPr="00F5202B">
                <w:rPr>
                  <w:rStyle w:val="Hyperlink"/>
                  <w:sz w:val="20"/>
                  <w:szCs w:val="20"/>
                </w:rPr>
                <w:t>seoc@alaska.gov</w:t>
              </w:r>
            </w:hyperlink>
            <w:r w:rsidR="005E3377">
              <w:rPr>
                <w:sz w:val="20"/>
                <w:szCs w:val="20"/>
              </w:rPr>
              <w:t xml:space="preserve"> </w:t>
            </w:r>
          </w:p>
        </w:tc>
      </w:tr>
      <w:tr w:rsidR="0007357B" w:rsidRPr="0037486A" w:rsidTr="0007357B">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07357B" w:rsidRPr="0007357B" w:rsidRDefault="004C6D9E" w:rsidP="00A276EF">
            <w:pPr>
              <w:jc w:val="center"/>
              <w:rPr>
                <w:rFonts w:asciiTheme="minorHAnsi" w:hAnsiTheme="minorHAnsi"/>
                <w:b w:val="0"/>
                <w:sz w:val="20"/>
                <w:szCs w:val="20"/>
              </w:rPr>
            </w:pPr>
            <w:r>
              <w:rPr>
                <w:rFonts w:asciiTheme="minorHAnsi" w:hAnsiTheme="minorHAnsi"/>
                <w:b w:val="0"/>
                <w:sz w:val="20"/>
                <w:szCs w:val="20"/>
              </w:rPr>
              <w:t>Paul Fussey</w:t>
            </w:r>
          </w:p>
        </w:tc>
        <w:tc>
          <w:tcPr>
            <w:tcW w:w="1000" w:type="pct"/>
            <w:vAlign w:val="center"/>
          </w:tcPr>
          <w:p w:rsidR="0007357B" w:rsidRPr="0007357B" w:rsidRDefault="0007357B" w:rsidP="00A276EF">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357B">
              <w:rPr>
                <w:sz w:val="20"/>
                <w:szCs w:val="20"/>
              </w:rPr>
              <w:t>AST</w:t>
            </w:r>
          </w:p>
        </w:tc>
        <w:tc>
          <w:tcPr>
            <w:tcW w:w="1000" w:type="pct"/>
            <w:vAlign w:val="center"/>
          </w:tcPr>
          <w:p w:rsidR="0007357B" w:rsidRPr="0007357B" w:rsidRDefault="0007357B" w:rsidP="00A276E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95" w:type="pct"/>
            <w:vAlign w:val="center"/>
          </w:tcPr>
          <w:p w:rsidR="0007357B" w:rsidRPr="0007357B" w:rsidRDefault="0007357B" w:rsidP="00A276EF">
            <w:pPr>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357B">
              <w:rPr>
                <w:sz w:val="20"/>
                <w:szCs w:val="20"/>
              </w:rPr>
              <w:t>907-269-5682</w:t>
            </w:r>
          </w:p>
        </w:tc>
        <w:tc>
          <w:tcPr>
            <w:tcW w:w="1105" w:type="pct"/>
            <w:vAlign w:val="center"/>
          </w:tcPr>
          <w:p w:rsidR="0007357B" w:rsidRPr="0007357B" w:rsidRDefault="00232575" w:rsidP="00A276EF">
            <w:pPr>
              <w:jc w:val="center"/>
              <w:cnfStyle w:val="000000100000" w:firstRow="0" w:lastRow="0" w:firstColumn="0" w:lastColumn="0" w:oddVBand="0" w:evenVBand="0" w:oddHBand="1" w:evenHBand="0" w:firstRowFirstColumn="0" w:firstRowLastColumn="0" w:lastRowFirstColumn="0" w:lastRowLastColumn="0"/>
              <w:rPr>
                <w:sz w:val="20"/>
                <w:szCs w:val="20"/>
              </w:rPr>
            </w:pPr>
            <w:hyperlink r:id="rId11" w:history="1">
              <w:r w:rsidR="004C6D9E" w:rsidRPr="00AD2A33">
                <w:rPr>
                  <w:rStyle w:val="Hyperlink"/>
                  <w:sz w:val="20"/>
                  <w:szCs w:val="20"/>
                </w:rPr>
                <w:t>Paul.fussey@alaska.gov</w:t>
              </w:r>
            </w:hyperlink>
            <w:r w:rsidR="004C6D9E">
              <w:rPr>
                <w:sz w:val="20"/>
                <w:szCs w:val="20"/>
              </w:rPr>
              <w:t xml:space="preserve"> </w:t>
            </w:r>
          </w:p>
        </w:tc>
      </w:tr>
      <w:tr w:rsidR="0007357B" w:rsidRPr="0037486A" w:rsidTr="0007357B">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07357B" w:rsidRPr="0007357B" w:rsidRDefault="0007357B" w:rsidP="00A276EF">
            <w:pPr>
              <w:jc w:val="center"/>
              <w:rPr>
                <w:rFonts w:asciiTheme="minorHAnsi" w:hAnsiTheme="minorHAnsi"/>
                <w:b w:val="0"/>
                <w:sz w:val="20"/>
                <w:szCs w:val="20"/>
              </w:rPr>
            </w:pPr>
            <w:r w:rsidRPr="0007357B">
              <w:rPr>
                <w:rFonts w:asciiTheme="minorHAnsi" w:hAnsiTheme="minorHAnsi"/>
                <w:b w:val="0"/>
                <w:sz w:val="20"/>
                <w:szCs w:val="20"/>
              </w:rPr>
              <w:t>N/A</w:t>
            </w:r>
          </w:p>
        </w:tc>
        <w:tc>
          <w:tcPr>
            <w:tcW w:w="1000" w:type="pct"/>
            <w:vAlign w:val="center"/>
          </w:tcPr>
          <w:p w:rsidR="0007357B" w:rsidRPr="0007357B" w:rsidRDefault="0007357B" w:rsidP="00A276EF">
            <w:pPr>
              <w:jc w:val="center"/>
              <w:cnfStyle w:val="000000010000" w:firstRow="0" w:lastRow="0" w:firstColumn="0" w:lastColumn="0" w:oddVBand="0" w:evenVBand="0" w:oddHBand="0" w:evenHBand="1" w:firstRowFirstColumn="0" w:firstRowLastColumn="0" w:lastRowFirstColumn="0" w:lastRowLastColumn="0"/>
              <w:rPr>
                <w:sz w:val="20"/>
                <w:szCs w:val="20"/>
              </w:rPr>
            </w:pPr>
            <w:r w:rsidRPr="0007357B">
              <w:rPr>
                <w:sz w:val="20"/>
                <w:szCs w:val="20"/>
              </w:rPr>
              <w:t>Borough</w:t>
            </w:r>
          </w:p>
        </w:tc>
        <w:tc>
          <w:tcPr>
            <w:tcW w:w="1000" w:type="pct"/>
            <w:vAlign w:val="center"/>
          </w:tcPr>
          <w:p w:rsidR="0007357B" w:rsidRPr="0007357B" w:rsidRDefault="0007357B" w:rsidP="00A276EF">
            <w:pPr>
              <w:jc w:val="center"/>
              <w:cnfStyle w:val="000000010000" w:firstRow="0" w:lastRow="0" w:firstColumn="0" w:lastColumn="0" w:oddVBand="0" w:evenVBand="0" w:oddHBand="0" w:evenHBand="1" w:firstRowFirstColumn="0" w:firstRowLastColumn="0" w:lastRowFirstColumn="0" w:lastRowLastColumn="0"/>
              <w:rPr>
                <w:sz w:val="20"/>
                <w:szCs w:val="20"/>
              </w:rPr>
            </w:pPr>
            <w:r w:rsidRPr="0007357B">
              <w:rPr>
                <w:sz w:val="20"/>
                <w:szCs w:val="20"/>
              </w:rPr>
              <w:t>N/A</w:t>
            </w:r>
          </w:p>
        </w:tc>
        <w:tc>
          <w:tcPr>
            <w:tcW w:w="895" w:type="pct"/>
            <w:vAlign w:val="center"/>
          </w:tcPr>
          <w:p w:rsidR="0007357B" w:rsidRPr="0007357B" w:rsidRDefault="0007357B" w:rsidP="00A276EF">
            <w:pPr>
              <w:jc w:val="center"/>
              <w:cnfStyle w:val="000000010000" w:firstRow="0" w:lastRow="0" w:firstColumn="0" w:lastColumn="0" w:oddVBand="0" w:evenVBand="0" w:oddHBand="0" w:evenHBand="1" w:firstRowFirstColumn="0" w:firstRowLastColumn="0" w:lastRowFirstColumn="0" w:lastRowLastColumn="0"/>
              <w:rPr>
                <w:sz w:val="20"/>
                <w:szCs w:val="20"/>
              </w:rPr>
            </w:pPr>
            <w:r w:rsidRPr="0007357B">
              <w:rPr>
                <w:sz w:val="20"/>
                <w:szCs w:val="20"/>
              </w:rPr>
              <w:t>N/A</w:t>
            </w:r>
          </w:p>
        </w:tc>
        <w:tc>
          <w:tcPr>
            <w:tcW w:w="1105" w:type="pct"/>
            <w:vAlign w:val="center"/>
          </w:tcPr>
          <w:p w:rsidR="0007357B" w:rsidRPr="0007357B" w:rsidRDefault="0007357B" w:rsidP="00A276EF">
            <w:pPr>
              <w:jc w:val="center"/>
              <w:cnfStyle w:val="000000010000" w:firstRow="0" w:lastRow="0" w:firstColumn="0" w:lastColumn="0" w:oddVBand="0" w:evenVBand="0" w:oddHBand="0" w:evenHBand="1" w:firstRowFirstColumn="0" w:firstRowLastColumn="0" w:lastRowFirstColumn="0" w:lastRowLastColumn="0"/>
              <w:rPr>
                <w:sz w:val="20"/>
                <w:szCs w:val="20"/>
              </w:rPr>
            </w:pPr>
            <w:r w:rsidRPr="0007357B">
              <w:rPr>
                <w:sz w:val="20"/>
                <w:szCs w:val="20"/>
              </w:rPr>
              <w:t>N/A</w:t>
            </w:r>
          </w:p>
        </w:tc>
      </w:tr>
    </w:tbl>
    <w:p w:rsidR="006156DA" w:rsidRDefault="006156DA" w:rsidP="00823086">
      <w:pPr>
        <w:spacing w:after="0" w:line="240" w:lineRule="auto"/>
        <w:rPr>
          <w:b/>
        </w:rPr>
        <w:sectPr w:rsidR="006156DA" w:rsidSect="00911AD4">
          <w:pgSz w:w="12240" w:h="6336" w:orient="landscape" w:code="1"/>
          <w:pgMar w:top="245" w:right="245" w:bottom="144" w:left="245" w:header="720" w:footer="720" w:gutter="0"/>
          <w:pgBorders w:offsetFrom="page">
            <w:bottom w:val="single" w:sz="4" w:space="4" w:color="auto"/>
          </w:pgBorders>
          <w:cols w:space="720"/>
          <w:docGrid w:linePitch="360"/>
        </w:sectPr>
      </w:pPr>
      <w:r w:rsidRPr="005269AF">
        <w:rPr>
          <w:noProof/>
          <w:sz w:val="24"/>
          <w:szCs w:val="24"/>
        </w:rPr>
        <mc:AlternateContent>
          <mc:Choice Requires="wps">
            <w:drawing>
              <wp:anchor distT="0" distB="0" distL="114300" distR="114300" simplePos="0" relativeHeight="251653632" behindDoc="0" locked="0" layoutInCell="0" allowOverlap="1" wp14:anchorId="1A0EE7B8" wp14:editId="48DC4254">
                <wp:simplePos x="0" y="0"/>
                <wp:positionH relativeFrom="margin">
                  <wp:align>center</wp:align>
                </wp:positionH>
                <wp:positionV relativeFrom="margin">
                  <wp:align>bottom</wp:align>
                </wp:positionV>
                <wp:extent cx="7315200" cy="292608"/>
                <wp:effectExtent l="0" t="0" r="19050"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C94D6A" w:rsidRDefault="00F717AB" w:rsidP="001A0BB4">
                            <w:pPr>
                              <w:shd w:val="clear" w:color="auto" w:fill="E36C0A" w:themeFill="accent6" w:themeFillShade="BF"/>
                              <w:tabs>
                                <w:tab w:val="left" w:pos="360"/>
                                <w:tab w:val="right" w:pos="11160"/>
                              </w:tabs>
                              <w:jc w:val="center"/>
                              <w:rPr>
                                <w:b/>
                                <w:color w:val="FFFFFF" w:themeColor="background1"/>
                                <w:sz w:val="28"/>
                              </w:rPr>
                            </w:pPr>
                            <w:r>
                              <w:rPr>
                                <w:b/>
                                <w:color w:val="FFFFFF" w:themeColor="background1"/>
                                <w:sz w:val="28"/>
                              </w:rPr>
                              <w:t>PLAN DISTRIBUTION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EE7B8" id="_x0000_s1030" type="#_x0000_t202" style="position:absolute;margin-left:0;margin-top:0;width:8in;height:23.05pt;z-index:2516536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sK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" o:allowincell="f">
                <v:textbox>
                  <w:txbxContent>
                    <w:p w:rsidR="00F717AB" w:rsidRPr="00C94D6A" w:rsidRDefault="00F717AB" w:rsidP="001A0BB4">
                      <w:pPr>
                        <w:shd w:val="clear" w:color="auto" w:fill="E36C0A" w:themeFill="accent6" w:themeFillShade="BF"/>
                        <w:tabs>
                          <w:tab w:val="left" w:pos="360"/>
                          <w:tab w:val="right" w:pos="11160"/>
                        </w:tabs>
                        <w:jc w:val="center"/>
                        <w:rPr>
                          <w:b/>
                          <w:color w:val="FFFFFF" w:themeColor="background1"/>
                          <w:sz w:val="28"/>
                        </w:rPr>
                      </w:pPr>
                      <w:r>
                        <w:rPr>
                          <w:b/>
                          <w:color w:val="FFFFFF" w:themeColor="background1"/>
                          <w:sz w:val="28"/>
                        </w:rPr>
                        <w:t>PLAN DISTRIBUTION LIST</w:t>
                      </w:r>
                    </w:p>
                  </w:txbxContent>
                </v:textbox>
                <w10:wrap anchorx="margin" anchory="margin"/>
              </v:shape>
            </w:pict>
          </mc:Fallback>
        </mc:AlternateContent>
      </w:r>
      <w:r w:rsidR="005269AF">
        <w:rPr>
          <w:b/>
        </w:rPr>
        <w:t xml:space="preserve">     </w:t>
      </w:r>
    </w:p>
    <w:p w:rsidR="00A1102E" w:rsidRDefault="00140BC9" w:rsidP="00A1102E">
      <w:pPr>
        <w:tabs>
          <w:tab w:val="left" w:pos="1440"/>
        </w:tabs>
        <w:spacing w:after="0" w:line="240" w:lineRule="auto"/>
        <w:rPr>
          <w:b/>
        </w:rPr>
      </w:pPr>
      <w:r>
        <w:rPr>
          <w:b/>
          <w:noProof/>
        </w:rPr>
        <w:lastRenderedPageBreak/>
        <mc:AlternateContent>
          <mc:Choice Requires="wps">
            <w:drawing>
              <wp:anchor distT="0" distB="0" distL="114300" distR="114300" simplePos="0" relativeHeight="251637248" behindDoc="0" locked="0" layoutInCell="1" allowOverlap="1" wp14:anchorId="44E96B1B" wp14:editId="49BEB570">
                <wp:simplePos x="0" y="0"/>
                <wp:positionH relativeFrom="margin">
                  <wp:posOffset>4918710</wp:posOffset>
                </wp:positionH>
                <wp:positionV relativeFrom="margin">
                  <wp:posOffset>-3589</wp:posOffset>
                </wp:positionV>
                <wp:extent cx="2317750" cy="616585"/>
                <wp:effectExtent l="0" t="0" r="44450" b="50165"/>
                <wp:wrapNone/>
                <wp:docPr id="30"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0" cy="616585"/>
                        </a:xfrm>
                        <a:prstGeom prst="roundRect">
                          <a:avLst>
                            <a:gd name="adj" fmla="val 16667"/>
                          </a:avLst>
                        </a:prstGeom>
                        <a:solidFill>
                          <a:schemeClr val="accent4">
                            <a:lumMod val="40000"/>
                            <a:lumOff val="60000"/>
                          </a:schemeClr>
                        </a:solidFill>
                        <a:ln w="12700">
                          <a:solidFill>
                            <a:srgbClr val="0000FF"/>
                          </a:solidFill>
                          <a:round/>
                          <a:headEnd/>
                          <a:tailEnd/>
                        </a:ln>
                        <a:effectLst>
                          <a:outerShdw dist="28398" dir="3806097" algn="ctr" rotWithShape="0">
                            <a:schemeClr val="accent4">
                              <a:lumMod val="50000"/>
                              <a:lumOff val="0"/>
                              <a:alpha val="50000"/>
                            </a:schemeClr>
                          </a:outerShdw>
                        </a:effectLst>
                      </wps:spPr>
                      <wps:txbx>
                        <w:txbxContent>
                          <w:p w:rsidR="00F717AB" w:rsidRPr="00A1102E" w:rsidRDefault="00F717AB" w:rsidP="006E4DE5">
                            <w:pPr>
                              <w:spacing w:after="0" w:line="240" w:lineRule="auto"/>
                              <w:jc w:val="center"/>
                              <w:rPr>
                                <w:color w:val="0000FF"/>
                                <w:sz w:val="20"/>
                              </w:rPr>
                            </w:pPr>
                            <w:r w:rsidRPr="00A1102E">
                              <w:rPr>
                                <w:color w:val="0000FF"/>
                                <w:sz w:val="20"/>
                              </w:rPr>
                              <w:t xml:space="preserve">Every incident needs an </w:t>
                            </w:r>
                            <w:r w:rsidRPr="00A1102E">
                              <w:rPr>
                                <w:b/>
                                <w:color w:val="0000FF"/>
                                <w:sz w:val="20"/>
                              </w:rPr>
                              <w:t>Incident Commander (IC)</w:t>
                            </w:r>
                            <w:r w:rsidRPr="00A1102E">
                              <w:rPr>
                                <w:color w:val="0000FF"/>
                                <w:sz w:val="20"/>
                              </w:rPr>
                              <w:t>. The IC determines which positions are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96B1B" id="AutoShape 19" o:spid="_x0000_s1031" style="position:absolute;margin-left:387.3pt;margin-top:-.3pt;width:182.5pt;height:48.5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" fillcolor="#ccc0d9 [1303]" strokecolor="blue" strokeweight="1pt">
                <v:shadow on="t" color="#3f3151 [1607]" opacity=".5" offset="1pt"/>
                <o:lock v:ext="edit" aspectratio="t"/>
                <v:textbox>
                  <w:txbxContent>
                    <w:p w:rsidR="00F717AB" w:rsidRPr="00A1102E" w:rsidRDefault="00F717AB" w:rsidP="006E4DE5">
                      <w:pPr>
                        <w:spacing w:after="0" w:line="240" w:lineRule="auto"/>
                        <w:jc w:val="center"/>
                        <w:rPr>
                          <w:color w:val="0000FF"/>
                          <w:sz w:val="20"/>
                        </w:rPr>
                      </w:pPr>
                      <w:r w:rsidRPr="00A1102E">
                        <w:rPr>
                          <w:color w:val="0000FF"/>
                          <w:sz w:val="20"/>
                        </w:rPr>
                        <w:t xml:space="preserve">Every incident needs an </w:t>
                      </w:r>
                      <w:r w:rsidRPr="00A1102E">
                        <w:rPr>
                          <w:b/>
                          <w:color w:val="0000FF"/>
                          <w:sz w:val="20"/>
                        </w:rPr>
                        <w:t>Incident Commander (IC)</w:t>
                      </w:r>
                      <w:r w:rsidRPr="00A1102E">
                        <w:rPr>
                          <w:color w:val="0000FF"/>
                          <w:sz w:val="20"/>
                        </w:rPr>
                        <w:t>. The IC determines which positions are needed.</w:t>
                      </w:r>
                    </w:p>
                  </w:txbxContent>
                </v:textbox>
                <w10:wrap anchorx="margin" anchory="margin"/>
              </v:roundrect>
            </w:pict>
          </mc:Fallback>
        </mc:AlternateContent>
      </w:r>
      <w:r w:rsidR="00AA751F">
        <w:rPr>
          <w:noProof/>
        </w:rPr>
        <w:drawing>
          <wp:inline distT="0" distB="0" distL="0" distR="0" wp14:anchorId="154630E1" wp14:editId="40CDF0B8">
            <wp:extent cx="7475220" cy="3642360"/>
            <wp:effectExtent l="0" t="57150" r="0" b="5334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1102E" w:rsidRDefault="00A1102E" w:rsidP="00EB1C36">
      <w:pPr>
        <w:tabs>
          <w:tab w:val="left" w:pos="1440"/>
        </w:tabs>
        <w:spacing w:after="0" w:line="240" w:lineRule="auto"/>
        <w:jc w:val="center"/>
        <w:rPr>
          <w:b/>
        </w:rPr>
      </w:pPr>
    </w:p>
    <w:p w:rsidR="00A1102E" w:rsidRDefault="00A1102E">
      <w:pPr>
        <w:rPr>
          <w:b/>
        </w:rPr>
      </w:pPr>
      <w:r>
        <w:rPr>
          <w:noProof/>
          <w:sz w:val="8"/>
          <w:szCs w:val="8"/>
        </w:rPr>
        <mc:AlternateContent>
          <mc:Choice Requires="wps">
            <w:drawing>
              <wp:anchor distT="0" distB="0" distL="114300" distR="114300" simplePos="0" relativeHeight="251632128" behindDoc="0" locked="0" layoutInCell="0" allowOverlap="1" wp14:anchorId="3443603B" wp14:editId="17CF8968">
                <wp:simplePos x="0" y="0"/>
                <wp:positionH relativeFrom="margin">
                  <wp:align>center</wp:align>
                </wp:positionH>
                <wp:positionV relativeFrom="margin">
                  <wp:align>bottom</wp:align>
                </wp:positionV>
                <wp:extent cx="7315200" cy="292100"/>
                <wp:effectExtent l="0" t="0" r="1905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00160C" w:rsidRDefault="00F717AB" w:rsidP="002D50C7">
                            <w:pPr>
                              <w:shd w:val="clear" w:color="auto" w:fill="CCC0D9" w:themeFill="accent4" w:themeFillTint="66"/>
                              <w:jc w:val="center"/>
                              <w:rPr>
                                <w:b/>
                                <w:sz w:val="28"/>
                              </w:rPr>
                            </w:pPr>
                            <w:r w:rsidRPr="0000160C">
                              <w:rPr>
                                <w:b/>
                                <w:sz w:val="28"/>
                              </w:rPr>
                              <w:t>INCIDENT COMMAND SYSTEM (ICS) ORGANIZATION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3603B" id="_x0000_s1032" type="#_x0000_t202" style="position:absolute;margin-left:0;margin-top:0;width:8in;height:23pt;z-index:2516321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wkJQIAAEw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" o:allowincell="f">
                <v:textbox>
                  <w:txbxContent>
                    <w:p w:rsidR="00F717AB" w:rsidRPr="0000160C" w:rsidRDefault="00F717AB" w:rsidP="002D50C7">
                      <w:pPr>
                        <w:shd w:val="clear" w:color="auto" w:fill="CCC0D9" w:themeFill="accent4" w:themeFillTint="66"/>
                        <w:jc w:val="center"/>
                        <w:rPr>
                          <w:b/>
                          <w:sz w:val="28"/>
                        </w:rPr>
                      </w:pPr>
                      <w:r w:rsidRPr="0000160C">
                        <w:rPr>
                          <w:b/>
                          <w:sz w:val="28"/>
                        </w:rPr>
                        <w:t>INCIDENT COMMAND SYSTEM (ICS) ORGANIZATION CHART</w:t>
                      </w:r>
                    </w:p>
                  </w:txbxContent>
                </v:textbox>
                <w10:wrap anchorx="margin" anchory="margin"/>
              </v:shape>
            </w:pict>
          </mc:Fallback>
        </mc:AlternateContent>
      </w:r>
      <w:r>
        <w:rPr>
          <w:b/>
        </w:rPr>
        <w:br w:type="page"/>
      </w:r>
    </w:p>
    <w:tbl>
      <w:tblPr>
        <w:tblStyle w:val="LightGrid1"/>
        <w:tblW w:w="11520" w:type="dxa"/>
        <w:jc w:val="center"/>
        <w:tblLook w:val="04A0" w:firstRow="1" w:lastRow="0" w:firstColumn="1" w:lastColumn="0" w:noHBand="0" w:noVBand="1"/>
      </w:tblPr>
      <w:tblGrid>
        <w:gridCol w:w="3035"/>
        <w:gridCol w:w="3204"/>
        <w:gridCol w:w="1615"/>
        <w:gridCol w:w="2350"/>
        <w:gridCol w:w="1316"/>
      </w:tblGrid>
      <w:tr w:rsidR="00257B78" w:rsidRPr="00C5328C" w:rsidTr="00284C95">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vAlign w:val="center"/>
          </w:tcPr>
          <w:p w:rsidR="00257B78" w:rsidRPr="00C5328C" w:rsidRDefault="00257B78" w:rsidP="00DD34ED">
            <w:pPr>
              <w:jc w:val="center"/>
              <w:rPr>
                <w:rFonts w:asciiTheme="minorHAnsi" w:hAnsiTheme="minorHAnsi"/>
                <w:sz w:val="24"/>
              </w:rPr>
            </w:pPr>
            <w:r w:rsidRPr="00C5328C">
              <w:rPr>
                <w:rFonts w:asciiTheme="minorHAnsi" w:hAnsiTheme="minorHAnsi"/>
                <w:sz w:val="24"/>
              </w:rPr>
              <w:lastRenderedPageBreak/>
              <w:t>Title</w:t>
            </w:r>
          </w:p>
        </w:tc>
        <w:tc>
          <w:tcPr>
            <w:tcW w:w="3204" w:type="dxa"/>
            <w:vAlign w:val="center"/>
          </w:tcPr>
          <w:p w:rsidR="00257B78" w:rsidRPr="00C5328C" w:rsidRDefault="00257B78" w:rsidP="00DD34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r w:rsidRPr="00C5328C">
              <w:rPr>
                <w:rFonts w:asciiTheme="minorHAnsi" w:hAnsiTheme="minorHAnsi"/>
                <w:sz w:val="24"/>
              </w:rPr>
              <w:t>Name</w:t>
            </w:r>
          </w:p>
        </w:tc>
        <w:tc>
          <w:tcPr>
            <w:tcW w:w="0" w:type="auto"/>
            <w:vAlign w:val="center"/>
          </w:tcPr>
          <w:p w:rsidR="00257B78" w:rsidRPr="00C5328C" w:rsidRDefault="00257B78" w:rsidP="00DD34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r w:rsidRPr="00C5328C">
              <w:rPr>
                <w:rFonts w:asciiTheme="minorHAnsi" w:hAnsiTheme="minorHAnsi"/>
                <w:sz w:val="24"/>
              </w:rPr>
              <w:t>Agency</w:t>
            </w:r>
          </w:p>
        </w:tc>
        <w:tc>
          <w:tcPr>
            <w:tcW w:w="0" w:type="auto"/>
            <w:vAlign w:val="center"/>
          </w:tcPr>
          <w:p w:rsidR="00257B78" w:rsidRPr="00C5328C" w:rsidRDefault="00257B78" w:rsidP="00DD34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r w:rsidRPr="00C5328C">
              <w:rPr>
                <w:rFonts w:asciiTheme="minorHAnsi" w:hAnsiTheme="minorHAnsi"/>
                <w:sz w:val="24"/>
              </w:rPr>
              <w:t>Phone(907)</w:t>
            </w:r>
          </w:p>
        </w:tc>
        <w:tc>
          <w:tcPr>
            <w:tcW w:w="0" w:type="auto"/>
            <w:vAlign w:val="center"/>
          </w:tcPr>
          <w:p w:rsidR="00257B78" w:rsidRPr="00C5328C" w:rsidRDefault="00257B78" w:rsidP="00DD34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r w:rsidRPr="00C5328C">
              <w:rPr>
                <w:rFonts w:asciiTheme="minorHAnsi" w:hAnsiTheme="minorHAnsi"/>
                <w:sz w:val="24"/>
              </w:rPr>
              <w:t>Email</w:t>
            </w:r>
          </w:p>
        </w:tc>
      </w:tr>
      <w:tr w:rsidR="00257B78" w:rsidRPr="00DD34ED" w:rsidTr="00284C9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shd w:val="clear" w:color="auto" w:fill="BFBFBF" w:themeFill="background1" w:themeFillShade="BF"/>
            <w:vAlign w:val="center"/>
          </w:tcPr>
          <w:p w:rsidR="00257B78" w:rsidRPr="00DD34ED" w:rsidRDefault="00257B78" w:rsidP="00DD34ED">
            <w:pPr>
              <w:rPr>
                <w:rFonts w:asciiTheme="minorHAnsi" w:hAnsiTheme="minorHAnsi"/>
              </w:rPr>
            </w:pPr>
            <w:r w:rsidRPr="00DD34ED">
              <w:rPr>
                <w:rFonts w:asciiTheme="minorHAnsi" w:hAnsiTheme="minorHAnsi"/>
              </w:rPr>
              <w:t>Incident Commander</w:t>
            </w:r>
          </w:p>
        </w:tc>
        <w:tc>
          <w:tcPr>
            <w:tcW w:w="3204" w:type="dxa"/>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r>
      <w:tr w:rsidR="00257B78" w:rsidRPr="00DD34ED" w:rsidTr="00284C95">
        <w:trPr>
          <w:cnfStyle w:val="000000010000" w:firstRow="0" w:lastRow="0" w:firstColumn="0" w:lastColumn="0" w:oddVBand="0" w:evenVBand="0" w:oddHBand="0" w:evenHBand="1"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vAlign w:val="center"/>
          </w:tcPr>
          <w:p w:rsidR="00257B78" w:rsidRPr="00DD34ED" w:rsidRDefault="00257B78" w:rsidP="00DD34ED">
            <w:pPr>
              <w:rPr>
                <w:rFonts w:asciiTheme="minorHAnsi" w:hAnsiTheme="minorHAnsi"/>
              </w:rPr>
            </w:pPr>
            <w:r w:rsidRPr="00DD34ED">
              <w:rPr>
                <w:rFonts w:asciiTheme="minorHAnsi" w:hAnsiTheme="minorHAnsi"/>
              </w:rPr>
              <w:t>Incident Liaison</w:t>
            </w:r>
          </w:p>
        </w:tc>
        <w:tc>
          <w:tcPr>
            <w:tcW w:w="3204" w:type="dxa"/>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r>
      <w:tr w:rsidR="00257B78" w:rsidRPr="00DD34ED" w:rsidTr="00284C9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shd w:val="clear" w:color="auto" w:fill="BFBFBF" w:themeFill="background1" w:themeFillShade="BF"/>
            <w:vAlign w:val="center"/>
          </w:tcPr>
          <w:p w:rsidR="00257B78" w:rsidRPr="00DD34ED" w:rsidRDefault="00257B78" w:rsidP="00DD34ED">
            <w:pPr>
              <w:rPr>
                <w:rFonts w:asciiTheme="minorHAnsi" w:hAnsiTheme="minorHAnsi" w:cstheme="minorHAnsi"/>
              </w:rPr>
            </w:pPr>
            <w:r w:rsidRPr="00DD34ED">
              <w:rPr>
                <w:rFonts w:asciiTheme="minorHAnsi" w:hAnsiTheme="minorHAnsi" w:cstheme="minorHAnsi"/>
              </w:rPr>
              <w:t>Public Information Officer</w:t>
            </w:r>
          </w:p>
        </w:tc>
        <w:tc>
          <w:tcPr>
            <w:tcW w:w="3204" w:type="dxa"/>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r>
      <w:tr w:rsidR="00257B78" w:rsidRPr="00DD34ED" w:rsidTr="00284C95">
        <w:trPr>
          <w:cnfStyle w:val="000000010000" w:firstRow="0" w:lastRow="0" w:firstColumn="0" w:lastColumn="0" w:oddVBand="0" w:evenVBand="0" w:oddHBand="0" w:evenHBand="1"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vAlign w:val="center"/>
          </w:tcPr>
          <w:p w:rsidR="00257B78" w:rsidRPr="00DD34ED" w:rsidRDefault="00257B78" w:rsidP="00DD34ED">
            <w:pPr>
              <w:rPr>
                <w:rFonts w:asciiTheme="minorHAnsi" w:hAnsiTheme="minorHAnsi" w:cstheme="minorHAnsi"/>
              </w:rPr>
            </w:pPr>
            <w:r w:rsidRPr="00DD34ED">
              <w:rPr>
                <w:rFonts w:asciiTheme="minorHAnsi" w:hAnsiTheme="minorHAnsi" w:cstheme="minorHAnsi"/>
              </w:rPr>
              <w:t>Safety Officer</w:t>
            </w:r>
          </w:p>
        </w:tc>
        <w:tc>
          <w:tcPr>
            <w:tcW w:w="3204" w:type="dxa"/>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r>
      <w:tr w:rsidR="00257B78" w:rsidRPr="00DD34ED" w:rsidTr="00284C9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shd w:val="clear" w:color="auto" w:fill="BFBFBF" w:themeFill="background1" w:themeFillShade="BF"/>
            <w:vAlign w:val="center"/>
          </w:tcPr>
          <w:p w:rsidR="00257B78" w:rsidRPr="00DD34ED" w:rsidRDefault="00257B78" w:rsidP="00DD34ED">
            <w:pPr>
              <w:rPr>
                <w:rFonts w:asciiTheme="minorHAnsi" w:hAnsiTheme="minorHAnsi"/>
              </w:rPr>
            </w:pPr>
            <w:r w:rsidRPr="00DD34ED">
              <w:rPr>
                <w:rFonts w:asciiTheme="minorHAnsi" w:hAnsiTheme="minorHAnsi"/>
              </w:rPr>
              <w:t>Planning Section Chief</w:t>
            </w:r>
          </w:p>
        </w:tc>
        <w:tc>
          <w:tcPr>
            <w:tcW w:w="3204" w:type="dxa"/>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r>
      <w:tr w:rsidR="00257B78" w:rsidRPr="00DD34ED" w:rsidTr="00284C95">
        <w:trPr>
          <w:cnfStyle w:val="000000010000" w:firstRow="0" w:lastRow="0" w:firstColumn="0" w:lastColumn="0" w:oddVBand="0" w:evenVBand="0" w:oddHBand="0" w:evenHBand="1"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vAlign w:val="center"/>
          </w:tcPr>
          <w:p w:rsidR="00257B78" w:rsidRPr="00DD34ED" w:rsidRDefault="00257B78" w:rsidP="00DD34ED">
            <w:pPr>
              <w:rPr>
                <w:rFonts w:asciiTheme="minorHAnsi" w:hAnsiTheme="minorHAnsi"/>
              </w:rPr>
            </w:pPr>
            <w:r w:rsidRPr="00DD34ED">
              <w:rPr>
                <w:rFonts w:asciiTheme="minorHAnsi" w:hAnsiTheme="minorHAnsi"/>
              </w:rPr>
              <w:t xml:space="preserve">Operations Section Chief </w:t>
            </w:r>
          </w:p>
        </w:tc>
        <w:tc>
          <w:tcPr>
            <w:tcW w:w="3204" w:type="dxa"/>
            <w:shd w:val="clear" w:color="auto" w:fill="FFFFFF" w:themeFill="background1"/>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FFFFFF" w:themeFill="background1"/>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r>
      <w:tr w:rsidR="00257B78" w:rsidRPr="00DD34ED" w:rsidTr="00284C9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shd w:val="clear" w:color="auto" w:fill="BFBFBF" w:themeFill="background1" w:themeFillShade="BF"/>
            <w:vAlign w:val="center"/>
          </w:tcPr>
          <w:p w:rsidR="00257B78" w:rsidRPr="00DD34ED" w:rsidRDefault="00257B78" w:rsidP="00DD34ED">
            <w:pPr>
              <w:rPr>
                <w:rFonts w:asciiTheme="minorHAnsi" w:hAnsiTheme="minorHAnsi"/>
              </w:rPr>
            </w:pPr>
            <w:r w:rsidRPr="00DD34ED">
              <w:rPr>
                <w:rFonts w:asciiTheme="minorHAnsi" w:hAnsiTheme="minorHAnsi"/>
              </w:rPr>
              <w:t>Logistics Section Chief</w:t>
            </w:r>
          </w:p>
        </w:tc>
        <w:tc>
          <w:tcPr>
            <w:tcW w:w="3204" w:type="dxa"/>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r>
      <w:tr w:rsidR="00257B78" w:rsidRPr="00DD34ED" w:rsidTr="00284C95">
        <w:trPr>
          <w:cnfStyle w:val="000000010000" w:firstRow="0" w:lastRow="0" w:firstColumn="0" w:lastColumn="0" w:oddVBand="0" w:evenVBand="0" w:oddHBand="0" w:evenHBand="1"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vAlign w:val="center"/>
          </w:tcPr>
          <w:p w:rsidR="00257B78" w:rsidRPr="00DD34ED" w:rsidRDefault="00257B78" w:rsidP="00DD34ED">
            <w:pPr>
              <w:rPr>
                <w:rFonts w:asciiTheme="minorHAnsi" w:hAnsiTheme="minorHAnsi"/>
              </w:rPr>
            </w:pPr>
            <w:r w:rsidRPr="00DD34ED">
              <w:rPr>
                <w:rFonts w:asciiTheme="minorHAnsi" w:hAnsiTheme="minorHAnsi"/>
              </w:rPr>
              <w:t>Finance Section Chief</w:t>
            </w:r>
          </w:p>
        </w:tc>
        <w:tc>
          <w:tcPr>
            <w:tcW w:w="3204" w:type="dxa"/>
            <w:shd w:val="clear" w:color="auto" w:fill="FFFFFF" w:themeFill="background1"/>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FFFFFF" w:themeFill="background1"/>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r>
      <w:tr w:rsidR="00257B78" w:rsidRPr="00DD34ED" w:rsidTr="00284C9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shd w:val="clear" w:color="auto" w:fill="BFBFBF" w:themeFill="background1" w:themeFillShade="BF"/>
            <w:vAlign w:val="center"/>
          </w:tcPr>
          <w:p w:rsidR="00257B78" w:rsidRPr="00DD34ED" w:rsidRDefault="00257B78" w:rsidP="00DD34ED">
            <w:pPr>
              <w:rPr>
                <w:rFonts w:asciiTheme="minorHAnsi" w:hAnsiTheme="minorHAnsi"/>
              </w:rPr>
            </w:pPr>
            <w:r w:rsidRPr="00DD34ED">
              <w:rPr>
                <w:rFonts w:asciiTheme="minorHAnsi" w:hAnsiTheme="minorHAnsi"/>
              </w:rPr>
              <w:t>Evacuation Specialist</w:t>
            </w:r>
          </w:p>
        </w:tc>
        <w:tc>
          <w:tcPr>
            <w:tcW w:w="3204" w:type="dxa"/>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r>
      <w:tr w:rsidR="00257B78" w:rsidRPr="00DD34ED" w:rsidTr="00284C95">
        <w:trPr>
          <w:cnfStyle w:val="000000010000" w:firstRow="0" w:lastRow="0" w:firstColumn="0" w:lastColumn="0" w:oddVBand="0" w:evenVBand="0" w:oddHBand="0" w:evenHBand="1"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vAlign w:val="center"/>
          </w:tcPr>
          <w:p w:rsidR="00257B78" w:rsidRPr="00DD34ED" w:rsidRDefault="00257B78" w:rsidP="00DD34ED">
            <w:pPr>
              <w:rPr>
                <w:rFonts w:asciiTheme="minorHAnsi" w:hAnsiTheme="minorHAnsi"/>
              </w:rPr>
            </w:pPr>
            <w:r w:rsidRPr="00DD34ED">
              <w:rPr>
                <w:rFonts w:asciiTheme="minorHAnsi" w:hAnsiTheme="minorHAnsi"/>
              </w:rPr>
              <w:t>Shelter Coordinator</w:t>
            </w:r>
          </w:p>
        </w:tc>
        <w:tc>
          <w:tcPr>
            <w:tcW w:w="3204" w:type="dxa"/>
            <w:shd w:val="clear" w:color="auto" w:fill="FFFFFF" w:themeFill="background1"/>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FFFFFF" w:themeFill="background1"/>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r>
      <w:tr w:rsidR="00257B78" w:rsidRPr="00DD34ED" w:rsidTr="00284C9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shd w:val="clear" w:color="auto" w:fill="BFBFBF" w:themeFill="background1" w:themeFillShade="BF"/>
            <w:vAlign w:val="center"/>
          </w:tcPr>
          <w:p w:rsidR="00257B78" w:rsidRPr="00DD34ED" w:rsidRDefault="00257B78" w:rsidP="00DD34ED">
            <w:pPr>
              <w:rPr>
                <w:rFonts w:asciiTheme="minorHAnsi" w:hAnsiTheme="minorHAnsi"/>
              </w:rPr>
            </w:pPr>
            <w:r w:rsidRPr="00DD34ED">
              <w:rPr>
                <w:rFonts w:asciiTheme="minorHAnsi" w:hAnsiTheme="minorHAnsi"/>
              </w:rPr>
              <w:t>Security Specialist</w:t>
            </w:r>
          </w:p>
        </w:tc>
        <w:tc>
          <w:tcPr>
            <w:tcW w:w="3204" w:type="dxa"/>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vAlign w:val="center"/>
          </w:tcPr>
          <w:p w:rsidR="00257B78" w:rsidRPr="00DD34ED" w:rsidRDefault="00257B78" w:rsidP="00DD34ED">
            <w:pPr>
              <w:cnfStyle w:val="000000100000" w:firstRow="0" w:lastRow="0" w:firstColumn="0" w:lastColumn="0" w:oddVBand="0" w:evenVBand="0" w:oddHBand="1" w:evenHBand="0" w:firstRowFirstColumn="0" w:firstRowLastColumn="0" w:lastRowFirstColumn="0" w:lastRowLastColumn="0"/>
            </w:pPr>
          </w:p>
        </w:tc>
      </w:tr>
      <w:tr w:rsidR="00257B78" w:rsidRPr="00DD34ED" w:rsidTr="00284C95">
        <w:trPr>
          <w:cnfStyle w:val="000000010000" w:firstRow="0" w:lastRow="0" w:firstColumn="0" w:lastColumn="0" w:oddVBand="0" w:evenVBand="0" w:oddHBand="0" w:evenHBand="1"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035" w:type="dxa"/>
            <w:shd w:val="clear" w:color="auto" w:fill="auto"/>
            <w:vAlign w:val="center"/>
          </w:tcPr>
          <w:p w:rsidR="00257B78" w:rsidRPr="00DD34ED" w:rsidRDefault="00257B78" w:rsidP="00DD34ED">
            <w:pPr>
              <w:rPr>
                <w:rFonts w:asciiTheme="minorHAnsi" w:hAnsiTheme="minorHAnsi"/>
              </w:rPr>
            </w:pPr>
            <w:r w:rsidRPr="00DD34ED">
              <w:rPr>
                <w:rFonts w:asciiTheme="minorHAnsi" w:hAnsiTheme="minorHAnsi"/>
              </w:rPr>
              <w:t>Medical Specialist</w:t>
            </w:r>
          </w:p>
        </w:tc>
        <w:tc>
          <w:tcPr>
            <w:tcW w:w="3204" w:type="dxa"/>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c>
          <w:tcPr>
            <w:tcW w:w="0" w:type="auto"/>
            <w:shd w:val="clear" w:color="auto" w:fill="auto"/>
            <w:vAlign w:val="center"/>
          </w:tcPr>
          <w:p w:rsidR="00257B78" w:rsidRPr="00DD34ED" w:rsidRDefault="00257B78" w:rsidP="00DD34ED">
            <w:pPr>
              <w:cnfStyle w:val="000000010000" w:firstRow="0" w:lastRow="0" w:firstColumn="0" w:lastColumn="0" w:oddVBand="0" w:evenVBand="0" w:oddHBand="0" w:evenHBand="1" w:firstRowFirstColumn="0" w:firstRowLastColumn="0" w:lastRowFirstColumn="0" w:lastRowLastColumn="0"/>
            </w:pPr>
          </w:p>
        </w:tc>
      </w:tr>
    </w:tbl>
    <w:p w:rsidR="006156DA" w:rsidRDefault="00DD1570" w:rsidP="00823086">
      <w:pPr>
        <w:spacing w:after="0" w:line="240" w:lineRule="auto"/>
        <w:ind w:right="590"/>
        <w:rPr>
          <w:b/>
        </w:rPr>
        <w:sectPr w:rsidR="006156DA" w:rsidSect="00823086">
          <w:type w:val="nextColumn"/>
          <w:pgSz w:w="12240" w:h="6840" w:orient="landscape" w:code="1"/>
          <w:pgMar w:top="245" w:right="245" w:bottom="144" w:left="245" w:header="720" w:footer="720" w:gutter="0"/>
          <w:pgBorders w:offsetFrom="page">
            <w:bottom w:val="single" w:sz="4" w:space="4" w:color="auto"/>
          </w:pgBorders>
          <w:cols w:space="720"/>
          <w:docGrid w:linePitch="360"/>
        </w:sectPr>
      </w:pPr>
      <w:r>
        <w:rPr>
          <w:noProof/>
          <w:sz w:val="8"/>
          <w:szCs w:val="8"/>
        </w:rPr>
        <mc:AlternateContent>
          <mc:Choice Requires="wps">
            <w:drawing>
              <wp:anchor distT="0" distB="0" distL="114300" distR="114300" simplePos="0" relativeHeight="251654656" behindDoc="0" locked="0" layoutInCell="0" allowOverlap="1" wp14:anchorId="0FD729AF" wp14:editId="4C66DC51">
                <wp:simplePos x="0" y="0"/>
                <wp:positionH relativeFrom="margin">
                  <wp:align>center</wp:align>
                </wp:positionH>
                <wp:positionV relativeFrom="margin">
                  <wp:align>bottom</wp:align>
                </wp:positionV>
                <wp:extent cx="7315200" cy="292608"/>
                <wp:effectExtent l="0" t="0" r="19050"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00160C" w:rsidRDefault="00F717AB" w:rsidP="00F312B1">
                            <w:pPr>
                              <w:shd w:val="clear" w:color="auto" w:fill="CCC0D9" w:themeFill="accent4" w:themeFillTint="66"/>
                              <w:jc w:val="center"/>
                              <w:rPr>
                                <w:b/>
                                <w:sz w:val="28"/>
                              </w:rPr>
                            </w:pPr>
                            <w:r w:rsidRPr="0000160C">
                              <w:rPr>
                                <w:b/>
                                <w:sz w:val="28"/>
                              </w:rPr>
                              <w:t xml:space="preserve">INCIDENT COMMAND </w:t>
                            </w:r>
                            <w:r>
                              <w:rPr>
                                <w:b/>
                                <w:sz w:val="28"/>
                              </w:rPr>
                              <w:t>CONTACT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729AF" id="_x0000_s1033" type="#_x0000_t202" style="position:absolute;margin-left:0;margin-top:0;width:8in;height:23.05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" o:allowincell="f">
                <v:textbox>
                  <w:txbxContent>
                    <w:p w:rsidR="00F717AB" w:rsidRPr="0000160C" w:rsidRDefault="00F717AB" w:rsidP="00F312B1">
                      <w:pPr>
                        <w:shd w:val="clear" w:color="auto" w:fill="CCC0D9" w:themeFill="accent4" w:themeFillTint="66"/>
                        <w:jc w:val="center"/>
                        <w:rPr>
                          <w:b/>
                          <w:sz w:val="28"/>
                        </w:rPr>
                      </w:pPr>
                      <w:r w:rsidRPr="0000160C">
                        <w:rPr>
                          <w:b/>
                          <w:sz w:val="28"/>
                        </w:rPr>
                        <w:t xml:space="preserve">INCIDENT COMMAND </w:t>
                      </w:r>
                      <w:r>
                        <w:rPr>
                          <w:b/>
                          <w:sz w:val="28"/>
                        </w:rPr>
                        <w:t>CONTACT SHEET</w:t>
                      </w:r>
                    </w:p>
                  </w:txbxContent>
                </v:textbox>
                <w10:wrap anchorx="margin" anchory="margin"/>
              </v:shape>
            </w:pict>
          </mc:Fallback>
        </mc:AlternateContent>
      </w:r>
    </w:p>
    <w:tbl>
      <w:tblPr>
        <w:tblStyle w:val="LightGrid12"/>
        <w:tblW w:w="11520" w:type="dxa"/>
        <w:jc w:val="center"/>
        <w:tblLook w:val="04A0" w:firstRow="1" w:lastRow="0" w:firstColumn="1" w:lastColumn="0" w:noHBand="0" w:noVBand="1"/>
      </w:tblPr>
      <w:tblGrid>
        <w:gridCol w:w="2744"/>
        <w:gridCol w:w="8776"/>
      </w:tblGrid>
      <w:tr w:rsidR="00BA1629" w:rsidRPr="00C41C59" w:rsidTr="00F95C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rsidR="00BA1629" w:rsidRPr="00C41C59" w:rsidRDefault="00BA1629" w:rsidP="00823086">
            <w:pPr>
              <w:tabs>
                <w:tab w:val="left" w:pos="939"/>
              </w:tabs>
              <w:jc w:val="center"/>
              <w:rPr>
                <w:rFonts w:asciiTheme="minorHAnsi" w:hAnsiTheme="minorHAnsi"/>
                <w:b w:val="0"/>
                <w:sz w:val="24"/>
              </w:rPr>
            </w:pPr>
            <w:r w:rsidRPr="00C41C59">
              <w:rPr>
                <w:rFonts w:asciiTheme="minorHAnsi" w:hAnsiTheme="minorHAnsi"/>
                <w:sz w:val="24"/>
              </w:rPr>
              <w:lastRenderedPageBreak/>
              <w:t>Incident Command System (ICS) Roles and Responsibilities</w:t>
            </w:r>
          </w:p>
        </w:tc>
      </w:tr>
      <w:tr w:rsidR="00BA1629" w:rsidRPr="00C41C59" w:rsidTr="00F95C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D9D9D9" w:themeFill="background1" w:themeFillShade="D9"/>
          </w:tcPr>
          <w:p w:rsidR="00BA1629" w:rsidRPr="00C41C59" w:rsidRDefault="00BA1629" w:rsidP="00823086">
            <w:pPr>
              <w:jc w:val="center"/>
              <w:rPr>
                <w:rFonts w:asciiTheme="minorHAnsi" w:hAnsiTheme="minorHAnsi" w:cs="Times New Roman"/>
                <w:bCs w:val="0"/>
              </w:rPr>
            </w:pPr>
            <w:r w:rsidRPr="00C41C59">
              <w:rPr>
                <w:rFonts w:asciiTheme="minorHAnsi" w:hAnsiTheme="minorHAnsi" w:cs="Times New Roman"/>
              </w:rPr>
              <w:t>Position</w:t>
            </w:r>
          </w:p>
        </w:tc>
        <w:tc>
          <w:tcPr>
            <w:tcW w:w="3809" w:type="pct"/>
            <w:shd w:val="clear" w:color="auto" w:fill="D9D9D9" w:themeFill="background1" w:themeFillShade="D9"/>
          </w:tcPr>
          <w:p w:rsidR="00BA1629" w:rsidRPr="00C41C59" w:rsidRDefault="00BA1629" w:rsidP="00823086">
            <w:pPr>
              <w:tabs>
                <w:tab w:val="left" w:pos="939"/>
              </w:tabs>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41C59">
              <w:rPr>
                <w:rFonts w:cs="Times New Roman"/>
                <w:b/>
              </w:rPr>
              <w:t>Duties and Responsibilities</w:t>
            </w:r>
          </w:p>
        </w:tc>
      </w:tr>
      <w:tr w:rsidR="00BA1629" w:rsidRPr="00C41C59" w:rsidTr="00F95C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vAlign w:val="center"/>
          </w:tcPr>
          <w:p w:rsidR="00BA1629" w:rsidRPr="00C41C59" w:rsidRDefault="00BA1629" w:rsidP="00823086">
            <w:pPr>
              <w:rPr>
                <w:rFonts w:asciiTheme="minorHAnsi" w:hAnsiTheme="minorHAnsi" w:cstheme="minorHAnsi"/>
                <w:bCs w:val="0"/>
              </w:rPr>
            </w:pPr>
            <w:r w:rsidRPr="00C41C59">
              <w:rPr>
                <w:rFonts w:asciiTheme="minorHAnsi" w:hAnsiTheme="minorHAnsi" w:cstheme="minorHAnsi"/>
              </w:rPr>
              <w:t>Incident Commander</w:t>
            </w:r>
          </w:p>
        </w:tc>
        <w:tc>
          <w:tcPr>
            <w:tcW w:w="3809" w:type="pct"/>
          </w:tcPr>
          <w:p w:rsidR="00BA1629" w:rsidRPr="00C41C59" w:rsidRDefault="00BA1629" w:rsidP="00823086">
            <w:pPr>
              <w:tabs>
                <w:tab w:val="left" w:pos="939"/>
              </w:tabs>
              <w:cnfStyle w:val="000000010000" w:firstRow="0" w:lastRow="0" w:firstColumn="0" w:lastColumn="0" w:oddVBand="0" w:evenVBand="0" w:oddHBand="0" w:evenHBand="1" w:firstRowFirstColumn="0" w:firstRowLastColumn="0" w:lastRowFirstColumn="0" w:lastRowLastColumn="0"/>
              <w:rPr>
                <w:rFonts w:cs="Times New Roman"/>
              </w:rPr>
            </w:pPr>
            <w:r w:rsidRPr="00C41C59">
              <w:rPr>
                <w:rFonts w:cs="Times New Roman"/>
              </w:rPr>
              <w:t xml:space="preserve">Manages the people and resources to respond to the incident. </w:t>
            </w:r>
          </w:p>
        </w:tc>
      </w:tr>
      <w:tr w:rsidR="00BA1629" w:rsidRPr="00C41C59" w:rsidTr="00F95C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D9D9D9" w:themeFill="background1" w:themeFillShade="D9"/>
            <w:vAlign w:val="center"/>
          </w:tcPr>
          <w:p w:rsidR="00BA1629" w:rsidRPr="00C41C59" w:rsidRDefault="00BA1629" w:rsidP="00823086">
            <w:pPr>
              <w:rPr>
                <w:rFonts w:asciiTheme="minorHAnsi" w:hAnsiTheme="minorHAnsi" w:cstheme="minorHAnsi"/>
                <w:bCs w:val="0"/>
              </w:rPr>
            </w:pPr>
            <w:r w:rsidRPr="00C41C59">
              <w:rPr>
                <w:rFonts w:asciiTheme="minorHAnsi" w:hAnsiTheme="minorHAnsi" w:cstheme="minorHAnsi"/>
              </w:rPr>
              <w:t>Incident Liaison</w:t>
            </w:r>
          </w:p>
        </w:tc>
        <w:tc>
          <w:tcPr>
            <w:tcW w:w="3809" w:type="pct"/>
            <w:shd w:val="clear" w:color="auto" w:fill="D9D9D9" w:themeFill="background1" w:themeFillShade="D9"/>
          </w:tcPr>
          <w:p w:rsidR="00BA1629" w:rsidRPr="00C41C59" w:rsidRDefault="00BA1629" w:rsidP="0082308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szCs w:val="22"/>
              </w:rPr>
            </w:pPr>
            <w:r w:rsidRPr="00C41C59">
              <w:rPr>
                <w:rFonts w:asciiTheme="minorHAnsi" w:hAnsiTheme="minorHAnsi" w:cs="Times New Roman"/>
                <w:sz w:val="22"/>
                <w:szCs w:val="22"/>
              </w:rPr>
              <w:t>Coordinates with community and outside organizations involved in the incident.</w:t>
            </w:r>
          </w:p>
        </w:tc>
      </w:tr>
      <w:tr w:rsidR="00BA1629" w:rsidRPr="00C41C59" w:rsidTr="00F95C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vAlign w:val="center"/>
          </w:tcPr>
          <w:p w:rsidR="00BA1629" w:rsidRPr="00C41C59" w:rsidRDefault="00BA1629" w:rsidP="00823086">
            <w:pPr>
              <w:rPr>
                <w:rFonts w:asciiTheme="minorHAnsi" w:hAnsiTheme="minorHAnsi" w:cstheme="minorHAnsi"/>
              </w:rPr>
            </w:pPr>
            <w:r w:rsidRPr="00C41C59">
              <w:rPr>
                <w:rFonts w:asciiTheme="minorHAnsi" w:hAnsiTheme="minorHAnsi" w:cstheme="minorHAnsi"/>
              </w:rPr>
              <w:t>Public Information Officer</w:t>
            </w:r>
          </w:p>
        </w:tc>
        <w:tc>
          <w:tcPr>
            <w:tcW w:w="3809" w:type="pct"/>
          </w:tcPr>
          <w:p w:rsidR="00BA1629" w:rsidRPr="00C41C59" w:rsidRDefault="00BA1629" w:rsidP="00823086">
            <w:pPr>
              <w:tabs>
                <w:tab w:val="left" w:pos="939"/>
              </w:tabs>
              <w:cnfStyle w:val="000000010000" w:firstRow="0" w:lastRow="0" w:firstColumn="0" w:lastColumn="0" w:oddVBand="0" w:evenVBand="0" w:oddHBand="0" w:evenHBand="1" w:firstRowFirstColumn="0" w:firstRowLastColumn="0" w:lastRowFirstColumn="0" w:lastRowLastColumn="0"/>
              <w:rPr>
                <w:rFonts w:cs="Times New Roman"/>
              </w:rPr>
            </w:pPr>
            <w:r w:rsidRPr="00C41C59">
              <w:rPr>
                <w:rFonts w:cs="Times New Roman"/>
              </w:rPr>
              <w:t>Provides information to the public and media regarding the event in accordance with the IC.</w:t>
            </w:r>
          </w:p>
        </w:tc>
      </w:tr>
      <w:tr w:rsidR="00BA1629" w:rsidRPr="00C41C59" w:rsidTr="00F95C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D9D9D9" w:themeFill="background1" w:themeFillShade="D9"/>
            <w:vAlign w:val="center"/>
          </w:tcPr>
          <w:p w:rsidR="00BA1629" w:rsidRPr="00C41C59" w:rsidRDefault="00BA1629" w:rsidP="00823086">
            <w:pPr>
              <w:rPr>
                <w:rFonts w:asciiTheme="minorHAnsi" w:hAnsiTheme="minorHAnsi" w:cstheme="minorHAnsi"/>
              </w:rPr>
            </w:pPr>
            <w:r w:rsidRPr="00C41C59">
              <w:rPr>
                <w:rFonts w:asciiTheme="minorHAnsi" w:hAnsiTheme="minorHAnsi" w:cstheme="minorHAnsi"/>
              </w:rPr>
              <w:t>Safety Officer</w:t>
            </w:r>
          </w:p>
        </w:tc>
        <w:tc>
          <w:tcPr>
            <w:tcW w:w="3809" w:type="pct"/>
            <w:shd w:val="clear" w:color="auto" w:fill="D9D9D9" w:themeFill="background1" w:themeFillShade="D9"/>
          </w:tcPr>
          <w:p w:rsidR="00BA1629" w:rsidRPr="00C41C59" w:rsidRDefault="00BA1629" w:rsidP="00823086">
            <w:pPr>
              <w:tabs>
                <w:tab w:val="left" w:pos="939"/>
              </w:tabs>
              <w:cnfStyle w:val="000000100000" w:firstRow="0" w:lastRow="0" w:firstColumn="0" w:lastColumn="0" w:oddVBand="0" w:evenVBand="0" w:oddHBand="1" w:evenHBand="0" w:firstRowFirstColumn="0" w:firstRowLastColumn="0" w:lastRowFirstColumn="0" w:lastRowLastColumn="0"/>
              <w:rPr>
                <w:rFonts w:cs="Times New Roman"/>
              </w:rPr>
            </w:pPr>
            <w:r w:rsidRPr="00C41C59">
              <w:rPr>
                <w:rFonts w:cs="Times New Roman"/>
              </w:rPr>
              <w:t>Assures safety issues are mitigated, announced and addressed.</w:t>
            </w:r>
          </w:p>
        </w:tc>
      </w:tr>
      <w:tr w:rsidR="00BA1629" w:rsidRPr="00C41C59" w:rsidTr="00F95C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vAlign w:val="center"/>
          </w:tcPr>
          <w:p w:rsidR="00BA1629" w:rsidRPr="00C41C59" w:rsidRDefault="00BA1629" w:rsidP="00823086">
            <w:pPr>
              <w:rPr>
                <w:rFonts w:asciiTheme="minorHAnsi" w:hAnsiTheme="minorHAnsi" w:cstheme="minorHAnsi"/>
              </w:rPr>
            </w:pPr>
            <w:r w:rsidRPr="00C41C59">
              <w:rPr>
                <w:rFonts w:asciiTheme="minorHAnsi" w:hAnsiTheme="minorHAnsi" w:cstheme="minorHAnsi"/>
              </w:rPr>
              <w:t>Planning Section Chief</w:t>
            </w:r>
          </w:p>
        </w:tc>
        <w:tc>
          <w:tcPr>
            <w:tcW w:w="3809" w:type="pct"/>
          </w:tcPr>
          <w:p w:rsidR="00BA1629" w:rsidRPr="00C41C59" w:rsidRDefault="00BA1629" w:rsidP="00823086">
            <w:pPr>
              <w:tabs>
                <w:tab w:val="left" w:pos="939"/>
              </w:tabs>
              <w:cnfStyle w:val="000000010000" w:firstRow="0" w:lastRow="0" w:firstColumn="0" w:lastColumn="0" w:oddVBand="0" w:evenVBand="0" w:oddHBand="0" w:evenHBand="1" w:firstRowFirstColumn="0" w:firstRowLastColumn="0" w:lastRowFirstColumn="0" w:lastRowLastColumn="0"/>
              <w:rPr>
                <w:rFonts w:cs="Times New Roman"/>
              </w:rPr>
            </w:pPr>
            <w:r w:rsidRPr="00C41C59">
              <w:rPr>
                <w:rFonts w:cs="Times New Roman"/>
              </w:rPr>
              <w:t>Gathers and analyses incident information; conducts Planning Meetings, and prepares Incident Action Plans (IAP).</w:t>
            </w:r>
          </w:p>
        </w:tc>
      </w:tr>
      <w:tr w:rsidR="00BA1629" w:rsidRPr="00C41C59" w:rsidTr="00F95C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D9D9D9" w:themeFill="background1" w:themeFillShade="D9"/>
            <w:vAlign w:val="center"/>
          </w:tcPr>
          <w:p w:rsidR="00BA1629" w:rsidRPr="00C41C59" w:rsidRDefault="00BA1629" w:rsidP="00823086">
            <w:pPr>
              <w:rPr>
                <w:rFonts w:asciiTheme="minorHAnsi" w:hAnsiTheme="minorHAnsi" w:cstheme="minorHAnsi"/>
              </w:rPr>
            </w:pPr>
            <w:r w:rsidRPr="00C41C59">
              <w:rPr>
                <w:rFonts w:asciiTheme="minorHAnsi" w:hAnsiTheme="minorHAnsi" w:cstheme="minorHAnsi"/>
              </w:rPr>
              <w:t>Operations Section Chief</w:t>
            </w:r>
          </w:p>
        </w:tc>
        <w:tc>
          <w:tcPr>
            <w:tcW w:w="3809" w:type="pct"/>
            <w:shd w:val="clear" w:color="auto" w:fill="D9D9D9" w:themeFill="background1" w:themeFillShade="D9"/>
          </w:tcPr>
          <w:p w:rsidR="00BA1629" w:rsidRPr="00C41C59" w:rsidRDefault="00BA1629" w:rsidP="0082308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szCs w:val="22"/>
              </w:rPr>
            </w:pPr>
            <w:r w:rsidRPr="00C41C59">
              <w:rPr>
                <w:rFonts w:asciiTheme="minorHAnsi" w:hAnsiTheme="minorHAnsi" w:cs="Times New Roman"/>
                <w:sz w:val="22"/>
                <w:szCs w:val="22"/>
              </w:rPr>
              <w:t xml:space="preserve">Responsible for incident tactical operations – actions, personnel, resources, and staging areas. </w:t>
            </w:r>
          </w:p>
        </w:tc>
      </w:tr>
      <w:tr w:rsidR="00BA1629" w:rsidRPr="00C41C59" w:rsidTr="00F95C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vAlign w:val="center"/>
          </w:tcPr>
          <w:p w:rsidR="00BA1629" w:rsidRPr="00C41C59" w:rsidRDefault="00BA1629" w:rsidP="00823086">
            <w:pPr>
              <w:rPr>
                <w:rFonts w:asciiTheme="minorHAnsi" w:hAnsiTheme="minorHAnsi" w:cstheme="minorHAnsi"/>
              </w:rPr>
            </w:pPr>
            <w:r w:rsidRPr="00C41C59">
              <w:rPr>
                <w:rFonts w:asciiTheme="minorHAnsi" w:hAnsiTheme="minorHAnsi" w:cstheme="minorHAnsi"/>
              </w:rPr>
              <w:t>Logistics Section Chief</w:t>
            </w:r>
          </w:p>
        </w:tc>
        <w:tc>
          <w:tcPr>
            <w:tcW w:w="3809" w:type="pct"/>
          </w:tcPr>
          <w:p w:rsidR="00BA1629" w:rsidRPr="00C41C59" w:rsidRDefault="00BA1629" w:rsidP="00823086">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imes New Roman"/>
                <w:sz w:val="22"/>
                <w:szCs w:val="22"/>
              </w:rPr>
            </w:pPr>
            <w:r w:rsidRPr="00C41C59">
              <w:rPr>
                <w:rFonts w:asciiTheme="minorHAnsi" w:hAnsiTheme="minorHAnsi" w:cs="Times New Roman"/>
                <w:sz w:val="22"/>
                <w:szCs w:val="22"/>
              </w:rPr>
              <w:t xml:space="preserve">Obtains requested incident facilities, services, and materials. </w:t>
            </w:r>
          </w:p>
        </w:tc>
      </w:tr>
      <w:tr w:rsidR="00BA1629" w:rsidRPr="00C41C59" w:rsidTr="00F95C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D9D9D9" w:themeFill="background1" w:themeFillShade="D9"/>
            <w:vAlign w:val="center"/>
          </w:tcPr>
          <w:p w:rsidR="00BA1629" w:rsidRPr="00C41C59" w:rsidRDefault="00BA1629" w:rsidP="00823086">
            <w:pPr>
              <w:rPr>
                <w:rFonts w:asciiTheme="minorHAnsi" w:hAnsiTheme="minorHAnsi" w:cstheme="minorHAnsi"/>
              </w:rPr>
            </w:pPr>
            <w:r w:rsidRPr="00C41C59">
              <w:rPr>
                <w:rFonts w:asciiTheme="minorHAnsi" w:hAnsiTheme="minorHAnsi" w:cstheme="minorHAnsi"/>
              </w:rPr>
              <w:t>Admin Section Chief</w:t>
            </w:r>
          </w:p>
        </w:tc>
        <w:tc>
          <w:tcPr>
            <w:tcW w:w="3809" w:type="pct"/>
            <w:shd w:val="clear" w:color="auto" w:fill="D9D9D9" w:themeFill="background1" w:themeFillShade="D9"/>
          </w:tcPr>
          <w:p w:rsidR="00BA1629" w:rsidRPr="00C41C59" w:rsidRDefault="00BA1629" w:rsidP="0082308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szCs w:val="22"/>
              </w:rPr>
            </w:pPr>
            <w:r w:rsidRPr="00C41C59">
              <w:rPr>
                <w:rFonts w:asciiTheme="minorHAnsi" w:hAnsiTheme="minorHAnsi" w:cs="Times New Roman"/>
                <w:sz w:val="22"/>
                <w:szCs w:val="22"/>
              </w:rPr>
              <w:t xml:space="preserve">Tracks costs and manages incident finances and personnel issues. </w:t>
            </w:r>
          </w:p>
        </w:tc>
      </w:tr>
      <w:tr w:rsidR="00BA1629" w:rsidRPr="00C41C59" w:rsidTr="00F95C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vAlign w:val="center"/>
          </w:tcPr>
          <w:p w:rsidR="00BA1629" w:rsidRPr="00C41C59" w:rsidRDefault="00BA1629" w:rsidP="00823086">
            <w:pPr>
              <w:rPr>
                <w:rFonts w:asciiTheme="minorHAnsi" w:hAnsiTheme="minorHAnsi" w:cstheme="minorHAnsi"/>
                <w:bCs w:val="0"/>
              </w:rPr>
            </w:pPr>
            <w:r w:rsidRPr="00C41C59">
              <w:rPr>
                <w:rFonts w:asciiTheme="minorHAnsi" w:hAnsiTheme="minorHAnsi" w:cstheme="minorHAnsi"/>
              </w:rPr>
              <w:t>Evacuation Specialist</w:t>
            </w:r>
          </w:p>
        </w:tc>
        <w:tc>
          <w:tcPr>
            <w:tcW w:w="3809" w:type="pct"/>
          </w:tcPr>
          <w:p w:rsidR="00BA1629" w:rsidRPr="00C41C59" w:rsidRDefault="00BA1629"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C41C59">
              <w:rPr>
                <w:rFonts w:cs="Times New Roman"/>
              </w:rPr>
              <w:t>Develops plan to shelter in place or move individuals to a safe location.</w:t>
            </w:r>
          </w:p>
        </w:tc>
      </w:tr>
      <w:tr w:rsidR="00BA1629" w:rsidRPr="00C41C59" w:rsidTr="00F95C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D9D9D9" w:themeFill="background1" w:themeFillShade="D9"/>
            <w:vAlign w:val="center"/>
          </w:tcPr>
          <w:p w:rsidR="00BA1629" w:rsidRPr="00C41C59" w:rsidRDefault="00BA1629" w:rsidP="00823086">
            <w:pPr>
              <w:rPr>
                <w:rFonts w:asciiTheme="minorHAnsi" w:hAnsiTheme="minorHAnsi" w:cstheme="minorHAnsi"/>
                <w:bCs w:val="0"/>
              </w:rPr>
            </w:pPr>
            <w:r w:rsidRPr="00C41C59">
              <w:rPr>
                <w:rFonts w:asciiTheme="minorHAnsi" w:hAnsiTheme="minorHAnsi" w:cstheme="minorHAnsi"/>
              </w:rPr>
              <w:t>Shelter Coordinator</w:t>
            </w:r>
          </w:p>
        </w:tc>
        <w:tc>
          <w:tcPr>
            <w:tcW w:w="3809" w:type="pct"/>
            <w:shd w:val="clear" w:color="auto" w:fill="D9D9D9" w:themeFill="background1" w:themeFillShade="D9"/>
          </w:tcPr>
          <w:p w:rsidR="00BA1629" w:rsidRPr="00C41C59" w:rsidRDefault="00BA1629" w:rsidP="00823086">
            <w:pPr>
              <w:cnfStyle w:val="000000100000" w:firstRow="0" w:lastRow="0" w:firstColumn="0" w:lastColumn="0" w:oddVBand="0" w:evenVBand="0" w:oddHBand="1" w:evenHBand="0" w:firstRowFirstColumn="0" w:firstRowLastColumn="0" w:lastRowFirstColumn="0" w:lastRowLastColumn="0"/>
              <w:rPr>
                <w:rFonts w:cs="Times New Roman"/>
                <w:b/>
              </w:rPr>
            </w:pPr>
            <w:r w:rsidRPr="00C41C59">
              <w:rPr>
                <w:rFonts w:cs="Times New Roman"/>
              </w:rPr>
              <w:t>Sets up, operates and closes shelter(s) and/or coordinates shelter activities.</w:t>
            </w:r>
          </w:p>
        </w:tc>
      </w:tr>
      <w:tr w:rsidR="00BA1629" w:rsidRPr="00C41C59" w:rsidTr="00F95C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vAlign w:val="center"/>
          </w:tcPr>
          <w:p w:rsidR="00BA1629" w:rsidRPr="00C41C59" w:rsidRDefault="00BA1629" w:rsidP="00823086">
            <w:pPr>
              <w:rPr>
                <w:rFonts w:asciiTheme="minorHAnsi" w:hAnsiTheme="minorHAnsi" w:cstheme="minorHAnsi"/>
                <w:bCs w:val="0"/>
              </w:rPr>
            </w:pPr>
            <w:r w:rsidRPr="00C41C59">
              <w:rPr>
                <w:rFonts w:asciiTheme="minorHAnsi" w:hAnsiTheme="minorHAnsi" w:cstheme="minorHAnsi"/>
              </w:rPr>
              <w:t>Security Specialist</w:t>
            </w:r>
          </w:p>
        </w:tc>
        <w:tc>
          <w:tcPr>
            <w:tcW w:w="3809" w:type="pct"/>
          </w:tcPr>
          <w:p w:rsidR="00BA1629" w:rsidRPr="00C41C59" w:rsidRDefault="00BA1629" w:rsidP="00823086">
            <w:pPr>
              <w:cnfStyle w:val="000000010000" w:firstRow="0" w:lastRow="0" w:firstColumn="0" w:lastColumn="0" w:oddVBand="0" w:evenVBand="0" w:oddHBand="0" w:evenHBand="1" w:firstRowFirstColumn="0" w:firstRowLastColumn="0" w:lastRowFirstColumn="0" w:lastRowLastColumn="0"/>
              <w:rPr>
                <w:rFonts w:cs="Times New Roman"/>
                <w:b/>
              </w:rPr>
            </w:pPr>
            <w:r w:rsidRPr="00C41C59">
              <w:rPr>
                <w:rFonts w:cs="Times New Roman"/>
                <w:color w:val="000000"/>
              </w:rPr>
              <w:t>Keeps unauthorized personnel from physically accessing resources, buildings, or confidential information.</w:t>
            </w:r>
          </w:p>
        </w:tc>
      </w:tr>
      <w:tr w:rsidR="00BA1629" w:rsidRPr="00C41C59" w:rsidTr="00F95C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D9D9D9" w:themeFill="background1" w:themeFillShade="D9"/>
            <w:vAlign w:val="center"/>
          </w:tcPr>
          <w:p w:rsidR="00BA1629" w:rsidRPr="00C41C59" w:rsidRDefault="00BA1629" w:rsidP="00823086">
            <w:pPr>
              <w:rPr>
                <w:rFonts w:asciiTheme="minorHAnsi" w:hAnsiTheme="minorHAnsi" w:cstheme="minorHAnsi"/>
                <w:bCs w:val="0"/>
              </w:rPr>
            </w:pPr>
            <w:r w:rsidRPr="00C41C59">
              <w:rPr>
                <w:rFonts w:asciiTheme="minorHAnsi" w:hAnsiTheme="minorHAnsi" w:cstheme="minorHAnsi"/>
              </w:rPr>
              <w:t>Medical Specialist</w:t>
            </w:r>
          </w:p>
        </w:tc>
        <w:tc>
          <w:tcPr>
            <w:tcW w:w="3809" w:type="pct"/>
            <w:shd w:val="clear" w:color="auto" w:fill="D9D9D9" w:themeFill="background1" w:themeFillShade="D9"/>
          </w:tcPr>
          <w:p w:rsidR="00BA1629" w:rsidRPr="00C41C59" w:rsidRDefault="00BA1629"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C41C59">
              <w:rPr>
                <w:rFonts w:cs="Times New Roman"/>
              </w:rPr>
              <w:t>Provides and/or coordinates emergency health care services.</w:t>
            </w:r>
          </w:p>
        </w:tc>
      </w:tr>
    </w:tbl>
    <w:p w:rsidR="00DD1570" w:rsidRDefault="00DD1570" w:rsidP="00823086">
      <w:pPr>
        <w:spacing w:after="0" w:line="240" w:lineRule="auto"/>
      </w:pPr>
    </w:p>
    <w:p w:rsidR="00C41C59" w:rsidRDefault="00C41C59">
      <w:r>
        <w:rPr>
          <w:noProof/>
          <w:sz w:val="8"/>
          <w:szCs w:val="8"/>
        </w:rPr>
        <mc:AlternateContent>
          <mc:Choice Requires="wps">
            <w:drawing>
              <wp:anchor distT="0" distB="0" distL="114300" distR="114300" simplePos="0" relativeHeight="251634176" behindDoc="0" locked="0" layoutInCell="0" allowOverlap="1" wp14:anchorId="211EDCAE" wp14:editId="3804BD1A">
                <wp:simplePos x="0" y="0"/>
                <wp:positionH relativeFrom="margin">
                  <wp:align>center</wp:align>
                </wp:positionH>
                <wp:positionV relativeFrom="margin">
                  <wp:align>bottom</wp:align>
                </wp:positionV>
                <wp:extent cx="7315200" cy="274320"/>
                <wp:effectExtent l="0" t="0" r="1905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74320"/>
                        </a:xfrm>
                        <a:prstGeom prst="rect">
                          <a:avLst/>
                        </a:prstGeom>
                        <a:solidFill>
                          <a:srgbClr val="FFFFFF"/>
                        </a:solidFill>
                        <a:ln w="9525">
                          <a:solidFill>
                            <a:srgbClr val="000000"/>
                          </a:solidFill>
                          <a:miter lim="800000"/>
                          <a:headEnd/>
                          <a:tailEnd/>
                        </a:ln>
                      </wps:spPr>
                      <wps:txbx>
                        <w:txbxContent>
                          <w:p w:rsidR="00F717AB" w:rsidRPr="0000160C" w:rsidRDefault="00F717AB" w:rsidP="002D50C7">
                            <w:pPr>
                              <w:shd w:val="clear" w:color="auto" w:fill="CCC0D9" w:themeFill="accent4" w:themeFillTint="66"/>
                              <w:jc w:val="center"/>
                              <w:rPr>
                                <w:b/>
                                <w:sz w:val="28"/>
                              </w:rPr>
                            </w:pPr>
                            <w:r w:rsidRPr="0000160C">
                              <w:rPr>
                                <w:b/>
                                <w:sz w:val="28"/>
                              </w:rPr>
                              <w:t>ICS ROLES AND RESPONSIBILITIES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EDCAE" id="_x0000_s1034" type="#_x0000_t202" style="position:absolute;margin-left:0;margin-top:0;width:8in;height:21.6pt;z-index:2516341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" o:allowincell="f">
                <v:textbox>
                  <w:txbxContent>
                    <w:p w:rsidR="00F717AB" w:rsidRPr="0000160C" w:rsidRDefault="00F717AB" w:rsidP="002D50C7">
                      <w:pPr>
                        <w:shd w:val="clear" w:color="auto" w:fill="CCC0D9" w:themeFill="accent4" w:themeFillTint="66"/>
                        <w:jc w:val="center"/>
                        <w:rPr>
                          <w:b/>
                          <w:sz w:val="28"/>
                        </w:rPr>
                      </w:pPr>
                      <w:r w:rsidRPr="0000160C">
                        <w:rPr>
                          <w:b/>
                          <w:sz w:val="28"/>
                        </w:rPr>
                        <w:t>ICS ROLES AND RESPONSIBILITIES</w:t>
                      </w:r>
                    </w:p>
                  </w:txbxContent>
                </v:textbox>
                <w10:wrap anchorx="margin" anchory="margin"/>
              </v:shape>
            </w:pict>
          </mc:Fallback>
        </mc:AlternateContent>
      </w:r>
      <w:r>
        <w:br w:type="page"/>
      </w:r>
    </w:p>
    <w:p w:rsidR="005425EF" w:rsidRDefault="005425EF" w:rsidP="00823086">
      <w:pPr>
        <w:spacing w:after="0" w:line="240" w:lineRule="auto"/>
      </w:pPr>
    </w:p>
    <w:p w:rsidR="000C41FD" w:rsidRDefault="000C41FD" w:rsidP="003A2F3F">
      <w:pPr>
        <w:spacing w:after="0" w:line="240" w:lineRule="auto"/>
        <w:jc w:val="center"/>
      </w:pPr>
    </w:p>
    <w:p w:rsidR="00331F71" w:rsidRDefault="00331F71" w:rsidP="00331F71">
      <w:pPr>
        <w:spacing w:after="0" w:line="240" w:lineRule="auto"/>
        <w:jc w:val="center"/>
      </w:pPr>
    </w:p>
    <w:p w:rsidR="00331F71" w:rsidRDefault="00331F71" w:rsidP="00331F71">
      <w:pPr>
        <w:spacing w:after="0" w:line="240" w:lineRule="auto"/>
        <w:jc w:val="center"/>
      </w:pPr>
      <w:r>
        <w:rPr>
          <w:noProof/>
        </w:rPr>
        <mc:AlternateContent>
          <mc:Choice Requires="wps">
            <w:drawing>
              <wp:anchor distT="91440" distB="91440" distL="182880" distR="182880" simplePos="0" relativeHeight="251660800" behindDoc="0" locked="0" layoutInCell="0" allowOverlap="1" wp14:anchorId="28D769A3" wp14:editId="6AFC47DC">
                <wp:simplePos x="0" y="0"/>
                <wp:positionH relativeFrom="margin">
                  <wp:posOffset>2172364</wp:posOffset>
                </wp:positionH>
                <wp:positionV relativeFrom="margin">
                  <wp:posOffset>524510</wp:posOffset>
                </wp:positionV>
                <wp:extent cx="3030280" cy="563525"/>
                <wp:effectExtent l="0" t="0" r="0" b="0"/>
                <wp:wrapNone/>
                <wp:docPr id="3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280" cy="563525"/>
                        </a:xfrm>
                        <a:prstGeom prst="rect">
                          <a:avLst/>
                        </a:prstGeom>
                        <a:noFill/>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F717AB" w:rsidRPr="00331F71" w:rsidRDefault="00F717AB" w:rsidP="00331F71">
                            <w:pPr>
                              <w:spacing w:after="0"/>
                              <w:jc w:val="center"/>
                              <w:rPr>
                                <w:b/>
                                <w:iCs/>
                                <w:sz w:val="32"/>
                                <w:szCs w:val="20"/>
                              </w:rPr>
                            </w:pPr>
                            <w:r w:rsidRPr="00331F71">
                              <w:rPr>
                                <w:b/>
                                <w:iCs/>
                                <w:sz w:val="32"/>
                                <w:szCs w:val="20"/>
                              </w:rPr>
                              <w:t>State Emergency Operations Center</w:t>
                            </w:r>
                          </w:p>
                          <w:p w:rsidR="00F717AB" w:rsidRPr="00331F71" w:rsidRDefault="00F717AB" w:rsidP="00331F71">
                            <w:pPr>
                              <w:spacing w:after="0"/>
                              <w:jc w:val="center"/>
                              <w:rPr>
                                <w:b/>
                                <w:iCs/>
                                <w:sz w:val="32"/>
                                <w:szCs w:val="20"/>
                              </w:rPr>
                            </w:pPr>
                            <w:r w:rsidRPr="00331F71">
                              <w:rPr>
                                <w:b/>
                                <w:iCs/>
                                <w:sz w:val="32"/>
                                <w:szCs w:val="20"/>
                              </w:rPr>
                              <w:t>1-800-478-2337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D769A3" id="Rectangle 386" o:spid="_x0000_s1035" style="position:absolute;left:0;text-align:left;margin-left:171.05pt;margin-top:41.3pt;width:238.6pt;height:44.35pt;z-index:251660800;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" o:allowincell="f" filled="f" stroked="f" strokecolor="#90b5e3" strokeweight="6pt">
                <v:textbox inset="0,0,0,0">
                  <w:txbxContent>
                    <w:p w:rsidR="00F717AB" w:rsidRPr="00331F71" w:rsidRDefault="00F717AB" w:rsidP="00331F71">
                      <w:pPr>
                        <w:spacing w:after="0"/>
                        <w:jc w:val="center"/>
                        <w:rPr>
                          <w:b/>
                          <w:iCs/>
                          <w:sz w:val="32"/>
                          <w:szCs w:val="20"/>
                        </w:rPr>
                      </w:pPr>
                      <w:r w:rsidRPr="00331F71">
                        <w:rPr>
                          <w:b/>
                          <w:iCs/>
                          <w:sz w:val="32"/>
                          <w:szCs w:val="20"/>
                        </w:rPr>
                        <w:t>State Emergency Operations Center</w:t>
                      </w:r>
                    </w:p>
                    <w:p w:rsidR="00F717AB" w:rsidRPr="00331F71" w:rsidRDefault="00F717AB" w:rsidP="00331F71">
                      <w:pPr>
                        <w:spacing w:after="0"/>
                        <w:jc w:val="center"/>
                        <w:rPr>
                          <w:b/>
                          <w:iCs/>
                          <w:sz w:val="32"/>
                          <w:szCs w:val="20"/>
                        </w:rPr>
                      </w:pPr>
                      <w:r w:rsidRPr="00331F71">
                        <w:rPr>
                          <w:b/>
                          <w:iCs/>
                          <w:sz w:val="32"/>
                          <w:szCs w:val="20"/>
                        </w:rPr>
                        <w:t>1-800-478-2337</w:t>
                      </w:r>
                    </w:p>
                  </w:txbxContent>
                </v:textbox>
                <w10:wrap anchorx="margin" anchory="margin"/>
              </v:rect>
            </w:pict>
          </mc:Fallback>
        </mc:AlternateContent>
      </w:r>
    </w:p>
    <w:p w:rsidR="00331F71" w:rsidRDefault="00331F71" w:rsidP="00331F71">
      <w:pPr>
        <w:spacing w:after="0" w:line="240" w:lineRule="auto"/>
        <w:jc w:val="center"/>
      </w:pPr>
    </w:p>
    <w:p w:rsidR="00331F71" w:rsidRDefault="00331F71" w:rsidP="00331F71">
      <w:pPr>
        <w:spacing w:after="0" w:line="240" w:lineRule="auto"/>
        <w:jc w:val="center"/>
      </w:pPr>
    </w:p>
    <w:p w:rsidR="00331F71" w:rsidRDefault="00331F71" w:rsidP="00331F71">
      <w:pPr>
        <w:spacing w:after="0" w:line="240" w:lineRule="auto"/>
        <w:jc w:val="center"/>
      </w:pPr>
    </w:p>
    <w:p w:rsidR="00331F71" w:rsidRDefault="00331F71" w:rsidP="00331F71">
      <w:pPr>
        <w:spacing w:after="0" w:line="240" w:lineRule="auto"/>
        <w:jc w:val="center"/>
      </w:pPr>
    </w:p>
    <w:p w:rsidR="00F95C43" w:rsidRPr="00067E20" w:rsidRDefault="00406B2C" w:rsidP="00331F71">
      <w:pPr>
        <w:spacing w:after="0" w:line="240" w:lineRule="auto"/>
        <w:jc w:val="center"/>
        <w:sectPr w:rsidR="00F95C43" w:rsidRPr="00067E20" w:rsidSect="00911AD4">
          <w:pgSz w:w="12240" w:h="7344" w:orient="landscape" w:code="1"/>
          <w:pgMar w:top="245" w:right="245" w:bottom="144" w:left="245" w:header="720" w:footer="720" w:gutter="0"/>
          <w:pgBorders w:offsetFrom="page">
            <w:bottom w:val="single" w:sz="4" w:space="4" w:color="auto"/>
          </w:pgBorders>
          <w:cols w:space="720"/>
          <w:docGrid w:linePitch="360"/>
        </w:sectPr>
      </w:pPr>
      <w:r>
        <w:rPr>
          <w:noProof/>
        </w:rPr>
        <mc:AlternateContent>
          <mc:Choice Requires="wps">
            <w:drawing>
              <wp:anchor distT="0" distB="0" distL="114300" distR="114300" simplePos="0" relativeHeight="251676160" behindDoc="0" locked="0" layoutInCell="0" allowOverlap="0" wp14:anchorId="6B5DC538" wp14:editId="0763F0C1">
                <wp:simplePos x="0" y="0"/>
                <wp:positionH relativeFrom="margin">
                  <wp:align>center</wp:align>
                </wp:positionH>
                <wp:positionV relativeFrom="margin">
                  <wp:align>bottom</wp:align>
                </wp:positionV>
                <wp:extent cx="7315200" cy="294005"/>
                <wp:effectExtent l="0" t="0" r="19050" b="107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4005"/>
                        </a:xfrm>
                        <a:prstGeom prst="rect">
                          <a:avLst/>
                        </a:prstGeom>
                        <a:solidFill>
                          <a:srgbClr val="FFFFFF"/>
                        </a:solidFill>
                        <a:ln w="9525">
                          <a:solidFill>
                            <a:srgbClr val="000000"/>
                          </a:solidFill>
                          <a:miter lim="800000"/>
                          <a:headEnd/>
                          <a:tailEnd/>
                        </a:ln>
                      </wps:spPr>
                      <wps:txbx>
                        <w:txbxContent>
                          <w:p w:rsidR="00F717AB" w:rsidRPr="00C94D6A"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t>IF YOU HAVE ADVANCE WARNING</w:t>
                            </w:r>
                            <w:r w:rsidRPr="00C94D6A">
                              <w:rPr>
                                <w:b/>
                                <w:color w:val="FFFFFF" w:themeColor="background1"/>
                                <w:sz w:val="28"/>
                              </w:rPr>
                              <w:t xml:space="preserve"> </w:t>
                            </w:r>
                            <w:r>
                              <w:rPr>
                                <w:b/>
                                <w:color w:val="FFFFFF" w:themeColor="background1"/>
                                <w:sz w:val="28"/>
                              </w:rPr>
                              <w:tab/>
                              <w:t>TAKE PRECAUTIONARY MEASURES</w:t>
                            </w:r>
                            <w:r w:rsidRPr="00C94D6A">
                              <w:rPr>
                                <w:b/>
                                <w:color w:val="FFFFFF" w:themeColor="background1"/>
                                <w:sz w:val="28"/>
                              </w:rPr>
                              <w:t xml:space="preserve"> </w:t>
                            </w:r>
                            <w:r>
                              <w:rPr>
                                <w:b/>
                                <w:color w:val="FFFFFF" w:themeColor="background1"/>
                                <w:sz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C538" id="_x0000_s1036" type="#_x0000_t202" style="position:absolute;left:0;text-align:left;margin-left:0;margin-top:0;width:8in;height:23.15pt;z-index:2516761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" o:allowincell="f" o:allowoverlap="f">
                <v:textbox>
                  <w:txbxContent>
                    <w:p w:rsidR="00F717AB" w:rsidRPr="00C94D6A"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t>IF YOU HAVE ADVANCE WARNING</w:t>
                      </w:r>
                      <w:r w:rsidRPr="00C94D6A">
                        <w:rPr>
                          <w:b/>
                          <w:color w:val="FFFFFF" w:themeColor="background1"/>
                          <w:sz w:val="28"/>
                        </w:rPr>
                        <w:t xml:space="preserve"> </w:t>
                      </w:r>
                      <w:r>
                        <w:rPr>
                          <w:b/>
                          <w:color w:val="FFFFFF" w:themeColor="background1"/>
                          <w:sz w:val="28"/>
                        </w:rPr>
                        <w:tab/>
                        <w:t>TAKE PRECAUTIONARY MEASURES</w:t>
                      </w:r>
                      <w:r w:rsidRPr="00C94D6A">
                        <w:rPr>
                          <w:b/>
                          <w:color w:val="FFFFFF" w:themeColor="background1"/>
                          <w:sz w:val="28"/>
                        </w:rPr>
                        <w:t xml:space="preserve"> </w:t>
                      </w:r>
                      <w:r>
                        <w:rPr>
                          <w:b/>
                          <w:color w:val="FFFFFF" w:themeColor="background1"/>
                          <w:sz w:val="28"/>
                        </w:rPr>
                        <w:tab/>
                      </w:r>
                    </w:p>
                  </w:txbxContent>
                </v:textbox>
                <w10:wrap anchorx="margin" anchory="margin"/>
              </v:shape>
            </w:pict>
          </mc:Fallback>
        </mc:AlternateContent>
      </w:r>
      <w:r w:rsidR="00331F71" w:rsidRPr="00331F71">
        <w:rPr>
          <w:noProof/>
          <w:color w:val="FF0000"/>
        </w:rPr>
        <mc:AlternateContent>
          <mc:Choice Requires="wpc">
            <w:drawing>
              <wp:inline distT="0" distB="0" distL="0" distR="0" wp14:anchorId="2017D5E3" wp14:editId="4D751AAA">
                <wp:extent cx="1477645" cy="2466975"/>
                <wp:effectExtent l="0" t="0" r="8255" b="9525"/>
                <wp:docPr id="1052" name="Canvas 10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Freeform 5"/>
                        <wps:cNvSpPr>
                          <a:spLocks/>
                        </wps:cNvSpPr>
                        <wps:spPr bwMode="auto">
                          <a:xfrm>
                            <a:off x="0" y="824230"/>
                            <a:ext cx="1477645" cy="1521460"/>
                          </a:xfrm>
                          <a:custGeom>
                            <a:avLst/>
                            <a:gdLst>
                              <a:gd name="T0" fmla="*/ 1281 w 2327"/>
                              <a:gd name="T1" fmla="*/ 2390 h 2396"/>
                              <a:gd name="T2" fmla="*/ 1509 w 2327"/>
                              <a:gd name="T3" fmla="*/ 2342 h 2396"/>
                              <a:gd name="T4" fmla="*/ 1718 w 2327"/>
                              <a:gd name="T5" fmla="*/ 2251 h 2396"/>
                              <a:gd name="T6" fmla="*/ 1904 w 2327"/>
                              <a:gd name="T7" fmla="*/ 2123 h 2396"/>
                              <a:gd name="T8" fmla="*/ 2060 w 2327"/>
                              <a:gd name="T9" fmla="*/ 1960 h 2396"/>
                              <a:gd name="T10" fmla="*/ 2187 w 2327"/>
                              <a:gd name="T11" fmla="*/ 1769 h 2396"/>
                              <a:gd name="T12" fmla="*/ 2275 w 2327"/>
                              <a:gd name="T13" fmla="*/ 1554 h 2396"/>
                              <a:gd name="T14" fmla="*/ 2321 w 2327"/>
                              <a:gd name="T15" fmla="*/ 1319 h 2396"/>
                              <a:gd name="T16" fmla="*/ 2321 w 2327"/>
                              <a:gd name="T17" fmla="*/ 1074 h 2396"/>
                              <a:gd name="T18" fmla="*/ 2275 w 2327"/>
                              <a:gd name="T19" fmla="*/ 840 h 2396"/>
                              <a:gd name="T20" fmla="*/ 2187 w 2327"/>
                              <a:gd name="T21" fmla="*/ 625 h 2396"/>
                              <a:gd name="T22" fmla="*/ 2060 w 2327"/>
                              <a:gd name="T23" fmla="*/ 434 h 2396"/>
                              <a:gd name="T24" fmla="*/ 1904 w 2327"/>
                              <a:gd name="T25" fmla="*/ 274 h 2396"/>
                              <a:gd name="T26" fmla="*/ 1718 w 2327"/>
                              <a:gd name="T27" fmla="*/ 145 h 2396"/>
                              <a:gd name="T28" fmla="*/ 1509 w 2327"/>
                              <a:gd name="T29" fmla="*/ 55 h 2396"/>
                              <a:gd name="T30" fmla="*/ 1281 w 2327"/>
                              <a:gd name="T31" fmla="*/ 6 h 2396"/>
                              <a:gd name="T32" fmla="*/ 1044 w 2327"/>
                              <a:gd name="T33" fmla="*/ 6 h 2396"/>
                              <a:gd name="T34" fmla="*/ 818 w 2327"/>
                              <a:gd name="T35" fmla="*/ 55 h 2396"/>
                              <a:gd name="T36" fmla="*/ 609 w 2327"/>
                              <a:gd name="T37" fmla="*/ 145 h 2396"/>
                              <a:gd name="T38" fmla="*/ 423 w 2327"/>
                              <a:gd name="T39" fmla="*/ 274 h 2396"/>
                              <a:gd name="T40" fmla="*/ 267 w 2327"/>
                              <a:gd name="T41" fmla="*/ 434 h 2396"/>
                              <a:gd name="T42" fmla="*/ 140 w 2327"/>
                              <a:gd name="T43" fmla="*/ 625 h 2396"/>
                              <a:gd name="T44" fmla="*/ 52 w 2327"/>
                              <a:gd name="T45" fmla="*/ 840 h 2396"/>
                              <a:gd name="T46" fmla="*/ 6 w 2327"/>
                              <a:gd name="T47" fmla="*/ 1074 h 2396"/>
                              <a:gd name="T48" fmla="*/ 6 w 2327"/>
                              <a:gd name="T49" fmla="*/ 1319 h 2396"/>
                              <a:gd name="T50" fmla="*/ 52 w 2327"/>
                              <a:gd name="T51" fmla="*/ 1554 h 2396"/>
                              <a:gd name="T52" fmla="*/ 140 w 2327"/>
                              <a:gd name="T53" fmla="*/ 1769 h 2396"/>
                              <a:gd name="T54" fmla="*/ 267 w 2327"/>
                              <a:gd name="T55" fmla="*/ 1960 h 2396"/>
                              <a:gd name="T56" fmla="*/ 423 w 2327"/>
                              <a:gd name="T57" fmla="*/ 2123 h 2396"/>
                              <a:gd name="T58" fmla="*/ 609 w 2327"/>
                              <a:gd name="T59" fmla="*/ 2251 h 2396"/>
                              <a:gd name="T60" fmla="*/ 818 w 2327"/>
                              <a:gd name="T61" fmla="*/ 2342 h 2396"/>
                              <a:gd name="T62" fmla="*/ 1044 w 2327"/>
                              <a:gd name="T63" fmla="*/ 2390 h 2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27" h="2396">
                                <a:moveTo>
                                  <a:pt x="1162" y="2396"/>
                                </a:moveTo>
                                <a:lnTo>
                                  <a:pt x="1281" y="2390"/>
                                </a:lnTo>
                                <a:lnTo>
                                  <a:pt x="1397" y="2372"/>
                                </a:lnTo>
                                <a:lnTo>
                                  <a:pt x="1509" y="2342"/>
                                </a:lnTo>
                                <a:lnTo>
                                  <a:pt x="1615" y="2302"/>
                                </a:lnTo>
                                <a:lnTo>
                                  <a:pt x="1718" y="2251"/>
                                </a:lnTo>
                                <a:lnTo>
                                  <a:pt x="1814" y="2191"/>
                                </a:lnTo>
                                <a:lnTo>
                                  <a:pt x="1904" y="2123"/>
                                </a:lnTo>
                                <a:lnTo>
                                  <a:pt x="1986" y="2044"/>
                                </a:lnTo>
                                <a:lnTo>
                                  <a:pt x="2060" y="1960"/>
                                </a:lnTo>
                                <a:lnTo>
                                  <a:pt x="2129" y="1867"/>
                                </a:lnTo>
                                <a:lnTo>
                                  <a:pt x="2187" y="1769"/>
                                </a:lnTo>
                                <a:lnTo>
                                  <a:pt x="2235" y="1662"/>
                                </a:lnTo>
                                <a:lnTo>
                                  <a:pt x="2275" y="1554"/>
                                </a:lnTo>
                                <a:lnTo>
                                  <a:pt x="2303" y="1437"/>
                                </a:lnTo>
                                <a:lnTo>
                                  <a:pt x="2321" y="1319"/>
                                </a:lnTo>
                                <a:lnTo>
                                  <a:pt x="2327" y="1196"/>
                                </a:lnTo>
                                <a:lnTo>
                                  <a:pt x="2321" y="1074"/>
                                </a:lnTo>
                                <a:lnTo>
                                  <a:pt x="2303" y="955"/>
                                </a:lnTo>
                                <a:lnTo>
                                  <a:pt x="2275" y="840"/>
                                </a:lnTo>
                                <a:lnTo>
                                  <a:pt x="2235" y="730"/>
                                </a:lnTo>
                                <a:lnTo>
                                  <a:pt x="2187" y="625"/>
                                </a:lnTo>
                                <a:lnTo>
                                  <a:pt x="2129" y="527"/>
                                </a:lnTo>
                                <a:lnTo>
                                  <a:pt x="2060" y="434"/>
                                </a:lnTo>
                                <a:lnTo>
                                  <a:pt x="1986" y="350"/>
                                </a:lnTo>
                                <a:lnTo>
                                  <a:pt x="1904" y="274"/>
                                </a:lnTo>
                                <a:lnTo>
                                  <a:pt x="1814" y="205"/>
                                </a:lnTo>
                                <a:lnTo>
                                  <a:pt x="1718" y="145"/>
                                </a:lnTo>
                                <a:lnTo>
                                  <a:pt x="1615" y="95"/>
                                </a:lnTo>
                                <a:lnTo>
                                  <a:pt x="1509" y="55"/>
                                </a:lnTo>
                                <a:lnTo>
                                  <a:pt x="1397" y="24"/>
                                </a:lnTo>
                                <a:lnTo>
                                  <a:pt x="1281" y="6"/>
                                </a:lnTo>
                                <a:lnTo>
                                  <a:pt x="1162" y="0"/>
                                </a:lnTo>
                                <a:lnTo>
                                  <a:pt x="1044" y="6"/>
                                </a:lnTo>
                                <a:lnTo>
                                  <a:pt x="928" y="24"/>
                                </a:lnTo>
                                <a:lnTo>
                                  <a:pt x="818" y="55"/>
                                </a:lnTo>
                                <a:lnTo>
                                  <a:pt x="710" y="95"/>
                                </a:lnTo>
                                <a:lnTo>
                                  <a:pt x="609" y="145"/>
                                </a:lnTo>
                                <a:lnTo>
                                  <a:pt x="513" y="205"/>
                                </a:lnTo>
                                <a:lnTo>
                                  <a:pt x="423" y="274"/>
                                </a:lnTo>
                                <a:lnTo>
                                  <a:pt x="341" y="350"/>
                                </a:lnTo>
                                <a:lnTo>
                                  <a:pt x="267" y="434"/>
                                </a:lnTo>
                                <a:lnTo>
                                  <a:pt x="198" y="527"/>
                                </a:lnTo>
                                <a:lnTo>
                                  <a:pt x="140" y="625"/>
                                </a:lnTo>
                                <a:lnTo>
                                  <a:pt x="92" y="730"/>
                                </a:lnTo>
                                <a:lnTo>
                                  <a:pt x="52" y="840"/>
                                </a:lnTo>
                                <a:lnTo>
                                  <a:pt x="24" y="955"/>
                                </a:lnTo>
                                <a:lnTo>
                                  <a:pt x="6" y="1074"/>
                                </a:lnTo>
                                <a:lnTo>
                                  <a:pt x="0" y="1196"/>
                                </a:lnTo>
                                <a:lnTo>
                                  <a:pt x="6" y="1319"/>
                                </a:lnTo>
                                <a:lnTo>
                                  <a:pt x="24" y="1437"/>
                                </a:lnTo>
                                <a:lnTo>
                                  <a:pt x="52" y="1554"/>
                                </a:lnTo>
                                <a:lnTo>
                                  <a:pt x="92" y="1662"/>
                                </a:lnTo>
                                <a:lnTo>
                                  <a:pt x="140" y="1769"/>
                                </a:lnTo>
                                <a:lnTo>
                                  <a:pt x="198" y="1867"/>
                                </a:lnTo>
                                <a:lnTo>
                                  <a:pt x="267" y="1960"/>
                                </a:lnTo>
                                <a:lnTo>
                                  <a:pt x="341" y="2044"/>
                                </a:lnTo>
                                <a:lnTo>
                                  <a:pt x="423" y="2123"/>
                                </a:lnTo>
                                <a:lnTo>
                                  <a:pt x="513" y="2191"/>
                                </a:lnTo>
                                <a:lnTo>
                                  <a:pt x="609" y="2251"/>
                                </a:lnTo>
                                <a:lnTo>
                                  <a:pt x="710" y="2302"/>
                                </a:lnTo>
                                <a:lnTo>
                                  <a:pt x="818" y="2342"/>
                                </a:lnTo>
                                <a:lnTo>
                                  <a:pt x="928" y="2372"/>
                                </a:lnTo>
                                <a:lnTo>
                                  <a:pt x="1044" y="2390"/>
                                </a:lnTo>
                                <a:lnTo>
                                  <a:pt x="1162" y="2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
                        <wps:cNvSpPr>
                          <a:spLocks/>
                        </wps:cNvSpPr>
                        <wps:spPr bwMode="auto">
                          <a:xfrm>
                            <a:off x="71120" y="899795"/>
                            <a:ext cx="1334135" cy="1370330"/>
                          </a:xfrm>
                          <a:custGeom>
                            <a:avLst/>
                            <a:gdLst>
                              <a:gd name="T0" fmla="*/ 1159 w 2101"/>
                              <a:gd name="T1" fmla="*/ 2152 h 2158"/>
                              <a:gd name="T2" fmla="*/ 1363 w 2101"/>
                              <a:gd name="T3" fmla="*/ 2110 h 2158"/>
                              <a:gd name="T4" fmla="*/ 1552 w 2101"/>
                              <a:gd name="T5" fmla="*/ 2028 h 2158"/>
                              <a:gd name="T6" fmla="*/ 1720 w 2101"/>
                              <a:gd name="T7" fmla="*/ 1911 h 2158"/>
                              <a:gd name="T8" fmla="*/ 1862 w 2101"/>
                              <a:gd name="T9" fmla="*/ 1767 h 2158"/>
                              <a:gd name="T10" fmla="*/ 1974 w 2101"/>
                              <a:gd name="T11" fmla="*/ 1594 h 2158"/>
                              <a:gd name="T12" fmla="*/ 2053 w 2101"/>
                              <a:gd name="T13" fmla="*/ 1399 h 2158"/>
                              <a:gd name="T14" fmla="*/ 2095 w 2101"/>
                              <a:gd name="T15" fmla="*/ 1188 h 2158"/>
                              <a:gd name="T16" fmla="*/ 2095 w 2101"/>
                              <a:gd name="T17" fmla="*/ 967 h 2158"/>
                              <a:gd name="T18" fmla="*/ 2053 w 2101"/>
                              <a:gd name="T19" fmla="*/ 756 h 2158"/>
                              <a:gd name="T20" fmla="*/ 1974 w 2101"/>
                              <a:gd name="T21" fmla="*/ 563 h 2158"/>
                              <a:gd name="T22" fmla="*/ 1862 w 2101"/>
                              <a:gd name="T23" fmla="*/ 392 h 2158"/>
                              <a:gd name="T24" fmla="*/ 1720 w 2101"/>
                              <a:gd name="T25" fmla="*/ 245 h 2158"/>
                              <a:gd name="T26" fmla="*/ 1552 w 2101"/>
                              <a:gd name="T27" fmla="*/ 129 h 2158"/>
                              <a:gd name="T28" fmla="*/ 1363 w 2101"/>
                              <a:gd name="T29" fmla="*/ 48 h 2158"/>
                              <a:gd name="T30" fmla="*/ 1159 w 2101"/>
                              <a:gd name="T31" fmla="*/ 6 h 2158"/>
                              <a:gd name="T32" fmla="*/ 942 w 2101"/>
                              <a:gd name="T33" fmla="*/ 6 h 2158"/>
                              <a:gd name="T34" fmla="*/ 738 w 2101"/>
                              <a:gd name="T35" fmla="*/ 48 h 2158"/>
                              <a:gd name="T36" fmla="*/ 549 w 2101"/>
                              <a:gd name="T37" fmla="*/ 129 h 2158"/>
                              <a:gd name="T38" fmla="*/ 383 w 2101"/>
                              <a:gd name="T39" fmla="*/ 245 h 2158"/>
                              <a:gd name="T40" fmla="*/ 241 w 2101"/>
                              <a:gd name="T41" fmla="*/ 392 h 2158"/>
                              <a:gd name="T42" fmla="*/ 127 w 2101"/>
                              <a:gd name="T43" fmla="*/ 563 h 2158"/>
                              <a:gd name="T44" fmla="*/ 48 w 2101"/>
                              <a:gd name="T45" fmla="*/ 756 h 2158"/>
                              <a:gd name="T46" fmla="*/ 6 w 2101"/>
                              <a:gd name="T47" fmla="*/ 967 h 2158"/>
                              <a:gd name="T48" fmla="*/ 6 w 2101"/>
                              <a:gd name="T49" fmla="*/ 1188 h 2158"/>
                              <a:gd name="T50" fmla="*/ 48 w 2101"/>
                              <a:gd name="T51" fmla="*/ 1399 h 2158"/>
                              <a:gd name="T52" fmla="*/ 127 w 2101"/>
                              <a:gd name="T53" fmla="*/ 1594 h 2158"/>
                              <a:gd name="T54" fmla="*/ 241 w 2101"/>
                              <a:gd name="T55" fmla="*/ 1767 h 2158"/>
                              <a:gd name="T56" fmla="*/ 383 w 2101"/>
                              <a:gd name="T57" fmla="*/ 1911 h 2158"/>
                              <a:gd name="T58" fmla="*/ 549 w 2101"/>
                              <a:gd name="T59" fmla="*/ 2028 h 2158"/>
                              <a:gd name="T60" fmla="*/ 738 w 2101"/>
                              <a:gd name="T61" fmla="*/ 2110 h 2158"/>
                              <a:gd name="T62" fmla="*/ 942 w 2101"/>
                              <a:gd name="T63" fmla="*/ 2152 h 2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1" h="2158">
                                <a:moveTo>
                                  <a:pt x="1050" y="2158"/>
                                </a:moveTo>
                                <a:lnTo>
                                  <a:pt x="1159" y="2152"/>
                                </a:lnTo>
                                <a:lnTo>
                                  <a:pt x="1263" y="2136"/>
                                </a:lnTo>
                                <a:lnTo>
                                  <a:pt x="1363" y="2110"/>
                                </a:lnTo>
                                <a:lnTo>
                                  <a:pt x="1459" y="2074"/>
                                </a:lnTo>
                                <a:lnTo>
                                  <a:pt x="1552" y="2028"/>
                                </a:lnTo>
                                <a:lnTo>
                                  <a:pt x="1638" y="1974"/>
                                </a:lnTo>
                                <a:lnTo>
                                  <a:pt x="1720" y="1911"/>
                                </a:lnTo>
                                <a:lnTo>
                                  <a:pt x="1794" y="1843"/>
                                </a:lnTo>
                                <a:lnTo>
                                  <a:pt x="1862" y="1767"/>
                                </a:lnTo>
                                <a:lnTo>
                                  <a:pt x="1922" y="1682"/>
                                </a:lnTo>
                                <a:lnTo>
                                  <a:pt x="1974" y="1594"/>
                                </a:lnTo>
                                <a:lnTo>
                                  <a:pt x="2019" y="1499"/>
                                </a:lnTo>
                                <a:lnTo>
                                  <a:pt x="2053" y="1399"/>
                                </a:lnTo>
                                <a:lnTo>
                                  <a:pt x="2079" y="1296"/>
                                </a:lnTo>
                                <a:lnTo>
                                  <a:pt x="2095" y="1188"/>
                                </a:lnTo>
                                <a:lnTo>
                                  <a:pt x="2101" y="1077"/>
                                </a:lnTo>
                                <a:lnTo>
                                  <a:pt x="2095" y="967"/>
                                </a:lnTo>
                                <a:lnTo>
                                  <a:pt x="2079" y="860"/>
                                </a:lnTo>
                                <a:lnTo>
                                  <a:pt x="2053" y="756"/>
                                </a:lnTo>
                                <a:lnTo>
                                  <a:pt x="2019" y="657"/>
                                </a:lnTo>
                                <a:lnTo>
                                  <a:pt x="1974" y="563"/>
                                </a:lnTo>
                                <a:lnTo>
                                  <a:pt x="1922" y="474"/>
                                </a:lnTo>
                                <a:lnTo>
                                  <a:pt x="1862" y="392"/>
                                </a:lnTo>
                                <a:lnTo>
                                  <a:pt x="1794" y="315"/>
                                </a:lnTo>
                                <a:lnTo>
                                  <a:pt x="1720" y="245"/>
                                </a:lnTo>
                                <a:lnTo>
                                  <a:pt x="1638" y="183"/>
                                </a:lnTo>
                                <a:lnTo>
                                  <a:pt x="1552" y="129"/>
                                </a:lnTo>
                                <a:lnTo>
                                  <a:pt x="1459" y="84"/>
                                </a:lnTo>
                                <a:lnTo>
                                  <a:pt x="1363" y="48"/>
                                </a:lnTo>
                                <a:lnTo>
                                  <a:pt x="1263" y="22"/>
                                </a:lnTo>
                                <a:lnTo>
                                  <a:pt x="1159" y="6"/>
                                </a:lnTo>
                                <a:lnTo>
                                  <a:pt x="1050" y="0"/>
                                </a:lnTo>
                                <a:lnTo>
                                  <a:pt x="942" y="6"/>
                                </a:lnTo>
                                <a:lnTo>
                                  <a:pt x="840" y="22"/>
                                </a:lnTo>
                                <a:lnTo>
                                  <a:pt x="738" y="48"/>
                                </a:lnTo>
                                <a:lnTo>
                                  <a:pt x="642" y="84"/>
                                </a:lnTo>
                                <a:lnTo>
                                  <a:pt x="549" y="129"/>
                                </a:lnTo>
                                <a:lnTo>
                                  <a:pt x="463" y="183"/>
                                </a:lnTo>
                                <a:lnTo>
                                  <a:pt x="383" y="245"/>
                                </a:lnTo>
                                <a:lnTo>
                                  <a:pt x="309" y="315"/>
                                </a:lnTo>
                                <a:lnTo>
                                  <a:pt x="241" y="392"/>
                                </a:lnTo>
                                <a:lnTo>
                                  <a:pt x="181" y="474"/>
                                </a:lnTo>
                                <a:lnTo>
                                  <a:pt x="127" y="563"/>
                                </a:lnTo>
                                <a:lnTo>
                                  <a:pt x="82" y="657"/>
                                </a:lnTo>
                                <a:lnTo>
                                  <a:pt x="48" y="756"/>
                                </a:lnTo>
                                <a:lnTo>
                                  <a:pt x="22" y="860"/>
                                </a:lnTo>
                                <a:lnTo>
                                  <a:pt x="6" y="967"/>
                                </a:lnTo>
                                <a:lnTo>
                                  <a:pt x="0" y="1077"/>
                                </a:lnTo>
                                <a:lnTo>
                                  <a:pt x="6" y="1188"/>
                                </a:lnTo>
                                <a:lnTo>
                                  <a:pt x="22" y="1296"/>
                                </a:lnTo>
                                <a:lnTo>
                                  <a:pt x="48" y="1399"/>
                                </a:lnTo>
                                <a:lnTo>
                                  <a:pt x="82" y="1499"/>
                                </a:lnTo>
                                <a:lnTo>
                                  <a:pt x="127" y="1594"/>
                                </a:lnTo>
                                <a:lnTo>
                                  <a:pt x="181" y="1682"/>
                                </a:lnTo>
                                <a:lnTo>
                                  <a:pt x="241" y="1767"/>
                                </a:lnTo>
                                <a:lnTo>
                                  <a:pt x="309" y="1843"/>
                                </a:lnTo>
                                <a:lnTo>
                                  <a:pt x="383" y="1911"/>
                                </a:lnTo>
                                <a:lnTo>
                                  <a:pt x="463" y="1974"/>
                                </a:lnTo>
                                <a:lnTo>
                                  <a:pt x="549" y="2028"/>
                                </a:lnTo>
                                <a:lnTo>
                                  <a:pt x="642" y="2074"/>
                                </a:lnTo>
                                <a:lnTo>
                                  <a:pt x="738" y="2110"/>
                                </a:lnTo>
                                <a:lnTo>
                                  <a:pt x="840" y="2136"/>
                                </a:lnTo>
                                <a:lnTo>
                                  <a:pt x="942" y="2152"/>
                                </a:lnTo>
                                <a:lnTo>
                                  <a:pt x="1050" y="2158"/>
                                </a:lnTo>
                                <a:close/>
                              </a:path>
                            </a:pathLst>
                          </a:custGeom>
                          <a:solidFill>
                            <a:srgbClr val="FF0000"/>
                          </a:solidFill>
                          <a:ln>
                            <a:noFill/>
                          </a:ln>
                        </wps:spPr>
                        <wps:bodyPr rot="0" vert="horz" wrap="square" lIns="91440" tIns="45720" rIns="91440" bIns="45720" anchor="t" anchorCtr="0" upright="1">
                          <a:noAutofit/>
                        </wps:bodyPr>
                      </wps:wsp>
                      <wps:wsp>
                        <wps:cNvPr id="28" name="Freeform 7"/>
                        <wps:cNvSpPr>
                          <a:spLocks/>
                        </wps:cNvSpPr>
                        <wps:spPr bwMode="auto">
                          <a:xfrm>
                            <a:off x="574040" y="541020"/>
                            <a:ext cx="258445" cy="367665"/>
                          </a:xfrm>
                          <a:custGeom>
                            <a:avLst/>
                            <a:gdLst>
                              <a:gd name="T0" fmla="*/ 142 w 407"/>
                              <a:gd name="T1" fmla="*/ 577 h 579"/>
                              <a:gd name="T2" fmla="*/ 104 w 407"/>
                              <a:gd name="T3" fmla="*/ 563 h 579"/>
                              <a:gd name="T4" fmla="*/ 72 w 407"/>
                              <a:gd name="T5" fmla="*/ 539 h 579"/>
                              <a:gd name="T6" fmla="*/ 44 w 407"/>
                              <a:gd name="T7" fmla="*/ 505 h 579"/>
                              <a:gd name="T8" fmla="*/ 24 w 407"/>
                              <a:gd name="T9" fmla="*/ 464 h 579"/>
                              <a:gd name="T10" fmla="*/ 8 w 407"/>
                              <a:gd name="T11" fmla="*/ 416 h 579"/>
                              <a:gd name="T12" fmla="*/ 0 w 407"/>
                              <a:gd name="T13" fmla="*/ 364 h 579"/>
                              <a:gd name="T14" fmla="*/ 0 w 407"/>
                              <a:gd name="T15" fmla="*/ 308 h 579"/>
                              <a:gd name="T16" fmla="*/ 8 w 407"/>
                              <a:gd name="T17" fmla="*/ 249 h 579"/>
                              <a:gd name="T18" fmla="*/ 24 w 407"/>
                              <a:gd name="T19" fmla="*/ 193 h 579"/>
                              <a:gd name="T20" fmla="*/ 46 w 407"/>
                              <a:gd name="T21" fmla="*/ 141 h 579"/>
                              <a:gd name="T22" fmla="*/ 74 w 407"/>
                              <a:gd name="T23" fmla="*/ 95 h 579"/>
                              <a:gd name="T24" fmla="*/ 108 w 407"/>
                              <a:gd name="T25" fmla="*/ 58 h 579"/>
                              <a:gd name="T26" fmla="*/ 144 w 407"/>
                              <a:gd name="T27" fmla="*/ 28 h 579"/>
                              <a:gd name="T28" fmla="*/ 182 w 407"/>
                              <a:gd name="T29" fmla="*/ 8 h 579"/>
                              <a:gd name="T30" fmla="*/ 222 w 407"/>
                              <a:gd name="T31" fmla="*/ 0 h 579"/>
                              <a:gd name="T32" fmla="*/ 263 w 407"/>
                              <a:gd name="T33" fmla="*/ 2 h 579"/>
                              <a:gd name="T34" fmla="*/ 301 w 407"/>
                              <a:gd name="T35" fmla="*/ 16 h 579"/>
                              <a:gd name="T36" fmla="*/ 335 w 407"/>
                              <a:gd name="T37" fmla="*/ 42 h 579"/>
                              <a:gd name="T38" fmla="*/ 361 w 407"/>
                              <a:gd name="T39" fmla="*/ 75 h 579"/>
                              <a:gd name="T40" fmla="*/ 383 w 407"/>
                              <a:gd name="T41" fmla="*/ 117 h 579"/>
                              <a:gd name="T42" fmla="*/ 399 w 407"/>
                              <a:gd name="T43" fmla="*/ 165 h 579"/>
                              <a:gd name="T44" fmla="*/ 407 w 407"/>
                              <a:gd name="T45" fmla="*/ 217 h 579"/>
                              <a:gd name="T46" fmla="*/ 407 w 407"/>
                              <a:gd name="T47" fmla="*/ 274 h 579"/>
                              <a:gd name="T48" fmla="*/ 399 w 407"/>
                              <a:gd name="T49" fmla="*/ 332 h 579"/>
                              <a:gd name="T50" fmla="*/ 383 w 407"/>
                              <a:gd name="T51" fmla="*/ 388 h 579"/>
                              <a:gd name="T52" fmla="*/ 359 w 407"/>
                              <a:gd name="T53" fmla="*/ 440 h 579"/>
                              <a:gd name="T54" fmla="*/ 331 w 407"/>
                              <a:gd name="T55" fmla="*/ 485 h 579"/>
                              <a:gd name="T56" fmla="*/ 299 w 407"/>
                              <a:gd name="T57" fmla="*/ 521 h 579"/>
                              <a:gd name="T58" fmla="*/ 263 w 407"/>
                              <a:gd name="T59" fmla="*/ 551 h 579"/>
                              <a:gd name="T60" fmla="*/ 222 w 407"/>
                              <a:gd name="T61" fmla="*/ 571 h 579"/>
                              <a:gd name="T62" fmla="*/ 182 w 407"/>
                              <a:gd name="T63" fmla="*/ 579 h 579"/>
                              <a:gd name="T64" fmla="*/ 142 w 407"/>
                              <a:gd name="T65" fmla="*/ 577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7" h="579">
                                <a:moveTo>
                                  <a:pt x="142" y="577"/>
                                </a:moveTo>
                                <a:lnTo>
                                  <a:pt x="104" y="563"/>
                                </a:lnTo>
                                <a:lnTo>
                                  <a:pt x="72" y="539"/>
                                </a:lnTo>
                                <a:lnTo>
                                  <a:pt x="44" y="505"/>
                                </a:lnTo>
                                <a:lnTo>
                                  <a:pt x="24" y="464"/>
                                </a:lnTo>
                                <a:lnTo>
                                  <a:pt x="8" y="416"/>
                                </a:lnTo>
                                <a:lnTo>
                                  <a:pt x="0" y="364"/>
                                </a:lnTo>
                                <a:lnTo>
                                  <a:pt x="0" y="308"/>
                                </a:lnTo>
                                <a:lnTo>
                                  <a:pt x="8" y="249"/>
                                </a:lnTo>
                                <a:lnTo>
                                  <a:pt x="24" y="193"/>
                                </a:lnTo>
                                <a:lnTo>
                                  <a:pt x="46" y="141"/>
                                </a:lnTo>
                                <a:lnTo>
                                  <a:pt x="74" y="95"/>
                                </a:lnTo>
                                <a:lnTo>
                                  <a:pt x="108" y="58"/>
                                </a:lnTo>
                                <a:lnTo>
                                  <a:pt x="144" y="28"/>
                                </a:lnTo>
                                <a:lnTo>
                                  <a:pt x="182" y="8"/>
                                </a:lnTo>
                                <a:lnTo>
                                  <a:pt x="222" y="0"/>
                                </a:lnTo>
                                <a:lnTo>
                                  <a:pt x="263" y="2"/>
                                </a:lnTo>
                                <a:lnTo>
                                  <a:pt x="301" y="16"/>
                                </a:lnTo>
                                <a:lnTo>
                                  <a:pt x="335" y="42"/>
                                </a:lnTo>
                                <a:lnTo>
                                  <a:pt x="361" y="75"/>
                                </a:lnTo>
                                <a:lnTo>
                                  <a:pt x="383" y="117"/>
                                </a:lnTo>
                                <a:lnTo>
                                  <a:pt x="399" y="165"/>
                                </a:lnTo>
                                <a:lnTo>
                                  <a:pt x="407" y="217"/>
                                </a:lnTo>
                                <a:lnTo>
                                  <a:pt x="407" y="274"/>
                                </a:lnTo>
                                <a:lnTo>
                                  <a:pt x="399" y="332"/>
                                </a:lnTo>
                                <a:lnTo>
                                  <a:pt x="383" y="388"/>
                                </a:lnTo>
                                <a:lnTo>
                                  <a:pt x="359" y="440"/>
                                </a:lnTo>
                                <a:lnTo>
                                  <a:pt x="331" y="485"/>
                                </a:lnTo>
                                <a:lnTo>
                                  <a:pt x="299" y="521"/>
                                </a:lnTo>
                                <a:lnTo>
                                  <a:pt x="263" y="551"/>
                                </a:lnTo>
                                <a:lnTo>
                                  <a:pt x="222" y="571"/>
                                </a:lnTo>
                                <a:lnTo>
                                  <a:pt x="182" y="579"/>
                                </a:lnTo>
                                <a:lnTo>
                                  <a:pt x="142" y="5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
                        <wps:cNvSpPr>
                          <a:spLocks/>
                        </wps:cNvSpPr>
                        <wps:spPr bwMode="auto">
                          <a:xfrm>
                            <a:off x="274955" y="2540"/>
                            <a:ext cx="944245" cy="2464435"/>
                          </a:xfrm>
                          <a:custGeom>
                            <a:avLst/>
                            <a:gdLst>
                              <a:gd name="T0" fmla="*/ 1261 w 1487"/>
                              <a:gd name="T1" fmla="*/ 2876 h 3881"/>
                              <a:gd name="T2" fmla="*/ 1335 w 1487"/>
                              <a:gd name="T3" fmla="*/ 2593 h 3881"/>
                              <a:gd name="T4" fmla="*/ 1387 w 1487"/>
                              <a:gd name="T5" fmla="*/ 2098 h 3881"/>
                              <a:gd name="T6" fmla="*/ 1367 w 1487"/>
                              <a:gd name="T7" fmla="*/ 1847 h 3881"/>
                              <a:gd name="T8" fmla="*/ 1323 w 1487"/>
                              <a:gd name="T9" fmla="*/ 1722 h 3881"/>
                              <a:gd name="T10" fmla="*/ 1275 w 1487"/>
                              <a:gd name="T11" fmla="*/ 1467 h 3881"/>
                              <a:gd name="T12" fmla="*/ 1255 w 1487"/>
                              <a:gd name="T13" fmla="*/ 1308 h 3881"/>
                              <a:gd name="T14" fmla="*/ 1205 w 1487"/>
                              <a:gd name="T15" fmla="*/ 1300 h 3881"/>
                              <a:gd name="T16" fmla="*/ 1162 w 1487"/>
                              <a:gd name="T17" fmla="*/ 1071 h 3881"/>
                              <a:gd name="T18" fmla="*/ 1090 w 1487"/>
                              <a:gd name="T19" fmla="*/ 955 h 3881"/>
                              <a:gd name="T20" fmla="*/ 1058 w 1487"/>
                              <a:gd name="T21" fmla="*/ 904 h 3881"/>
                              <a:gd name="T22" fmla="*/ 1038 w 1487"/>
                              <a:gd name="T23" fmla="*/ 826 h 3881"/>
                              <a:gd name="T24" fmla="*/ 1016 w 1487"/>
                              <a:gd name="T25" fmla="*/ 816 h 3881"/>
                              <a:gd name="T26" fmla="*/ 1156 w 1487"/>
                              <a:gd name="T27" fmla="*/ 8 h 3881"/>
                              <a:gd name="T28" fmla="*/ 1086 w 1487"/>
                              <a:gd name="T29" fmla="*/ 36 h 3881"/>
                              <a:gd name="T30" fmla="*/ 928 w 1487"/>
                              <a:gd name="T31" fmla="*/ 800 h 3881"/>
                              <a:gd name="T32" fmla="*/ 858 w 1487"/>
                              <a:gd name="T33" fmla="*/ 816 h 3881"/>
                              <a:gd name="T34" fmla="*/ 738 w 1487"/>
                              <a:gd name="T35" fmla="*/ 802 h 3881"/>
                              <a:gd name="T36" fmla="*/ 629 w 1487"/>
                              <a:gd name="T37" fmla="*/ 822 h 3881"/>
                              <a:gd name="T38" fmla="*/ 545 w 1487"/>
                              <a:gd name="T39" fmla="*/ 872 h 3881"/>
                              <a:gd name="T40" fmla="*/ 437 w 1487"/>
                              <a:gd name="T41" fmla="*/ 1087 h 3881"/>
                              <a:gd name="T42" fmla="*/ 455 w 1487"/>
                              <a:gd name="T43" fmla="*/ 1329 h 3881"/>
                              <a:gd name="T44" fmla="*/ 515 w 1487"/>
                              <a:gd name="T45" fmla="*/ 1435 h 3881"/>
                              <a:gd name="T46" fmla="*/ 525 w 1487"/>
                              <a:gd name="T47" fmla="*/ 1469 h 3881"/>
                              <a:gd name="T48" fmla="*/ 463 w 1487"/>
                              <a:gd name="T49" fmla="*/ 1415 h 3881"/>
                              <a:gd name="T50" fmla="*/ 407 w 1487"/>
                              <a:gd name="T51" fmla="*/ 1355 h 3881"/>
                              <a:gd name="T52" fmla="*/ 329 w 1487"/>
                              <a:gd name="T53" fmla="*/ 1324 h 3881"/>
                              <a:gd name="T54" fmla="*/ 262 w 1487"/>
                              <a:gd name="T55" fmla="*/ 1409 h 3881"/>
                              <a:gd name="T56" fmla="*/ 299 w 1487"/>
                              <a:gd name="T57" fmla="*/ 1517 h 3881"/>
                              <a:gd name="T58" fmla="*/ 375 w 1487"/>
                              <a:gd name="T59" fmla="*/ 1660 h 3881"/>
                              <a:gd name="T60" fmla="*/ 353 w 1487"/>
                              <a:gd name="T61" fmla="*/ 1759 h 3881"/>
                              <a:gd name="T62" fmla="*/ 301 w 1487"/>
                              <a:gd name="T63" fmla="*/ 1749 h 3881"/>
                              <a:gd name="T64" fmla="*/ 174 w 1487"/>
                              <a:gd name="T65" fmla="*/ 1773 h 3881"/>
                              <a:gd name="T66" fmla="*/ 112 w 1487"/>
                              <a:gd name="T67" fmla="*/ 1833 h 3881"/>
                              <a:gd name="T68" fmla="*/ 124 w 1487"/>
                              <a:gd name="T69" fmla="*/ 1970 h 3881"/>
                              <a:gd name="T70" fmla="*/ 124 w 1487"/>
                              <a:gd name="T71" fmla="*/ 2022 h 3881"/>
                              <a:gd name="T72" fmla="*/ 46 w 1487"/>
                              <a:gd name="T73" fmla="*/ 2048 h 3881"/>
                              <a:gd name="T74" fmla="*/ 18 w 1487"/>
                              <a:gd name="T75" fmla="*/ 2211 h 3881"/>
                              <a:gd name="T76" fmla="*/ 76 w 1487"/>
                              <a:gd name="T77" fmla="*/ 2281 h 3881"/>
                              <a:gd name="T78" fmla="*/ 62 w 1487"/>
                              <a:gd name="T79" fmla="*/ 2321 h 3881"/>
                              <a:gd name="T80" fmla="*/ 46 w 1487"/>
                              <a:gd name="T81" fmla="*/ 2440 h 3881"/>
                              <a:gd name="T82" fmla="*/ 196 w 1487"/>
                              <a:gd name="T83" fmla="*/ 2591 h 3881"/>
                              <a:gd name="T84" fmla="*/ 148 w 1487"/>
                              <a:gd name="T85" fmla="*/ 2669 h 3881"/>
                              <a:gd name="T86" fmla="*/ 50 w 1487"/>
                              <a:gd name="T87" fmla="*/ 2856 h 3881"/>
                              <a:gd name="T88" fmla="*/ 112 w 1487"/>
                              <a:gd name="T89" fmla="*/ 2975 h 3881"/>
                              <a:gd name="T90" fmla="*/ 204 w 1487"/>
                              <a:gd name="T91" fmla="*/ 3031 h 3881"/>
                              <a:gd name="T92" fmla="*/ 329 w 1487"/>
                              <a:gd name="T93" fmla="*/ 3075 h 3881"/>
                              <a:gd name="T94" fmla="*/ 441 w 1487"/>
                              <a:gd name="T95" fmla="*/ 3149 h 3881"/>
                              <a:gd name="T96" fmla="*/ 535 w 1487"/>
                              <a:gd name="T97" fmla="*/ 3316 h 3881"/>
                              <a:gd name="T98" fmla="*/ 715 w 1487"/>
                              <a:gd name="T99" fmla="*/ 3678 h 3881"/>
                              <a:gd name="T100" fmla="*/ 1487 w 1487"/>
                              <a:gd name="T101" fmla="*/ 3622 h 3881"/>
                              <a:gd name="T102" fmla="*/ 1289 w 1487"/>
                              <a:gd name="T103" fmla="*/ 3272 h 3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87" h="3881">
                                <a:moveTo>
                                  <a:pt x="1215" y="3011"/>
                                </a:moveTo>
                                <a:lnTo>
                                  <a:pt x="1225" y="2967"/>
                                </a:lnTo>
                                <a:lnTo>
                                  <a:pt x="1237" y="2932"/>
                                </a:lnTo>
                                <a:lnTo>
                                  <a:pt x="1247" y="2904"/>
                                </a:lnTo>
                                <a:lnTo>
                                  <a:pt x="1261" y="2876"/>
                                </a:lnTo>
                                <a:lnTo>
                                  <a:pt x="1275" y="2844"/>
                                </a:lnTo>
                                <a:lnTo>
                                  <a:pt x="1289" y="2802"/>
                                </a:lnTo>
                                <a:lnTo>
                                  <a:pt x="1305" y="2747"/>
                                </a:lnTo>
                                <a:lnTo>
                                  <a:pt x="1321" y="2673"/>
                                </a:lnTo>
                                <a:lnTo>
                                  <a:pt x="1335" y="2593"/>
                                </a:lnTo>
                                <a:lnTo>
                                  <a:pt x="1349" y="2496"/>
                                </a:lnTo>
                                <a:lnTo>
                                  <a:pt x="1363" y="2394"/>
                                </a:lnTo>
                                <a:lnTo>
                                  <a:pt x="1373" y="2289"/>
                                </a:lnTo>
                                <a:lnTo>
                                  <a:pt x="1381" y="2189"/>
                                </a:lnTo>
                                <a:lnTo>
                                  <a:pt x="1387" y="2098"/>
                                </a:lnTo>
                                <a:lnTo>
                                  <a:pt x="1389" y="2026"/>
                                </a:lnTo>
                                <a:lnTo>
                                  <a:pt x="1387" y="1976"/>
                                </a:lnTo>
                                <a:lnTo>
                                  <a:pt x="1381" y="1917"/>
                                </a:lnTo>
                                <a:lnTo>
                                  <a:pt x="1373" y="1877"/>
                                </a:lnTo>
                                <a:lnTo>
                                  <a:pt x="1367" y="1847"/>
                                </a:lnTo>
                                <a:lnTo>
                                  <a:pt x="1361" y="1825"/>
                                </a:lnTo>
                                <a:lnTo>
                                  <a:pt x="1355" y="1805"/>
                                </a:lnTo>
                                <a:lnTo>
                                  <a:pt x="1347" y="1785"/>
                                </a:lnTo>
                                <a:lnTo>
                                  <a:pt x="1335" y="1759"/>
                                </a:lnTo>
                                <a:lnTo>
                                  <a:pt x="1323" y="1722"/>
                                </a:lnTo>
                                <a:lnTo>
                                  <a:pt x="1311" y="1676"/>
                                </a:lnTo>
                                <a:lnTo>
                                  <a:pt x="1299" y="1626"/>
                                </a:lnTo>
                                <a:lnTo>
                                  <a:pt x="1289" y="1574"/>
                                </a:lnTo>
                                <a:lnTo>
                                  <a:pt x="1281" y="1519"/>
                                </a:lnTo>
                                <a:lnTo>
                                  <a:pt x="1275" y="1467"/>
                                </a:lnTo>
                                <a:lnTo>
                                  <a:pt x="1269" y="1419"/>
                                </a:lnTo>
                                <a:lnTo>
                                  <a:pt x="1265" y="1377"/>
                                </a:lnTo>
                                <a:lnTo>
                                  <a:pt x="1263" y="1343"/>
                                </a:lnTo>
                                <a:lnTo>
                                  <a:pt x="1261" y="1324"/>
                                </a:lnTo>
                                <a:lnTo>
                                  <a:pt x="1255" y="1308"/>
                                </a:lnTo>
                                <a:lnTo>
                                  <a:pt x="1249" y="1298"/>
                                </a:lnTo>
                                <a:lnTo>
                                  <a:pt x="1239" y="1292"/>
                                </a:lnTo>
                                <a:lnTo>
                                  <a:pt x="1229" y="1290"/>
                                </a:lnTo>
                                <a:lnTo>
                                  <a:pt x="1217" y="1294"/>
                                </a:lnTo>
                                <a:lnTo>
                                  <a:pt x="1205" y="1300"/>
                                </a:lnTo>
                                <a:lnTo>
                                  <a:pt x="1190" y="1312"/>
                                </a:lnTo>
                                <a:lnTo>
                                  <a:pt x="1188" y="1236"/>
                                </a:lnTo>
                                <a:lnTo>
                                  <a:pt x="1184" y="1170"/>
                                </a:lnTo>
                                <a:lnTo>
                                  <a:pt x="1174" y="1113"/>
                                </a:lnTo>
                                <a:lnTo>
                                  <a:pt x="1162" y="1071"/>
                                </a:lnTo>
                                <a:lnTo>
                                  <a:pt x="1148" y="1043"/>
                                </a:lnTo>
                                <a:lnTo>
                                  <a:pt x="1134" y="1017"/>
                                </a:lnTo>
                                <a:lnTo>
                                  <a:pt x="1120" y="995"/>
                                </a:lnTo>
                                <a:lnTo>
                                  <a:pt x="1104" y="973"/>
                                </a:lnTo>
                                <a:lnTo>
                                  <a:pt x="1090" y="955"/>
                                </a:lnTo>
                                <a:lnTo>
                                  <a:pt x="1076" y="941"/>
                                </a:lnTo>
                                <a:lnTo>
                                  <a:pt x="1062" y="927"/>
                                </a:lnTo>
                                <a:lnTo>
                                  <a:pt x="1050" y="917"/>
                                </a:lnTo>
                                <a:lnTo>
                                  <a:pt x="1054" y="910"/>
                                </a:lnTo>
                                <a:lnTo>
                                  <a:pt x="1058" y="904"/>
                                </a:lnTo>
                                <a:lnTo>
                                  <a:pt x="1060" y="898"/>
                                </a:lnTo>
                                <a:lnTo>
                                  <a:pt x="1062" y="890"/>
                                </a:lnTo>
                                <a:lnTo>
                                  <a:pt x="1062" y="866"/>
                                </a:lnTo>
                                <a:lnTo>
                                  <a:pt x="1054" y="844"/>
                                </a:lnTo>
                                <a:lnTo>
                                  <a:pt x="1038" y="826"/>
                                </a:lnTo>
                                <a:lnTo>
                                  <a:pt x="1016" y="818"/>
                                </a:lnTo>
                                <a:lnTo>
                                  <a:pt x="1016" y="818"/>
                                </a:lnTo>
                                <a:lnTo>
                                  <a:pt x="1016" y="816"/>
                                </a:lnTo>
                                <a:lnTo>
                                  <a:pt x="1016" y="816"/>
                                </a:lnTo>
                                <a:lnTo>
                                  <a:pt x="1016" y="816"/>
                                </a:lnTo>
                                <a:lnTo>
                                  <a:pt x="1016" y="814"/>
                                </a:lnTo>
                                <a:lnTo>
                                  <a:pt x="1174" y="54"/>
                                </a:lnTo>
                                <a:lnTo>
                                  <a:pt x="1174" y="36"/>
                                </a:lnTo>
                                <a:lnTo>
                                  <a:pt x="1168" y="20"/>
                                </a:lnTo>
                                <a:lnTo>
                                  <a:pt x="1156" y="8"/>
                                </a:lnTo>
                                <a:lnTo>
                                  <a:pt x="1138" y="0"/>
                                </a:lnTo>
                                <a:lnTo>
                                  <a:pt x="1120" y="0"/>
                                </a:lnTo>
                                <a:lnTo>
                                  <a:pt x="1104" y="8"/>
                                </a:lnTo>
                                <a:lnTo>
                                  <a:pt x="1092" y="20"/>
                                </a:lnTo>
                                <a:lnTo>
                                  <a:pt x="1086" y="36"/>
                                </a:lnTo>
                                <a:lnTo>
                                  <a:pt x="928" y="796"/>
                                </a:lnTo>
                                <a:lnTo>
                                  <a:pt x="928" y="798"/>
                                </a:lnTo>
                                <a:lnTo>
                                  <a:pt x="928" y="798"/>
                                </a:lnTo>
                                <a:lnTo>
                                  <a:pt x="928" y="798"/>
                                </a:lnTo>
                                <a:lnTo>
                                  <a:pt x="928" y="800"/>
                                </a:lnTo>
                                <a:lnTo>
                                  <a:pt x="914" y="796"/>
                                </a:lnTo>
                                <a:lnTo>
                                  <a:pt x="898" y="796"/>
                                </a:lnTo>
                                <a:lnTo>
                                  <a:pt x="884" y="798"/>
                                </a:lnTo>
                                <a:lnTo>
                                  <a:pt x="870" y="806"/>
                                </a:lnTo>
                                <a:lnTo>
                                  <a:pt x="858" y="816"/>
                                </a:lnTo>
                                <a:lnTo>
                                  <a:pt x="834" y="810"/>
                                </a:lnTo>
                                <a:lnTo>
                                  <a:pt x="810" y="806"/>
                                </a:lnTo>
                                <a:lnTo>
                                  <a:pt x="786" y="804"/>
                                </a:lnTo>
                                <a:lnTo>
                                  <a:pt x="762" y="802"/>
                                </a:lnTo>
                                <a:lnTo>
                                  <a:pt x="738" y="802"/>
                                </a:lnTo>
                                <a:lnTo>
                                  <a:pt x="715" y="804"/>
                                </a:lnTo>
                                <a:lnTo>
                                  <a:pt x="693" y="806"/>
                                </a:lnTo>
                                <a:lnTo>
                                  <a:pt x="671" y="810"/>
                                </a:lnTo>
                                <a:lnTo>
                                  <a:pt x="649" y="814"/>
                                </a:lnTo>
                                <a:lnTo>
                                  <a:pt x="629" y="822"/>
                                </a:lnTo>
                                <a:lnTo>
                                  <a:pt x="611" y="828"/>
                                </a:lnTo>
                                <a:lnTo>
                                  <a:pt x="591" y="838"/>
                                </a:lnTo>
                                <a:lnTo>
                                  <a:pt x="575" y="848"/>
                                </a:lnTo>
                                <a:lnTo>
                                  <a:pt x="559" y="860"/>
                                </a:lnTo>
                                <a:lnTo>
                                  <a:pt x="545" y="872"/>
                                </a:lnTo>
                                <a:lnTo>
                                  <a:pt x="531" y="886"/>
                                </a:lnTo>
                                <a:lnTo>
                                  <a:pt x="497" y="933"/>
                                </a:lnTo>
                                <a:lnTo>
                                  <a:pt x="469" y="981"/>
                                </a:lnTo>
                                <a:lnTo>
                                  <a:pt x="449" y="1033"/>
                                </a:lnTo>
                                <a:lnTo>
                                  <a:pt x="437" y="1087"/>
                                </a:lnTo>
                                <a:lnTo>
                                  <a:pt x="429" y="1142"/>
                                </a:lnTo>
                                <a:lnTo>
                                  <a:pt x="429" y="1196"/>
                                </a:lnTo>
                                <a:lnTo>
                                  <a:pt x="435" y="1248"/>
                                </a:lnTo>
                                <a:lnTo>
                                  <a:pt x="445" y="1298"/>
                                </a:lnTo>
                                <a:lnTo>
                                  <a:pt x="455" y="1329"/>
                                </a:lnTo>
                                <a:lnTo>
                                  <a:pt x="465" y="1355"/>
                                </a:lnTo>
                                <a:lnTo>
                                  <a:pt x="479" y="1381"/>
                                </a:lnTo>
                                <a:lnTo>
                                  <a:pt x="493" y="1403"/>
                                </a:lnTo>
                                <a:lnTo>
                                  <a:pt x="505" y="1421"/>
                                </a:lnTo>
                                <a:lnTo>
                                  <a:pt x="515" y="1435"/>
                                </a:lnTo>
                                <a:lnTo>
                                  <a:pt x="523" y="1443"/>
                                </a:lnTo>
                                <a:lnTo>
                                  <a:pt x="525" y="1447"/>
                                </a:lnTo>
                                <a:lnTo>
                                  <a:pt x="525" y="1449"/>
                                </a:lnTo>
                                <a:lnTo>
                                  <a:pt x="525" y="1457"/>
                                </a:lnTo>
                                <a:lnTo>
                                  <a:pt x="525" y="1469"/>
                                </a:lnTo>
                                <a:lnTo>
                                  <a:pt x="525" y="1485"/>
                                </a:lnTo>
                                <a:lnTo>
                                  <a:pt x="509" y="1467"/>
                                </a:lnTo>
                                <a:lnTo>
                                  <a:pt x="493" y="1449"/>
                                </a:lnTo>
                                <a:lnTo>
                                  <a:pt x="477" y="1433"/>
                                </a:lnTo>
                                <a:lnTo>
                                  <a:pt x="463" y="1415"/>
                                </a:lnTo>
                                <a:lnTo>
                                  <a:pt x="449" y="1399"/>
                                </a:lnTo>
                                <a:lnTo>
                                  <a:pt x="437" y="1385"/>
                                </a:lnTo>
                                <a:lnTo>
                                  <a:pt x="425" y="1373"/>
                                </a:lnTo>
                                <a:lnTo>
                                  <a:pt x="415" y="1361"/>
                                </a:lnTo>
                                <a:lnTo>
                                  <a:pt x="407" y="1355"/>
                                </a:lnTo>
                                <a:lnTo>
                                  <a:pt x="395" y="1347"/>
                                </a:lnTo>
                                <a:lnTo>
                                  <a:pt x="381" y="1339"/>
                                </a:lnTo>
                                <a:lnTo>
                                  <a:pt x="365" y="1331"/>
                                </a:lnTo>
                                <a:lnTo>
                                  <a:pt x="347" y="1327"/>
                                </a:lnTo>
                                <a:lnTo>
                                  <a:pt x="329" y="1324"/>
                                </a:lnTo>
                                <a:lnTo>
                                  <a:pt x="313" y="1327"/>
                                </a:lnTo>
                                <a:lnTo>
                                  <a:pt x="297" y="1333"/>
                                </a:lnTo>
                                <a:lnTo>
                                  <a:pt x="275" y="1357"/>
                                </a:lnTo>
                                <a:lnTo>
                                  <a:pt x="264" y="1385"/>
                                </a:lnTo>
                                <a:lnTo>
                                  <a:pt x="262" y="1409"/>
                                </a:lnTo>
                                <a:lnTo>
                                  <a:pt x="264" y="1423"/>
                                </a:lnTo>
                                <a:lnTo>
                                  <a:pt x="271" y="1443"/>
                                </a:lnTo>
                                <a:lnTo>
                                  <a:pt x="279" y="1467"/>
                                </a:lnTo>
                                <a:lnTo>
                                  <a:pt x="289" y="1491"/>
                                </a:lnTo>
                                <a:lnTo>
                                  <a:pt x="299" y="1517"/>
                                </a:lnTo>
                                <a:lnTo>
                                  <a:pt x="309" y="1542"/>
                                </a:lnTo>
                                <a:lnTo>
                                  <a:pt x="321" y="1564"/>
                                </a:lnTo>
                                <a:lnTo>
                                  <a:pt x="331" y="1584"/>
                                </a:lnTo>
                                <a:lnTo>
                                  <a:pt x="341" y="1602"/>
                                </a:lnTo>
                                <a:lnTo>
                                  <a:pt x="375" y="1660"/>
                                </a:lnTo>
                                <a:lnTo>
                                  <a:pt x="391" y="1702"/>
                                </a:lnTo>
                                <a:lnTo>
                                  <a:pt x="393" y="1730"/>
                                </a:lnTo>
                                <a:lnTo>
                                  <a:pt x="383" y="1747"/>
                                </a:lnTo>
                                <a:lnTo>
                                  <a:pt x="369" y="1755"/>
                                </a:lnTo>
                                <a:lnTo>
                                  <a:pt x="353" y="1759"/>
                                </a:lnTo>
                                <a:lnTo>
                                  <a:pt x="341" y="1757"/>
                                </a:lnTo>
                                <a:lnTo>
                                  <a:pt x="335" y="1757"/>
                                </a:lnTo>
                                <a:lnTo>
                                  <a:pt x="331" y="1755"/>
                                </a:lnTo>
                                <a:lnTo>
                                  <a:pt x="319" y="1753"/>
                                </a:lnTo>
                                <a:lnTo>
                                  <a:pt x="301" y="1749"/>
                                </a:lnTo>
                                <a:lnTo>
                                  <a:pt x="279" y="1747"/>
                                </a:lnTo>
                                <a:lnTo>
                                  <a:pt x="254" y="1747"/>
                                </a:lnTo>
                                <a:lnTo>
                                  <a:pt x="226" y="1751"/>
                                </a:lnTo>
                                <a:lnTo>
                                  <a:pt x="200" y="1759"/>
                                </a:lnTo>
                                <a:lnTo>
                                  <a:pt x="174" y="1773"/>
                                </a:lnTo>
                                <a:lnTo>
                                  <a:pt x="152" y="1789"/>
                                </a:lnTo>
                                <a:lnTo>
                                  <a:pt x="136" y="1801"/>
                                </a:lnTo>
                                <a:lnTo>
                                  <a:pt x="126" y="1813"/>
                                </a:lnTo>
                                <a:lnTo>
                                  <a:pt x="118" y="1823"/>
                                </a:lnTo>
                                <a:lnTo>
                                  <a:pt x="112" y="1833"/>
                                </a:lnTo>
                                <a:lnTo>
                                  <a:pt x="110" y="1845"/>
                                </a:lnTo>
                                <a:lnTo>
                                  <a:pt x="108" y="1859"/>
                                </a:lnTo>
                                <a:lnTo>
                                  <a:pt x="106" y="1875"/>
                                </a:lnTo>
                                <a:lnTo>
                                  <a:pt x="110" y="1919"/>
                                </a:lnTo>
                                <a:lnTo>
                                  <a:pt x="124" y="1970"/>
                                </a:lnTo>
                                <a:lnTo>
                                  <a:pt x="138" y="2012"/>
                                </a:lnTo>
                                <a:lnTo>
                                  <a:pt x="146" y="2028"/>
                                </a:lnTo>
                                <a:lnTo>
                                  <a:pt x="144" y="2026"/>
                                </a:lnTo>
                                <a:lnTo>
                                  <a:pt x="136" y="2024"/>
                                </a:lnTo>
                                <a:lnTo>
                                  <a:pt x="124" y="2022"/>
                                </a:lnTo>
                                <a:lnTo>
                                  <a:pt x="110" y="2020"/>
                                </a:lnTo>
                                <a:lnTo>
                                  <a:pt x="94" y="2022"/>
                                </a:lnTo>
                                <a:lnTo>
                                  <a:pt x="76" y="2026"/>
                                </a:lnTo>
                                <a:lnTo>
                                  <a:pt x="60" y="2034"/>
                                </a:lnTo>
                                <a:lnTo>
                                  <a:pt x="46" y="2048"/>
                                </a:lnTo>
                                <a:lnTo>
                                  <a:pt x="22" y="2084"/>
                                </a:lnTo>
                                <a:lnTo>
                                  <a:pt x="6" y="2118"/>
                                </a:lnTo>
                                <a:lnTo>
                                  <a:pt x="0" y="2155"/>
                                </a:lnTo>
                                <a:lnTo>
                                  <a:pt x="8" y="2193"/>
                                </a:lnTo>
                                <a:lnTo>
                                  <a:pt x="18" y="2211"/>
                                </a:lnTo>
                                <a:lnTo>
                                  <a:pt x="28" y="2229"/>
                                </a:lnTo>
                                <a:lnTo>
                                  <a:pt x="42" y="2245"/>
                                </a:lnTo>
                                <a:lnTo>
                                  <a:pt x="54" y="2259"/>
                                </a:lnTo>
                                <a:lnTo>
                                  <a:pt x="66" y="2271"/>
                                </a:lnTo>
                                <a:lnTo>
                                  <a:pt x="76" y="2281"/>
                                </a:lnTo>
                                <a:lnTo>
                                  <a:pt x="84" y="2287"/>
                                </a:lnTo>
                                <a:lnTo>
                                  <a:pt x="86" y="2289"/>
                                </a:lnTo>
                                <a:lnTo>
                                  <a:pt x="84" y="2291"/>
                                </a:lnTo>
                                <a:lnTo>
                                  <a:pt x="76" y="2301"/>
                                </a:lnTo>
                                <a:lnTo>
                                  <a:pt x="62" y="2321"/>
                                </a:lnTo>
                                <a:lnTo>
                                  <a:pt x="42" y="2352"/>
                                </a:lnTo>
                                <a:lnTo>
                                  <a:pt x="34" y="2372"/>
                                </a:lnTo>
                                <a:lnTo>
                                  <a:pt x="34" y="2394"/>
                                </a:lnTo>
                                <a:lnTo>
                                  <a:pt x="38" y="2418"/>
                                </a:lnTo>
                                <a:lnTo>
                                  <a:pt x="46" y="2440"/>
                                </a:lnTo>
                                <a:lnTo>
                                  <a:pt x="56" y="2460"/>
                                </a:lnTo>
                                <a:lnTo>
                                  <a:pt x="64" y="2476"/>
                                </a:lnTo>
                                <a:lnTo>
                                  <a:pt x="72" y="2488"/>
                                </a:lnTo>
                                <a:lnTo>
                                  <a:pt x="74" y="2492"/>
                                </a:lnTo>
                                <a:lnTo>
                                  <a:pt x="196" y="2591"/>
                                </a:lnTo>
                                <a:lnTo>
                                  <a:pt x="196" y="2591"/>
                                </a:lnTo>
                                <a:lnTo>
                                  <a:pt x="196" y="2593"/>
                                </a:lnTo>
                                <a:lnTo>
                                  <a:pt x="196" y="2597"/>
                                </a:lnTo>
                                <a:lnTo>
                                  <a:pt x="198" y="2601"/>
                                </a:lnTo>
                                <a:lnTo>
                                  <a:pt x="148" y="2669"/>
                                </a:lnTo>
                                <a:lnTo>
                                  <a:pt x="108" y="2721"/>
                                </a:lnTo>
                                <a:lnTo>
                                  <a:pt x="78" y="2762"/>
                                </a:lnTo>
                                <a:lnTo>
                                  <a:pt x="60" y="2796"/>
                                </a:lnTo>
                                <a:lnTo>
                                  <a:pt x="50" y="2826"/>
                                </a:lnTo>
                                <a:lnTo>
                                  <a:pt x="50" y="2856"/>
                                </a:lnTo>
                                <a:lnTo>
                                  <a:pt x="62" y="2892"/>
                                </a:lnTo>
                                <a:lnTo>
                                  <a:pt x="82" y="2938"/>
                                </a:lnTo>
                                <a:lnTo>
                                  <a:pt x="90" y="2950"/>
                                </a:lnTo>
                                <a:lnTo>
                                  <a:pt x="100" y="2963"/>
                                </a:lnTo>
                                <a:lnTo>
                                  <a:pt x="112" y="2975"/>
                                </a:lnTo>
                                <a:lnTo>
                                  <a:pt x="126" y="2987"/>
                                </a:lnTo>
                                <a:lnTo>
                                  <a:pt x="144" y="2997"/>
                                </a:lnTo>
                                <a:lnTo>
                                  <a:pt x="162" y="3009"/>
                                </a:lnTo>
                                <a:lnTo>
                                  <a:pt x="182" y="3021"/>
                                </a:lnTo>
                                <a:lnTo>
                                  <a:pt x="204" y="3031"/>
                                </a:lnTo>
                                <a:lnTo>
                                  <a:pt x="226" y="3041"/>
                                </a:lnTo>
                                <a:lnTo>
                                  <a:pt x="250" y="3051"/>
                                </a:lnTo>
                                <a:lnTo>
                                  <a:pt x="277" y="3059"/>
                                </a:lnTo>
                                <a:lnTo>
                                  <a:pt x="303" y="3067"/>
                                </a:lnTo>
                                <a:lnTo>
                                  <a:pt x="329" y="3075"/>
                                </a:lnTo>
                                <a:lnTo>
                                  <a:pt x="355" y="3081"/>
                                </a:lnTo>
                                <a:lnTo>
                                  <a:pt x="383" y="3087"/>
                                </a:lnTo>
                                <a:lnTo>
                                  <a:pt x="409" y="3091"/>
                                </a:lnTo>
                                <a:lnTo>
                                  <a:pt x="425" y="3119"/>
                                </a:lnTo>
                                <a:lnTo>
                                  <a:pt x="441" y="3149"/>
                                </a:lnTo>
                                <a:lnTo>
                                  <a:pt x="459" y="3180"/>
                                </a:lnTo>
                                <a:lnTo>
                                  <a:pt x="477" y="3212"/>
                                </a:lnTo>
                                <a:lnTo>
                                  <a:pt x="495" y="3246"/>
                                </a:lnTo>
                                <a:lnTo>
                                  <a:pt x="515" y="3280"/>
                                </a:lnTo>
                                <a:lnTo>
                                  <a:pt x="535" y="3316"/>
                                </a:lnTo>
                                <a:lnTo>
                                  <a:pt x="557" y="3352"/>
                                </a:lnTo>
                                <a:lnTo>
                                  <a:pt x="595" y="3423"/>
                                </a:lnTo>
                                <a:lnTo>
                                  <a:pt x="635" y="3505"/>
                                </a:lnTo>
                                <a:lnTo>
                                  <a:pt x="677" y="3592"/>
                                </a:lnTo>
                                <a:lnTo>
                                  <a:pt x="715" y="3678"/>
                                </a:lnTo>
                                <a:lnTo>
                                  <a:pt x="750" y="3756"/>
                                </a:lnTo>
                                <a:lnTo>
                                  <a:pt x="778" y="3821"/>
                                </a:lnTo>
                                <a:lnTo>
                                  <a:pt x="798" y="3865"/>
                                </a:lnTo>
                                <a:lnTo>
                                  <a:pt x="804" y="3881"/>
                                </a:lnTo>
                                <a:lnTo>
                                  <a:pt x="1487" y="3622"/>
                                </a:lnTo>
                                <a:lnTo>
                                  <a:pt x="1475" y="3602"/>
                                </a:lnTo>
                                <a:lnTo>
                                  <a:pt x="1441" y="3547"/>
                                </a:lnTo>
                                <a:lnTo>
                                  <a:pt x="1393" y="3469"/>
                                </a:lnTo>
                                <a:lnTo>
                                  <a:pt x="1341" y="3375"/>
                                </a:lnTo>
                                <a:lnTo>
                                  <a:pt x="1289" y="3272"/>
                                </a:lnTo>
                                <a:lnTo>
                                  <a:pt x="1245" y="3172"/>
                                </a:lnTo>
                                <a:lnTo>
                                  <a:pt x="1219" y="3081"/>
                                </a:lnTo>
                                <a:lnTo>
                                  <a:pt x="1215" y="30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
                        <wps:cNvSpPr>
                          <a:spLocks/>
                        </wps:cNvSpPr>
                        <wps:spPr bwMode="auto">
                          <a:xfrm>
                            <a:off x="755015" y="996950"/>
                            <a:ext cx="120650" cy="69850"/>
                          </a:xfrm>
                          <a:custGeom>
                            <a:avLst/>
                            <a:gdLst>
                              <a:gd name="T0" fmla="*/ 84 w 190"/>
                              <a:gd name="T1" fmla="*/ 104 h 110"/>
                              <a:gd name="T2" fmla="*/ 66 w 190"/>
                              <a:gd name="T3" fmla="*/ 98 h 110"/>
                              <a:gd name="T4" fmla="*/ 48 w 190"/>
                              <a:gd name="T5" fmla="*/ 90 h 110"/>
                              <a:gd name="T6" fmla="*/ 32 w 190"/>
                              <a:gd name="T7" fmla="*/ 82 h 110"/>
                              <a:gd name="T8" fmla="*/ 20 w 190"/>
                              <a:gd name="T9" fmla="*/ 72 h 110"/>
                              <a:gd name="T10" fmla="*/ 10 w 190"/>
                              <a:gd name="T11" fmla="*/ 62 h 110"/>
                              <a:gd name="T12" fmla="*/ 4 w 190"/>
                              <a:gd name="T13" fmla="*/ 52 h 110"/>
                              <a:gd name="T14" fmla="*/ 0 w 190"/>
                              <a:gd name="T15" fmla="*/ 40 h 110"/>
                              <a:gd name="T16" fmla="*/ 0 w 190"/>
                              <a:gd name="T17" fmla="*/ 30 h 110"/>
                              <a:gd name="T18" fmla="*/ 4 w 190"/>
                              <a:gd name="T19" fmla="*/ 20 h 110"/>
                              <a:gd name="T20" fmla="*/ 12 w 190"/>
                              <a:gd name="T21" fmla="*/ 12 h 110"/>
                              <a:gd name="T22" fmla="*/ 22 w 190"/>
                              <a:gd name="T23" fmla="*/ 6 h 110"/>
                              <a:gd name="T24" fmla="*/ 36 w 190"/>
                              <a:gd name="T25" fmla="*/ 2 h 110"/>
                              <a:gd name="T26" fmla="*/ 52 w 190"/>
                              <a:gd name="T27" fmla="*/ 0 h 110"/>
                              <a:gd name="T28" fmla="*/ 68 w 190"/>
                              <a:gd name="T29" fmla="*/ 0 h 110"/>
                              <a:gd name="T30" fmla="*/ 86 w 190"/>
                              <a:gd name="T31" fmla="*/ 0 h 110"/>
                              <a:gd name="T32" fmla="*/ 106 w 190"/>
                              <a:gd name="T33" fmla="*/ 4 h 110"/>
                              <a:gd name="T34" fmla="*/ 124 w 190"/>
                              <a:gd name="T35" fmla="*/ 10 h 110"/>
                              <a:gd name="T36" fmla="*/ 142 w 190"/>
                              <a:gd name="T37" fmla="*/ 18 h 110"/>
                              <a:gd name="T38" fmla="*/ 158 w 190"/>
                              <a:gd name="T39" fmla="*/ 26 h 110"/>
                              <a:gd name="T40" fmla="*/ 170 w 190"/>
                              <a:gd name="T41" fmla="*/ 36 h 110"/>
                              <a:gd name="T42" fmla="*/ 180 w 190"/>
                              <a:gd name="T43" fmla="*/ 46 h 110"/>
                              <a:gd name="T44" fmla="*/ 186 w 190"/>
                              <a:gd name="T45" fmla="*/ 56 h 110"/>
                              <a:gd name="T46" fmla="*/ 190 w 190"/>
                              <a:gd name="T47" fmla="*/ 68 h 110"/>
                              <a:gd name="T48" fmla="*/ 190 w 190"/>
                              <a:gd name="T49" fmla="*/ 78 h 110"/>
                              <a:gd name="T50" fmla="*/ 186 w 190"/>
                              <a:gd name="T51" fmla="*/ 88 h 110"/>
                              <a:gd name="T52" fmla="*/ 178 w 190"/>
                              <a:gd name="T53" fmla="*/ 96 h 110"/>
                              <a:gd name="T54" fmla="*/ 168 w 190"/>
                              <a:gd name="T55" fmla="*/ 102 h 110"/>
                              <a:gd name="T56" fmla="*/ 154 w 190"/>
                              <a:gd name="T57" fmla="*/ 106 h 110"/>
                              <a:gd name="T58" fmla="*/ 138 w 190"/>
                              <a:gd name="T59" fmla="*/ 110 h 110"/>
                              <a:gd name="T60" fmla="*/ 122 w 190"/>
                              <a:gd name="T61" fmla="*/ 110 h 110"/>
                              <a:gd name="T62" fmla="*/ 104 w 190"/>
                              <a:gd name="T63" fmla="*/ 108 h 110"/>
                              <a:gd name="T64" fmla="*/ 84 w 190"/>
                              <a:gd name="T65" fmla="*/ 10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10">
                                <a:moveTo>
                                  <a:pt x="84" y="104"/>
                                </a:moveTo>
                                <a:lnTo>
                                  <a:pt x="66" y="98"/>
                                </a:lnTo>
                                <a:lnTo>
                                  <a:pt x="48" y="90"/>
                                </a:lnTo>
                                <a:lnTo>
                                  <a:pt x="32" y="82"/>
                                </a:lnTo>
                                <a:lnTo>
                                  <a:pt x="20" y="72"/>
                                </a:lnTo>
                                <a:lnTo>
                                  <a:pt x="10" y="62"/>
                                </a:lnTo>
                                <a:lnTo>
                                  <a:pt x="4" y="52"/>
                                </a:lnTo>
                                <a:lnTo>
                                  <a:pt x="0" y="40"/>
                                </a:lnTo>
                                <a:lnTo>
                                  <a:pt x="0" y="30"/>
                                </a:lnTo>
                                <a:lnTo>
                                  <a:pt x="4" y="20"/>
                                </a:lnTo>
                                <a:lnTo>
                                  <a:pt x="12" y="12"/>
                                </a:lnTo>
                                <a:lnTo>
                                  <a:pt x="22" y="6"/>
                                </a:lnTo>
                                <a:lnTo>
                                  <a:pt x="36" y="2"/>
                                </a:lnTo>
                                <a:lnTo>
                                  <a:pt x="52" y="0"/>
                                </a:lnTo>
                                <a:lnTo>
                                  <a:pt x="68" y="0"/>
                                </a:lnTo>
                                <a:lnTo>
                                  <a:pt x="86" y="0"/>
                                </a:lnTo>
                                <a:lnTo>
                                  <a:pt x="106" y="4"/>
                                </a:lnTo>
                                <a:lnTo>
                                  <a:pt x="124" y="10"/>
                                </a:lnTo>
                                <a:lnTo>
                                  <a:pt x="142" y="18"/>
                                </a:lnTo>
                                <a:lnTo>
                                  <a:pt x="158" y="26"/>
                                </a:lnTo>
                                <a:lnTo>
                                  <a:pt x="170" y="36"/>
                                </a:lnTo>
                                <a:lnTo>
                                  <a:pt x="180" y="46"/>
                                </a:lnTo>
                                <a:lnTo>
                                  <a:pt x="186" y="56"/>
                                </a:lnTo>
                                <a:lnTo>
                                  <a:pt x="190" y="68"/>
                                </a:lnTo>
                                <a:lnTo>
                                  <a:pt x="190" y="78"/>
                                </a:lnTo>
                                <a:lnTo>
                                  <a:pt x="186" y="88"/>
                                </a:lnTo>
                                <a:lnTo>
                                  <a:pt x="178" y="96"/>
                                </a:lnTo>
                                <a:lnTo>
                                  <a:pt x="168" y="102"/>
                                </a:lnTo>
                                <a:lnTo>
                                  <a:pt x="154" y="106"/>
                                </a:lnTo>
                                <a:lnTo>
                                  <a:pt x="138" y="110"/>
                                </a:lnTo>
                                <a:lnTo>
                                  <a:pt x="122" y="110"/>
                                </a:lnTo>
                                <a:lnTo>
                                  <a:pt x="104" y="108"/>
                                </a:lnTo>
                                <a:lnTo>
                                  <a:pt x="84"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
                        <wps:cNvSpPr>
                          <a:spLocks/>
                        </wps:cNvSpPr>
                        <wps:spPr bwMode="auto">
                          <a:xfrm>
                            <a:off x="654050" y="976630"/>
                            <a:ext cx="46990" cy="54610"/>
                          </a:xfrm>
                          <a:custGeom>
                            <a:avLst/>
                            <a:gdLst>
                              <a:gd name="T0" fmla="*/ 28 w 74"/>
                              <a:gd name="T1" fmla="*/ 86 h 86"/>
                              <a:gd name="T2" fmla="*/ 14 w 74"/>
                              <a:gd name="T3" fmla="*/ 78 h 86"/>
                              <a:gd name="T4" fmla="*/ 6 w 74"/>
                              <a:gd name="T5" fmla="*/ 66 h 86"/>
                              <a:gd name="T6" fmla="*/ 0 w 74"/>
                              <a:gd name="T7" fmla="*/ 50 h 86"/>
                              <a:gd name="T8" fmla="*/ 2 w 74"/>
                              <a:gd name="T9" fmla="*/ 34 h 86"/>
                              <a:gd name="T10" fmla="*/ 8 w 74"/>
                              <a:gd name="T11" fmla="*/ 18 h 86"/>
                              <a:gd name="T12" fmla="*/ 18 w 74"/>
                              <a:gd name="T13" fmla="*/ 6 h 86"/>
                              <a:gd name="T14" fmla="*/ 32 w 74"/>
                              <a:gd name="T15" fmla="*/ 0 h 86"/>
                              <a:gd name="T16" fmla="*/ 46 w 74"/>
                              <a:gd name="T17" fmla="*/ 0 h 86"/>
                              <a:gd name="T18" fmla="*/ 60 w 74"/>
                              <a:gd name="T19" fmla="*/ 6 h 86"/>
                              <a:gd name="T20" fmla="*/ 68 w 74"/>
                              <a:gd name="T21" fmla="*/ 18 h 86"/>
                              <a:gd name="T22" fmla="*/ 74 w 74"/>
                              <a:gd name="T23" fmla="*/ 34 h 86"/>
                              <a:gd name="T24" fmla="*/ 72 w 74"/>
                              <a:gd name="T25" fmla="*/ 52 h 86"/>
                              <a:gd name="T26" fmla="*/ 66 w 74"/>
                              <a:gd name="T27" fmla="*/ 68 h 86"/>
                              <a:gd name="T28" fmla="*/ 56 w 74"/>
                              <a:gd name="T29" fmla="*/ 80 h 86"/>
                              <a:gd name="T30" fmla="*/ 42 w 74"/>
                              <a:gd name="T31" fmla="*/ 86 h 86"/>
                              <a:gd name="T32" fmla="*/ 28 w 74"/>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86">
                                <a:moveTo>
                                  <a:pt x="28" y="86"/>
                                </a:moveTo>
                                <a:lnTo>
                                  <a:pt x="14" y="78"/>
                                </a:lnTo>
                                <a:lnTo>
                                  <a:pt x="6" y="66"/>
                                </a:lnTo>
                                <a:lnTo>
                                  <a:pt x="0" y="50"/>
                                </a:lnTo>
                                <a:lnTo>
                                  <a:pt x="2" y="34"/>
                                </a:lnTo>
                                <a:lnTo>
                                  <a:pt x="8" y="18"/>
                                </a:lnTo>
                                <a:lnTo>
                                  <a:pt x="18" y="6"/>
                                </a:lnTo>
                                <a:lnTo>
                                  <a:pt x="32" y="0"/>
                                </a:lnTo>
                                <a:lnTo>
                                  <a:pt x="46" y="0"/>
                                </a:lnTo>
                                <a:lnTo>
                                  <a:pt x="60" y="6"/>
                                </a:lnTo>
                                <a:lnTo>
                                  <a:pt x="68" y="18"/>
                                </a:lnTo>
                                <a:lnTo>
                                  <a:pt x="74" y="34"/>
                                </a:lnTo>
                                <a:lnTo>
                                  <a:pt x="72" y="52"/>
                                </a:lnTo>
                                <a:lnTo>
                                  <a:pt x="66" y="68"/>
                                </a:lnTo>
                                <a:lnTo>
                                  <a:pt x="56" y="80"/>
                                </a:lnTo>
                                <a:lnTo>
                                  <a:pt x="42" y="86"/>
                                </a:lnTo>
                                <a:lnTo>
                                  <a:pt x="2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
                        <wps:cNvSpPr>
                          <a:spLocks/>
                        </wps:cNvSpPr>
                        <wps:spPr bwMode="auto">
                          <a:xfrm>
                            <a:off x="501650" y="1493520"/>
                            <a:ext cx="46990" cy="54610"/>
                          </a:xfrm>
                          <a:custGeom>
                            <a:avLst/>
                            <a:gdLst>
                              <a:gd name="T0" fmla="*/ 28 w 74"/>
                              <a:gd name="T1" fmla="*/ 86 h 86"/>
                              <a:gd name="T2" fmla="*/ 14 w 74"/>
                              <a:gd name="T3" fmla="*/ 78 h 86"/>
                              <a:gd name="T4" fmla="*/ 6 w 74"/>
                              <a:gd name="T5" fmla="*/ 66 h 86"/>
                              <a:gd name="T6" fmla="*/ 0 w 74"/>
                              <a:gd name="T7" fmla="*/ 50 h 86"/>
                              <a:gd name="T8" fmla="*/ 2 w 74"/>
                              <a:gd name="T9" fmla="*/ 34 h 86"/>
                              <a:gd name="T10" fmla="*/ 8 w 74"/>
                              <a:gd name="T11" fmla="*/ 18 h 86"/>
                              <a:gd name="T12" fmla="*/ 18 w 74"/>
                              <a:gd name="T13" fmla="*/ 6 h 86"/>
                              <a:gd name="T14" fmla="*/ 32 w 74"/>
                              <a:gd name="T15" fmla="*/ 0 h 86"/>
                              <a:gd name="T16" fmla="*/ 46 w 74"/>
                              <a:gd name="T17" fmla="*/ 0 h 86"/>
                              <a:gd name="T18" fmla="*/ 60 w 74"/>
                              <a:gd name="T19" fmla="*/ 6 h 86"/>
                              <a:gd name="T20" fmla="*/ 68 w 74"/>
                              <a:gd name="T21" fmla="*/ 18 h 86"/>
                              <a:gd name="T22" fmla="*/ 74 w 74"/>
                              <a:gd name="T23" fmla="*/ 34 h 86"/>
                              <a:gd name="T24" fmla="*/ 72 w 74"/>
                              <a:gd name="T25" fmla="*/ 52 h 86"/>
                              <a:gd name="T26" fmla="*/ 66 w 74"/>
                              <a:gd name="T27" fmla="*/ 68 h 86"/>
                              <a:gd name="T28" fmla="*/ 56 w 74"/>
                              <a:gd name="T29" fmla="*/ 80 h 86"/>
                              <a:gd name="T30" fmla="*/ 42 w 74"/>
                              <a:gd name="T31" fmla="*/ 86 h 86"/>
                              <a:gd name="T32" fmla="*/ 28 w 74"/>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86">
                                <a:moveTo>
                                  <a:pt x="28" y="86"/>
                                </a:moveTo>
                                <a:lnTo>
                                  <a:pt x="14" y="78"/>
                                </a:lnTo>
                                <a:lnTo>
                                  <a:pt x="6" y="66"/>
                                </a:lnTo>
                                <a:lnTo>
                                  <a:pt x="0" y="50"/>
                                </a:lnTo>
                                <a:lnTo>
                                  <a:pt x="2" y="34"/>
                                </a:lnTo>
                                <a:lnTo>
                                  <a:pt x="8" y="18"/>
                                </a:lnTo>
                                <a:lnTo>
                                  <a:pt x="18" y="6"/>
                                </a:lnTo>
                                <a:lnTo>
                                  <a:pt x="32" y="0"/>
                                </a:lnTo>
                                <a:lnTo>
                                  <a:pt x="46" y="0"/>
                                </a:lnTo>
                                <a:lnTo>
                                  <a:pt x="60" y="6"/>
                                </a:lnTo>
                                <a:lnTo>
                                  <a:pt x="68" y="18"/>
                                </a:lnTo>
                                <a:lnTo>
                                  <a:pt x="74" y="34"/>
                                </a:lnTo>
                                <a:lnTo>
                                  <a:pt x="72" y="52"/>
                                </a:lnTo>
                                <a:lnTo>
                                  <a:pt x="66" y="68"/>
                                </a:lnTo>
                                <a:lnTo>
                                  <a:pt x="56" y="80"/>
                                </a:lnTo>
                                <a:lnTo>
                                  <a:pt x="42" y="86"/>
                                </a:lnTo>
                                <a:lnTo>
                                  <a:pt x="2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2"/>
                        <wps:cNvSpPr>
                          <a:spLocks/>
                        </wps:cNvSpPr>
                        <wps:spPr bwMode="auto">
                          <a:xfrm>
                            <a:off x="571500" y="1511300"/>
                            <a:ext cx="46990" cy="53340"/>
                          </a:xfrm>
                          <a:custGeom>
                            <a:avLst/>
                            <a:gdLst>
                              <a:gd name="T0" fmla="*/ 28 w 74"/>
                              <a:gd name="T1" fmla="*/ 84 h 84"/>
                              <a:gd name="T2" fmla="*/ 14 w 74"/>
                              <a:gd name="T3" fmla="*/ 78 h 84"/>
                              <a:gd name="T4" fmla="*/ 6 w 74"/>
                              <a:gd name="T5" fmla="*/ 66 h 84"/>
                              <a:gd name="T6" fmla="*/ 0 w 74"/>
                              <a:gd name="T7" fmla="*/ 50 h 84"/>
                              <a:gd name="T8" fmla="*/ 2 w 74"/>
                              <a:gd name="T9" fmla="*/ 34 h 84"/>
                              <a:gd name="T10" fmla="*/ 8 w 74"/>
                              <a:gd name="T11" fmla="*/ 18 h 84"/>
                              <a:gd name="T12" fmla="*/ 18 w 74"/>
                              <a:gd name="T13" fmla="*/ 6 h 84"/>
                              <a:gd name="T14" fmla="*/ 32 w 74"/>
                              <a:gd name="T15" fmla="*/ 0 h 84"/>
                              <a:gd name="T16" fmla="*/ 46 w 74"/>
                              <a:gd name="T17" fmla="*/ 0 h 84"/>
                              <a:gd name="T18" fmla="*/ 60 w 74"/>
                              <a:gd name="T19" fmla="*/ 6 h 84"/>
                              <a:gd name="T20" fmla="*/ 68 w 74"/>
                              <a:gd name="T21" fmla="*/ 18 h 84"/>
                              <a:gd name="T22" fmla="*/ 74 w 74"/>
                              <a:gd name="T23" fmla="*/ 34 h 84"/>
                              <a:gd name="T24" fmla="*/ 72 w 74"/>
                              <a:gd name="T25" fmla="*/ 52 h 84"/>
                              <a:gd name="T26" fmla="*/ 66 w 74"/>
                              <a:gd name="T27" fmla="*/ 68 h 84"/>
                              <a:gd name="T28" fmla="*/ 56 w 74"/>
                              <a:gd name="T29" fmla="*/ 78 h 84"/>
                              <a:gd name="T30" fmla="*/ 42 w 74"/>
                              <a:gd name="T31" fmla="*/ 84 h 84"/>
                              <a:gd name="T32" fmla="*/ 28 w 74"/>
                              <a:gd name="T33"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84">
                                <a:moveTo>
                                  <a:pt x="28" y="84"/>
                                </a:moveTo>
                                <a:lnTo>
                                  <a:pt x="14" y="78"/>
                                </a:lnTo>
                                <a:lnTo>
                                  <a:pt x="6" y="66"/>
                                </a:lnTo>
                                <a:lnTo>
                                  <a:pt x="0" y="50"/>
                                </a:lnTo>
                                <a:lnTo>
                                  <a:pt x="2" y="34"/>
                                </a:lnTo>
                                <a:lnTo>
                                  <a:pt x="8" y="18"/>
                                </a:lnTo>
                                <a:lnTo>
                                  <a:pt x="18" y="6"/>
                                </a:lnTo>
                                <a:lnTo>
                                  <a:pt x="32" y="0"/>
                                </a:lnTo>
                                <a:lnTo>
                                  <a:pt x="46" y="0"/>
                                </a:lnTo>
                                <a:lnTo>
                                  <a:pt x="60" y="6"/>
                                </a:lnTo>
                                <a:lnTo>
                                  <a:pt x="68" y="18"/>
                                </a:lnTo>
                                <a:lnTo>
                                  <a:pt x="74" y="34"/>
                                </a:lnTo>
                                <a:lnTo>
                                  <a:pt x="72" y="52"/>
                                </a:lnTo>
                                <a:lnTo>
                                  <a:pt x="66" y="68"/>
                                </a:lnTo>
                                <a:lnTo>
                                  <a:pt x="56" y="78"/>
                                </a:lnTo>
                                <a:lnTo>
                                  <a:pt x="42" y="84"/>
                                </a:lnTo>
                                <a:lnTo>
                                  <a:pt x="28"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
                        <wps:cNvSpPr>
                          <a:spLocks/>
                        </wps:cNvSpPr>
                        <wps:spPr bwMode="auto">
                          <a:xfrm>
                            <a:off x="638810" y="1527810"/>
                            <a:ext cx="45720" cy="54610"/>
                          </a:xfrm>
                          <a:custGeom>
                            <a:avLst/>
                            <a:gdLst>
                              <a:gd name="T0" fmla="*/ 26 w 72"/>
                              <a:gd name="T1" fmla="*/ 86 h 86"/>
                              <a:gd name="T2" fmla="*/ 12 w 72"/>
                              <a:gd name="T3" fmla="*/ 78 h 86"/>
                              <a:gd name="T4" fmla="*/ 4 w 72"/>
                              <a:gd name="T5" fmla="*/ 66 h 86"/>
                              <a:gd name="T6" fmla="*/ 0 w 72"/>
                              <a:gd name="T7" fmla="*/ 52 h 86"/>
                              <a:gd name="T8" fmla="*/ 2 w 72"/>
                              <a:gd name="T9" fmla="*/ 34 h 86"/>
                              <a:gd name="T10" fmla="*/ 6 w 72"/>
                              <a:gd name="T11" fmla="*/ 18 h 86"/>
                              <a:gd name="T12" fmla="*/ 18 w 72"/>
                              <a:gd name="T13" fmla="*/ 6 h 86"/>
                              <a:gd name="T14" fmla="*/ 30 w 72"/>
                              <a:gd name="T15" fmla="*/ 0 h 86"/>
                              <a:gd name="T16" fmla="*/ 44 w 72"/>
                              <a:gd name="T17" fmla="*/ 0 h 86"/>
                              <a:gd name="T18" fmla="*/ 58 w 72"/>
                              <a:gd name="T19" fmla="*/ 8 h 86"/>
                              <a:gd name="T20" fmla="*/ 68 w 72"/>
                              <a:gd name="T21" fmla="*/ 20 h 86"/>
                              <a:gd name="T22" fmla="*/ 72 w 72"/>
                              <a:gd name="T23" fmla="*/ 34 h 86"/>
                              <a:gd name="T24" fmla="*/ 72 w 72"/>
                              <a:gd name="T25" fmla="*/ 52 h 86"/>
                              <a:gd name="T26" fmla="*/ 66 w 72"/>
                              <a:gd name="T27" fmla="*/ 68 h 86"/>
                              <a:gd name="T28" fmla="*/ 54 w 72"/>
                              <a:gd name="T29" fmla="*/ 80 h 86"/>
                              <a:gd name="T30" fmla="*/ 40 w 72"/>
                              <a:gd name="T31" fmla="*/ 86 h 86"/>
                              <a:gd name="T32" fmla="*/ 26 w 72"/>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6">
                                <a:moveTo>
                                  <a:pt x="26" y="86"/>
                                </a:moveTo>
                                <a:lnTo>
                                  <a:pt x="12" y="78"/>
                                </a:lnTo>
                                <a:lnTo>
                                  <a:pt x="4" y="66"/>
                                </a:lnTo>
                                <a:lnTo>
                                  <a:pt x="0" y="52"/>
                                </a:lnTo>
                                <a:lnTo>
                                  <a:pt x="2" y="34"/>
                                </a:lnTo>
                                <a:lnTo>
                                  <a:pt x="6" y="18"/>
                                </a:lnTo>
                                <a:lnTo>
                                  <a:pt x="18" y="6"/>
                                </a:lnTo>
                                <a:lnTo>
                                  <a:pt x="30" y="0"/>
                                </a:lnTo>
                                <a:lnTo>
                                  <a:pt x="44" y="0"/>
                                </a:lnTo>
                                <a:lnTo>
                                  <a:pt x="58" y="8"/>
                                </a:lnTo>
                                <a:lnTo>
                                  <a:pt x="68" y="20"/>
                                </a:lnTo>
                                <a:lnTo>
                                  <a:pt x="72" y="34"/>
                                </a:lnTo>
                                <a:lnTo>
                                  <a:pt x="72" y="52"/>
                                </a:lnTo>
                                <a:lnTo>
                                  <a:pt x="66" y="68"/>
                                </a:lnTo>
                                <a:lnTo>
                                  <a:pt x="54" y="80"/>
                                </a:lnTo>
                                <a:lnTo>
                                  <a:pt x="40" y="86"/>
                                </a:lnTo>
                                <a:lnTo>
                                  <a:pt x="26"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4"/>
                        <wps:cNvSpPr>
                          <a:spLocks/>
                        </wps:cNvSpPr>
                        <wps:spPr bwMode="auto">
                          <a:xfrm>
                            <a:off x="702310" y="1544320"/>
                            <a:ext cx="47625" cy="54610"/>
                          </a:xfrm>
                          <a:custGeom>
                            <a:avLst/>
                            <a:gdLst>
                              <a:gd name="T0" fmla="*/ 26 w 75"/>
                              <a:gd name="T1" fmla="*/ 86 h 86"/>
                              <a:gd name="T2" fmla="*/ 14 w 75"/>
                              <a:gd name="T3" fmla="*/ 78 h 86"/>
                              <a:gd name="T4" fmla="*/ 4 w 75"/>
                              <a:gd name="T5" fmla="*/ 66 h 86"/>
                              <a:gd name="T6" fmla="*/ 0 w 75"/>
                              <a:gd name="T7" fmla="*/ 52 h 86"/>
                              <a:gd name="T8" fmla="*/ 0 w 75"/>
                              <a:gd name="T9" fmla="*/ 34 h 86"/>
                              <a:gd name="T10" fmla="*/ 6 w 75"/>
                              <a:gd name="T11" fmla="*/ 18 h 86"/>
                              <a:gd name="T12" fmla="*/ 18 w 75"/>
                              <a:gd name="T13" fmla="*/ 6 h 86"/>
                              <a:gd name="T14" fmla="*/ 32 w 75"/>
                              <a:gd name="T15" fmla="*/ 0 h 86"/>
                              <a:gd name="T16" fmla="*/ 46 w 75"/>
                              <a:gd name="T17" fmla="*/ 0 h 86"/>
                              <a:gd name="T18" fmla="*/ 61 w 75"/>
                              <a:gd name="T19" fmla="*/ 8 h 86"/>
                              <a:gd name="T20" fmla="*/ 69 w 75"/>
                              <a:gd name="T21" fmla="*/ 20 h 86"/>
                              <a:gd name="T22" fmla="*/ 75 w 75"/>
                              <a:gd name="T23" fmla="*/ 34 h 86"/>
                              <a:gd name="T24" fmla="*/ 73 w 75"/>
                              <a:gd name="T25" fmla="*/ 52 h 86"/>
                              <a:gd name="T26" fmla="*/ 67 w 75"/>
                              <a:gd name="T27" fmla="*/ 68 h 86"/>
                              <a:gd name="T28" fmla="*/ 56 w 75"/>
                              <a:gd name="T29" fmla="*/ 80 h 86"/>
                              <a:gd name="T30" fmla="*/ 42 w 75"/>
                              <a:gd name="T31" fmla="*/ 86 h 86"/>
                              <a:gd name="T32" fmla="*/ 26 w 75"/>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86">
                                <a:moveTo>
                                  <a:pt x="26" y="86"/>
                                </a:moveTo>
                                <a:lnTo>
                                  <a:pt x="14" y="78"/>
                                </a:lnTo>
                                <a:lnTo>
                                  <a:pt x="4" y="66"/>
                                </a:lnTo>
                                <a:lnTo>
                                  <a:pt x="0" y="52"/>
                                </a:lnTo>
                                <a:lnTo>
                                  <a:pt x="0" y="34"/>
                                </a:lnTo>
                                <a:lnTo>
                                  <a:pt x="6" y="18"/>
                                </a:lnTo>
                                <a:lnTo>
                                  <a:pt x="18" y="6"/>
                                </a:lnTo>
                                <a:lnTo>
                                  <a:pt x="32" y="0"/>
                                </a:lnTo>
                                <a:lnTo>
                                  <a:pt x="46" y="0"/>
                                </a:lnTo>
                                <a:lnTo>
                                  <a:pt x="61" y="8"/>
                                </a:lnTo>
                                <a:lnTo>
                                  <a:pt x="69" y="20"/>
                                </a:lnTo>
                                <a:lnTo>
                                  <a:pt x="75" y="34"/>
                                </a:lnTo>
                                <a:lnTo>
                                  <a:pt x="73" y="52"/>
                                </a:lnTo>
                                <a:lnTo>
                                  <a:pt x="67" y="68"/>
                                </a:lnTo>
                                <a:lnTo>
                                  <a:pt x="56" y="80"/>
                                </a:lnTo>
                                <a:lnTo>
                                  <a:pt x="42" y="86"/>
                                </a:lnTo>
                                <a:lnTo>
                                  <a:pt x="26"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
                        <wps:cNvSpPr>
                          <a:spLocks/>
                        </wps:cNvSpPr>
                        <wps:spPr bwMode="auto">
                          <a:xfrm>
                            <a:off x="779145" y="1110615"/>
                            <a:ext cx="69850" cy="57150"/>
                          </a:xfrm>
                          <a:custGeom>
                            <a:avLst/>
                            <a:gdLst>
                              <a:gd name="T0" fmla="*/ 46 w 110"/>
                              <a:gd name="T1" fmla="*/ 88 h 90"/>
                              <a:gd name="T2" fmla="*/ 26 w 110"/>
                              <a:gd name="T3" fmla="*/ 78 h 90"/>
                              <a:gd name="T4" fmla="*/ 10 w 110"/>
                              <a:gd name="T5" fmla="*/ 64 h 90"/>
                              <a:gd name="T6" fmla="*/ 2 w 110"/>
                              <a:gd name="T7" fmla="*/ 48 h 90"/>
                              <a:gd name="T8" fmla="*/ 0 w 110"/>
                              <a:gd name="T9" fmla="*/ 30 h 90"/>
                              <a:gd name="T10" fmla="*/ 4 w 110"/>
                              <a:gd name="T11" fmla="*/ 22 h 90"/>
                              <a:gd name="T12" fmla="*/ 8 w 110"/>
                              <a:gd name="T13" fmla="*/ 14 h 90"/>
                              <a:gd name="T14" fmla="*/ 16 w 110"/>
                              <a:gd name="T15" fmla="*/ 8 h 90"/>
                              <a:gd name="T16" fmla="*/ 24 w 110"/>
                              <a:gd name="T17" fmla="*/ 4 h 90"/>
                              <a:gd name="T18" fmla="*/ 34 w 110"/>
                              <a:gd name="T19" fmla="*/ 2 h 90"/>
                              <a:gd name="T20" fmla="*/ 44 w 110"/>
                              <a:gd name="T21" fmla="*/ 0 h 90"/>
                              <a:gd name="T22" fmla="*/ 54 w 110"/>
                              <a:gd name="T23" fmla="*/ 0 h 90"/>
                              <a:gd name="T24" fmla="*/ 66 w 110"/>
                              <a:gd name="T25" fmla="*/ 0 h 90"/>
                              <a:gd name="T26" fmla="*/ 86 w 110"/>
                              <a:gd name="T27" fmla="*/ 10 h 90"/>
                              <a:gd name="T28" fmla="*/ 102 w 110"/>
                              <a:gd name="T29" fmla="*/ 22 h 90"/>
                              <a:gd name="T30" fmla="*/ 110 w 110"/>
                              <a:gd name="T31" fmla="*/ 40 h 90"/>
                              <a:gd name="T32" fmla="*/ 110 w 110"/>
                              <a:gd name="T33" fmla="*/ 58 h 90"/>
                              <a:gd name="T34" fmla="*/ 108 w 110"/>
                              <a:gd name="T35" fmla="*/ 66 h 90"/>
                              <a:gd name="T36" fmla="*/ 102 w 110"/>
                              <a:gd name="T37" fmla="*/ 74 h 90"/>
                              <a:gd name="T38" fmla="*/ 96 w 110"/>
                              <a:gd name="T39" fmla="*/ 80 h 90"/>
                              <a:gd name="T40" fmla="*/ 88 w 110"/>
                              <a:gd name="T41" fmla="*/ 84 h 90"/>
                              <a:gd name="T42" fmla="*/ 78 w 110"/>
                              <a:gd name="T43" fmla="*/ 88 h 90"/>
                              <a:gd name="T44" fmla="*/ 68 w 110"/>
                              <a:gd name="T45" fmla="*/ 90 h 90"/>
                              <a:gd name="T46" fmla="*/ 58 w 110"/>
                              <a:gd name="T47" fmla="*/ 90 h 90"/>
                              <a:gd name="T48" fmla="*/ 46 w 110"/>
                              <a:gd name="T49" fmla="*/ 8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90">
                                <a:moveTo>
                                  <a:pt x="46" y="88"/>
                                </a:moveTo>
                                <a:lnTo>
                                  <a:pt x="26" y="78"/>
                                </a:lnTo>
                                <a:lnTo>
                                  <a:pt x="10" y="64"/>
                                </a:lnTo>
                                <a:lnTo>
                                  <a:pt x="2" y="48"/>
                                </a:lnTo>
                                <a:lnTo>
                                  <a:pt x="0" y="30"/>
                                </a:lnTo>
                                <a:lnTo>
                                  <a:pt x="4" y="22"/>
                                </a:lnTo>
                                <a:lnTo>
                                  <a:pt x="8" y="14"/>
                                </a:lnTo>
                                <a:lnTo>
                                  <a:pt x="16" y="8"/>
                                </a:lnTo>
                                <a:lnTo>
                                  <a:pt x="24" y="4"/>
                                </a:lnTo>
                                <a:lnTo>
                                  <a:pt x="34" y="2"/>
                                </a:lnTo>
                                <a:lnTo>
                                  <a:pt x="44" y="0"/>
                                </a:lnTo>
                                <a:lnTo>
                                  <a:pt x="54" y="0"/>
                                </a:lnTo>
                                <a:lnTo>
                                  <a:pt x="66" y="0"/>
                                </a:lnTo>
                                <a:lnTo>
                                  <a:pt x="86" y="10"/>
                                </a:lnTo>
                                <a:lnTo>
                                  <a:pt x="102" y="22"/>
                                </a:lnTo>
                                <a:lnTo>
                                  <a:pt x="110" y="40"/>
                                </a:lnTo>
                                <a:lnTo>
                                  <a:pt x="110" y="58"/>
                                </a:lnTo>
                                <a:lnTo>
                                  <a:pt x="108" y="66"/>
                                </a:lnTo>
                                <a:lnTo>
                                  <a:pt x="102" y="74"/>
                                </a:lnTo>
                                <a:lnTo>
                                  <a:pt x="96" y="80"/>
                                </a:lnTo>
                                <a:lnTo>
                                  <a:pt x="88" y="84"/>
                                </a:lnTo>
                                <a:lnTo>
                                  <a:pt x="78" y="88"/>
                                </a:lnTo>
                                <a:lnTo>
                                  <a:pt x="68" y="90"/>
                                </a:lnTo>
                                <a:lnTo>
                                  <a:pt x="58" y="90"/>
                                </a:lnTo>
                                <a:lnTo>
                                  <a:pt x="46"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6"/>
                        <wps:cNvSpPr>
                          <a:spLocks/>
                        </wps:cNvSpPr>
                        <wps:spPr bwMode="auto">
                          <a:xfrm>
                            <a:off x="694690" y="1088390"/>
                            <a:ext cx="70485" cy="57785"/>
                          </a:xfrm>
                          <a:custGeom>
                            <a:avLst/>
                            <a:gdLst>
                              <a:gd name="T0" fmla="*/ 44 w 111"/>
                              <a:gd name="T1" fmla="*/ 89 h 91"/>
                              <a:gd name="T2" fmla="*/ 24 w 111"/>
                              <a:gd name="T3" fmla="*/ 79 h 91"/>
                              <a:gd name="T4" fmla="*/ 8 w 111"/>
                              <a:gd name="T5" fmla="*/ 67 h 91"/>
                              <a:gd name="T6" fmla="*/ 0 w 111"/>
                              <a:gd name="T7" fmla="*/ 49 h 91"/>
                              <a:gd name="T8" fmla="*/ 0 w 111"/>
                              <a:gd name="T9" fmla="*/ 33 h 91"/>
                              <a:gd name="T10" fmla="*/ 2 w 111"/>
                              <a:gd name="T11" fmla="*/ 25 h 91"/>
                              <a:gd name="T12" fmla="*/ 8 w 111"/>
                              <a:gd name="T13" fmla="*/ 16 h 91"/>
                              <a:gd name="T14" fmla="*/ 14 w 111"/>
                              <a:gd name="T15" fmla="*/ 10 h 91"/>
                              <a:gd name="T16" fmla="*/ 22 w 111"/>
                              <a:gd name="T17" fmla="*/ 6 h 91"/>
                              <a:gd name="T18" fmla="*/ 32 w 111"/>
                              <a:gd name="T19" fmla="*/ 2 h 91"/>
                              <a:gd name="T20" fmla="*/ 42 w 111"/>
                              <a:gd name="T21" fmla="*/ 0 h 91"/>
                              <a:gd name="T22" fmla="*/ 52 w 111"/>
                              <a:gd name="T23" fmla="*/ 0 h 91"/>
                              <a:gd name="T24" fmla="*/ 64 w 111"/>
                              <a:gd name="T25" fmla="*/ 2 h 91"/>
                              <a:gd name="T26" fmla="*/ 85 w 111"/>
                              <a:gd name="T27" fmla="*/ 10 h 91"/>
                              <a:gd name="T28" fmla="*/ 101 w 111"/>
                              <a:gd name="T29" fmla="*/ 25 h 91"/>
                              <a:gd name="T30" fmla="*/ 109 w 111"/>
                              <a:gd name="T31" fmla="*/ 41 h 91"/>
                              <a:gd name="T32" fmla="*/ 111 w 111"/>
                              <a:gd name="T33" fmla="*/ 59 h 91"/>
                              <a:gd name="T34" fmla="*/ 107 w 111"/>
                              <a:gd name="T35" fmla="*/ 67 h 91"/>
                              <a:gd name="T36" fmla="*/ 103 w 111"/>
                              <a:gd name="T37" fmla="*/ 75 h 91"/>
                              <a:gd name="T38" fmla="*/ 95 w 111"/>
                              <a:gd name="T39" fmla="*/ 81 h 91"/>
                              <a:gd name="T40" fmla="*/ 87 w 111"/>
                              <a:gd name="T41" fmla="*/ 85 h 91"/>
                              <a:gd name="T42" fmla="*/ 77 w 111"/>
                              <a:gd name="T43" fmla="*/ 89 h 91"/>
                              <a:gd name="T44" fmla="*/ 66 w 111"/>
                              <a:gd name="T45" fmla="*/ 91 h 91"/>
                              <a:gd name="T46" fmla="*/ 56 w 111"/>
                              <a:gd name="T47" fmla="*/ 91 h 91"/>
                              <a:gd name="T48" fmla="*/ 44 w 111"/>
                              <a:gd name="T49" fmla="*/ 8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91">
                                <a:moveTo>
                                  <a:pt x="44" y="89"/>
                                </a:moveTo>
                                <a:lnTo>
                                  <a:pt x="24" y="79"/>
                                </a:lnTo>
                                <a:lnTo>
                                  <a:pt x="8" y="67"/>
                                </a:lnTo>
                                <a:lnTo>
                                  <a:pt x="0" y="49"/>
                                </a:lnTo>
                                <a:lnTo>
                                  <a:pt x="0" y="33"/>
                                </a:lnTo>
                                <a:lnTo>
                                  <a:pt x="2" y="25"/>
                                </a:lnTo>
                                <a:lnTo>
                                  <a:pt x="8" y="16"/>
                                </a:lnTo>
                                <a:lnTo>
                                  <a:pt x="14" y="10"/>
                                </a:lnTo>
                                <a:lnTo>
                                  <a:pt x="22" y="6"/>
                                </a:lnTo>
                                <a:lnTo>
                                  <a:pt x="32" y="2"/>
                                </a:lnTo>
                                <a:lnTo>
                                  <a:pt x="42" y="0"/>
                                </a:lnTo>
                                <a:lnTo>
                                  <a:pt x="52" y="0"/>
                                </a:lnTo>
                                <a:lnTo>
                                  <a:pt x="64" y="2"/>
                                </a:lnTo>
                                <a:lnTo>
                                  <a:pt x="85" y="10"/>
                                </a:lnTo>
                                <a:lnTo>
                                  <a:pt x="101" y="25"/>
                                </a:lnTo>
                                <a:lnTo>
                                  <a:pt x="109" y="41"/>
                                </a:lnTo>
                                <a:lnTo>
                                  <a:pt x="111" y="59"/>
                                </a:lnTo>
                                <a:lnTo>
                                  <a:pt x="107" y="67"/>
                                </a:lnTo>
                                <a:lnTo>
                                  <a:pt x="103" y="75"/>
                                </a:lnTo>
                                <a:lnTo>
                                  <a:pt x="95" y="81"/>
                                </a:lnTo>
                                <a:lnTo>
                                  <a:pt x="87" y="85"/>
                                </a:lnTo>
                                <a:lnTo>
                                  <a:pt x="77" y="89"/>
                                </a:lnTo>
                                <a:lnTo>
                                  <a:pt x="66" y="91"/>
                                </a:lnTo>
                                <a:lnTo>
                                  <a:pt x="56" y="91"/>
                                </a:lnTo>
                                <a:lnTo>
                                  <a:pt x="44"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7"/>
                        <wps:cNvSpPr>
                          <a:spLocks/>
                        </wps:cNvSpPr>
                        <wps:spPr bwMode="auto">
                          <a:xfrm>
                            <a:off x="671830" y="1188085"/>
                            <a:ext cx="70485" cy="57785"/>
                          </a:xfrm>
                          <a:custGeom>
                            <a:avLst/>
                            <a:gdLst>
                              <a:gd name="T0" fmla="*/ 46 w 111"/>
                              <a:gd name="T1" fmla="*/ 89 h 91"/>
                              <a:gd name="T2" fmla="*/ 24 w 111"/>
                              <a:gd name="T3" fmla="*/ 81 h 91"/>
                              <a:gd name="T4" fmla="*/ 8 w 111"/>
                              <a:gd name="T5" fmla="*/ 66 h 91"/>
                              <a:gd name="T6" fmla="*/ 0 w 111"/>
                              <a:gd name="T7" fmla="*/ 50 h 91"/>
                              <a:gd name="T8" fmla="*/ 0 w 111"/>
                              <a:gd name="T9" fmla="*/ 32 h 91"/>
                              <a:gd name="T10" fmla="*/ 4 w 111"/>
                              <a:gd name="T11" fmla="*/ 24 h 91"/>
                              <a:gd name="T12" fmla="*/ 8 w 111"/>
                              <a:gd name="T13" fmla="*/ 16 h 91"/>
                              <a:gd name="T14" fmla="*/ 14 w 111"/>
                              <a:gd name="T15" fmla="*/ 10 h 91"/>
                              <a:gd name="T16" fmla="*/ 24 w 111"/>
                              <a:gd name="T17" fmla="*/ 4 h 91"/>
                              <a:gd name="T18" fmla="*/ 32 w 111"/>
                              <a:gd name="T19" fmla="*/ 2 h 91"/>
                              <a:gd name="T20" fmla="*/ 42 w 111"/>
                              <a:gd name="T21" fmla="*/ 0 h 91"/>
                              <a:gd name="T22" fmla="*/ 52 w 111"/>
                              <a:gd name="T23" fmla="*/ 0 h 91"/>
                              <a:gd name="T24" fmla="*/ 64 w 111"/>
                              <a:gd name="T25" fmla="*/ 2 h 91"/>
                              <a:gd name="T26" fmla="*/ 86 w 111"/>
                              <a:gd name="T27" fmla="*/ 12 h 91"/>
                              <a:gd name="T28" fmla="*/ 102 w 111"/>
                              <a:gd name="T29" fmla="*/ 24 h 91"/>
                              <a:gd name="T30" fmla="*/ 111 w 111"/>
                              <a:gd name="T31" fmla="*/ 42 h 91"/>
                              <a:gd name="T32" fmla="*/ 111 w 111"/>
                              <a:gd name="T33" fmla="*/ 60 h 91"/>
                              <a:gd name="T34" fmla="*/ 107 w 111"/>
                              <a:gd name="T35" fmla="*/ 68 h 91"/>
                              <a:gd name="T36" fmla="*/ 102 w 111"/>
                              <a:gd name="T37" fmla="*/ 77 h 91"/>
                              <a:gd name="T38" fmla="*/ 96 w 111"/>
                              <a:gd name="T39" fmla="*/ 83 h 91"/>
                              <a:gd name="T40" fmla="*/ 88 w 111"/>
                              <a:gd name="T41" fmla="*/ 87 h 91"/>
                              <a:gd name="T42" fmla="*/ 78 w 111"/>
                              <a:gd name="T43" fmla="*/ 89 h 91"/>
                              <a:gd name="T44" fmla="*/ 68 w 111"/>
                              <a:gd name="T45" fmla="*/ 91 h 91"/>
                              <a:gd name="T46" fmla="*/ 58 w 111"/>
                              <a:gd name="T47" fmla="*/ 91 h 91"/>
                              <a:gd name="T48" fmla="*/ 46 w 111"/>
                              <a:gd name="T49" fmla="*/ 8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91">
                                <a:moveTo>
                                  <a:pt x="46" y="89"/>
                                </a:moveTo>
                                <a:lnTo>
                                  <a:pt x="24" y="81"/>
                                </a:lnTo>
                                <a:lnTo>
                                  <a:pt x="8" y="66"/>
                                </a:lnTo>
                                <a:lnTo>
                                  <a:pt x="0" y="50"/>
                                </a:lnTo>
                                <a:lnTo>
                                  <a:pt x="0" y="32"/>
                                </a:lnTo>
                                <a:lnTo>
                                  <a:pt x="4" y="24"/>
                                </a:lnTo>
                                <a:lnTo>
                                  <a:pt x="8" y="16"/>
                                </a:lnTo>
                                <a:lnTo>
                                  <a:pt x="14" y="10"/>
                                </a:lnTo>
                                <a:lnTo>
                                  <a:pt x="24" y="4"/>
                                </a:lnTo>
                                <a:lnTo>
                                  <a:pt x="32" y="2"/>
                                </a:lnTo>
                                <a:lnTo>
                                  <a:pt x="42" y="0"/>
                                </a:lnTo>
                                <a:lnTo>
                                  <a:pt x="52" y="0"/>
                                </a:lnTo>
                                <a:lnTo>
                                  <a:pt x="64" y="2"/>
                                </a:lnTo>
                                <a:lnTo>
                                  <a:pt x="86" y="12"/>
                                </a:lnTo>
                                <a:lnTo>
                                  <a:pt x="102" y="24"/>
                                </a:lnTo>
                                <a:lnTo>
                                  <a:pt x="111" y="42"/>
                                </a:lnTo>
                                <a:lnTo>
                                  <a:pt x="111" y="60"/>
                                </a:lnTo>
                                <a:lnTo>
                                  <a:pt x="107" y="68"/>
                                </a:lnTo>
                                <a:lnTo>
                                  <a:pt x="102" y="77"/>
                                </a:lnTo>
                                <a:lnTo>
                                  <a:pt x="96" y="83"/>
                                </a:lnTo>
                                <a:lnTo>
                                  <a:pt x="88" y="87"/>
                                </a:lnTo>
                                <a:lnTo>
                                  <a:pt x="78" y="89"/>
                                </a:lnTo>
                                <a:lnTo>
                                  <a:pt x="68" y="91"/>
                                </a:lnTo>
                                <a:lnTo>
                                  <a:pt x="58" y="91"/>
                                </a:lnTo>
                                <a:lnTo>
                                  <a:pt x="46"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
                        <wps:cNvSpPr>
                          <a:spLocks/>
                        </wps:cNvSpPr>
                        <wps:spPr bwMode="auto">
                          <a:xfrm>
                            <a:off x="650240" y="1280160"/>
                            <a:ext cx="71120" cy="58420"/>
                          </a:xfrm>
                          <a:custGeom>
                            <a:avLst/>
                            <a:gdLst>
                              <a:gd name="T0" fmla="*/ 46 w 112"/>
                              <a:gd name="T1" fmla="*/ 90 h 92"/>
                              <a:gd name="T2" fmla="*/ 26 w 112"/>
                              <a:gd name="T3" fmla="*/ 80 h 92"/>
                              <a:gd name="T4" fmla="*/ 10 w 112"/>
                              <a:gd name="T5" fmla="*/ 66 h 92"/>
                              <a:gd name="T6" fmla="*/ 2 w 112"/>
                              <a:gd name="T7" fmla="*/ 50 h 92"/>
                              <a:gd name="T8" fmla="*/ 0 w 112"/>
                              <a:gd name="T9" fmla="*/ 32 h 92"/>
                              <a:gd name="T10" fmla="*/ 4 w 112"/>
                              <a:gd name="T11" fmla="*/ 24 h 92"/>
                              <a:gd name="T12" fmla="*/ 8 w 112"/>
                              <a:gd name="T13" fmla="*/ 16 h 92"/>
                              <a:gd name="T14" fmla="*/ 16 w 112"/>
                              <a:gd name="T15" fmla="*/ 10 h 92"/>
                              <a:gd name="T16" fmla="*/ 24 w 112"/>
                              <a:gd name="T17" fmla="*/ 4 h 92"/>
                              <a:gd name="T18" fmla="*/ 34 w 112"/>
                              <a:gd name="T19" fmla="*/ 2 h 92"/>
                              <a:gd name="T20" fmla="*/ 44 w 112"/>
                              <a:gd name="T21" fmla="*/ 0 h 92"/>
                              <a:gd name="T22" fmla="*/ 54 w 112"/>
                              <a:gd name="T23" fmla="*/ 0 h 92"/>
                              <a:gd name="T24" fmla="*/ 66 w 112"/>
                              <a:gd name="T25" fmla="*/ 2 h 92"/>
                              <a:gd name="T26" fmla="*/ 86 w 112"/>
                              <a:gd name="T27" fmla="*/ 12 h 92"/>
                              <a:gd name="T28" fmla="*/ 102 w 112"/>
                              <a:gd name="T29" fmla="*/ 24 h 92"/>
                              <a:gd name="T30" fmla="*/ 110 w 112"/>
                              <a:gd name="T31" fmla="*/ 42 h 92"/>
                              <a:gd name="T32" fmla="*/ 112 w 112"/>
                              <a:gd name="T33" fmla="*/ 60 h 92"/>
                              <a:gd name="T34" fmla="*/ 108 w 112"/>
                              <a:gd name="T35" fmla="*/ 68 h 92"/>
                              <a:gd name="T36" fmla="*/ 104 w 112"/>
                              <a:gd name="T37" fmla="*/ 76 h 92"/>
                              <a:gd name="T38" fmla="*/ 96 w 112"/>
                              <a:gd name="T39" fmla="*/ 82 h 92"/>
                              <a:gd name="T40" fmla="*/ 88 w 112"/>
                              <a:gd name="T41" fmla="*/ 86 h 92"/>
                              <a:gd name="T42" fmla="*/ 78 w 112"/>
                              <a:gd name="T43" fmla="*/ 90 h 92"/>
                              <a:gd name="T44" fmla="*/ 68 w 112"/>
                              <a:gd name="T45" fmla="*/ 92 h 92"/>
                              <a:gd name="T46" fmla="*/ 58 w 112"/>
                              <a:gd name="T47" fmla="*/ 92 h 92"/>
                              <a:gd name="T48" fmla="*/ 46 w 112"/>
                              <a:gd name="T49" fmla="*/ 9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 h="92">
                                <a:moveTo>
                                  <a:pt x="46" y="90"/>
                                </a:moveTo>
                                <a:lnTo>
                                  <a:pt x="26" y="80"/>
                                </a:lnTo>
                                <a:lnTo>
                                  <a:pt x="10" y="66"/>
                                </a:lnTo>
                                <a:lnTo>
                                  <a:pt x="2" y="50"/>
                                </a:lnTo>
                                <a:lnTo>
                                  <a:pt x="0" y="32"/>
                                </a:lnTo>
                                <a:lnTo>
                                  <a:pt x="4" y="24"/>
                                </a:lnTo>
                                <a:lnTo>
                                  <a:pt x="8" y="16"/>
                                </a:lnTo>
                                <a:lnTo>
                                  <a:pt x="16" y="10"/>
                                </a:lnTo>
                                <a:lnTo>
                                  <a:pt x="24" y="4"/>
                                </a:lnTo>
                                <a:lnTo>
                                  <a:pt x="34" y="2"/>
                                </a:lnTo>
                                <a:lnTo>
                                  <a:pt x="44" y="0"/>
                                </a:lnTo>
                                <a:lnTo>
                                  <a:pt x="54" y="0"/>
                                </a:lnTo>
                                <a:lnTo>
                                  <a:pt x="66" y="2"/>
                                </a:lnTo>
                                <a:lnTo>
                                  <a:pt x="86" y="12"/>
                                </a:lnTo>
                                <a:lnTo>
                                  <a:pt x="102" y="24"/>
                                </a:lnTo>
                                <a:lnTo>
                                  <a:pt x="110" y="42"/>
                                </a:lnTo>
                                <a:lnTo>
                                  <a:pt x="112" y="60"/>
                                </a:lnTo>
                                <a:lnTo>
                                  <a:pt x="108" y="68"/>
                                </a:lnTo>
                                <a:lnTo>
                                  <a:pt x="104" y="76"/>
                                </a:lnTo>
                                <a:lnTo>
                                  <a:pt x="96" y="82"/>
                                </a:lnTo>
                                <a:lnTo>
                                  <a:pt x="88" y="86"/>
                                </a:lnTo>
                                <a:lnTo>
                                  <a:pt x="78" y="90"/>
                                </a:lnTo>
                                <a:lnTo>
                                  <a:pt x="68" y="92"/>
                                </a:lnTo>
                                <a:lnTo>
                                  <a:pt x="58" y="92"/>
                                </a:lnTo>
                                <a:lnTo>
                                  <a:pt x="46"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9"/>
                        <wps:cNvSpPr>
                          <a:spLocks/>
                        </wps:cNvSpPr>
                        <wps:spPr bwMode="auto">
                          <a:xfrm>
                            <a:off x="627380" y="1388745"/>
                            <a:ext cx="69850" cy="57150"/>
                          </a:xfrm>
                          <a:custGeom>
                            <a:avLst/>
                            <a:gdLst>
                              <a:gd name="T0" fmla="*/ 44 w 110"/>
                              <a:gd name="T1" fmla="*/ 88 h 90"/>
                              <a:gd name="T2" fmla="*/ 24 w 110"/>
                              <a:gd name="T3" fmla="*/ 78 h 90"/>
                              <a:gd name="T4" fmla="*/ 10 w 110"/>
                              <a:gd name="T5" fmla="*/ 64 h 90"/>
                              <a:gd name="T6" fmla="*/ 2 w 110"/>
                              <a:gd name="T7" fmla="*/ 48 h 90"/>
                              <a:gd name="T8" fmla="*/ 0 w 110"/>
                              <a:gd name="T9" fmla="*/ 30 h 90"/>
                              <a:gd name="T10" fmla="*/ 4 w 110"/>
                              <a:gd name="T11" fmla="*/ 22 h 90"/>
                              <a:gd name="T12" fmla="*/ 8 w 110"/>
                              <a:gd name="T13" fmla="*/ 14 h 90"/>
                              <a:gd name="T14" fmla="*/ 14 w 110"/>
                              <a:gd name="T15" fmla="*/ 8 h 90"/>
                              <a:gd name="T16" fmla="*/ 24 w 110"/>
                              <a:gd name="T17" fmla="*/ 4 h 90"/>
                              <a:gd name="T18" fmla="*/ 32 w 110"/>
                              <a:gd name="T19" fmla="*/ 2 h 90"/>
                              <a:gd name="T20" fmla="*/ 42 w 110"/>
                              <a:gd name="T21" fmla="*/ 0 h 90"/>
                              <a:gd name="T22" fmla="*/ 52 w 110"/>
                              <a:gd name="T23" fmla="*/ 0 h 90"/>
                              <a:gd name="T24" fmla="*/ 64 w 110"/>
                              <a:gd name="T25" fmla="*/ 2 h 90"/>
                              <a:gd name="T26" fmla="*/ 84 w 110"/>
                              <a:gd name="T27" fmla="*/ 10 h 90"/>
                              <a:gd name="T28" fmla="*/ 100 w 110"/>
                              <a:gd name="T29" fmla="*/ 24 h 90"/>
                              <a:gd name="T30" fmla="*/ 108 w 110"/>
                              <a:gd name="T31" fmla="*/ 40 h 90"/>
                              <a:gd name="T32" fmla="*/ 110 w 110"/>
                              <a:gd name="T33" fmla="*/ 58 h 90"/>
                              <a:gd name="T34" fmla="*/ 106 w 110"/>
                              <a:gd name="T35" fmla="*/ 66 h 90"/>
                              <a:gd name="T36" fmla="*/ 102 w 110"/>
                              <a:gd name="T37" fmla="*/ 74 h 90"/>
                              <a:gd name="T38" fmla="*/ 94 w 110"/>
                              <a:gd name="T39" fmla="*/ 80 h 90"/>
                              <a:gd name="T40" fmla="*/ 86 w 110"/>
                              <a:gd name="T41" fmla="*/ 84 h 90"/>
                              <a:gd name="T42" fmla="*/ 76 w 110"/>
                              <a:gd name="T43" fmla="*/ 88 h 90"/>
                              <a:gd name="T44" fmla="*/ 66 w 110"/>
                              <a:gd name="T45" fmla="*/ 90 h 90"/>
                              <a:gd name="T46" fmla="*/ 56 w 110"/>
                              <a:gd name="T47" fmla="*/ 90 h 90"/>
                              <a:gd name="T48" fmla="*/ 44 w 110"/>
                              <a:gd name="T49" fmla="*/ 8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90">
                                <a:moveTo>
                                  <a:pt x="44" y="88"/>
                                </a:moveTo>
                                <a:lnTo>
                                  <a:pt x="24" y="78"/>
                                </a:lnTo>
                                <a:lnTo>
                                  <a:pt x="10" y="64"/>
                                </a:lnTo>
                                <a:lnTo>
                                  <a:pt x="2" y="48"/>
                                </a:lnTo>
                                <a:lnTo>
                                  <a:pt x="0" y="30"/>
                                </a:lnTo>
                                <a:lnTo>
                                  <a:pt x="4" y="22"/>
                                </a:lnTo>
                                <a:lnTo>
                                  <a:pt x="8" y="14"/>
                                </a:lnTo>
                                <a:lnTo>
                                  <a:pt x="14" y="8"/>
                                </a:lnTo>
                                <a:lnTo>
                                  <a:pt x="24" y="4"/>
                                </a:lnTo>
                                <a:lnTo>
                                  <a:pt x="32" y="2"/>
                                </a:lnTo>
                                <a:lnTo>
                                  <a:pt x="42" y="0"/>
                                </a:lnTo>
                                <a:lnTo>
                                  <a:pt x="52" y="0"/>
                                </a:lnTo>
                                <a:lnTo>
                                  <a:pt x="64" y="2"/>
                                </a:lnTo>
                                <a:lnTo>
                                  <a:pt x="84" y="10"/>
                                </a:lnTo>
                                <a:lnTo>
                                  <a:pt x="100" y="24"/>
                                </a:lnTo>
                                <a:lnTo>
                                  <a:pt x="108" y="40"/>
                                </a:lnTo>
                                <a:lnTo>
                                  <a:pt x="110" y="58"/>
                                </a:lnTo>
                                <a:lnTo>
                                  <a:pt x="106" y="66"/>
                                </a:lnTo>
                                <a:lnTo>
                                  <a:pt x="102" y="74"/>
                                </a:lnTo>
                                <a:lnTo>
                                  <a:pt x="94" y="80"/>
                                </a:lnTo>
                                <a:lnTo>
                                  <a:pt x="86" y="84"/>
                                </a:lnTo>
                                <a:lnTo>
                                  <a:pt x="76" y="88"/>
                                </a:lnTo>
                                <a:lnTo>
                                  <a:pt x="66" y="90"/>
                                </a:lnTo>
                                <a:lnTo>
                                  <a:pt x="56" y="90"/>
                                </a:lnTo>
                                <a:lnTo>
                                  <a:pt x="4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0"/>
                        <wps:cNvSpPr>
                          <a:spLocks/>
                        </wps:cNvSpPr>
                        <wps:spPr bwMode="auto">
                          <a:xfrm>
                            <a:off x="612140" y="1068070"/>
                            <a:ext cx="68580" cy="56515"/>
                          </a:xfrm>
                          <a:custGeom>
                            <a:avLst/>
                            <a:gdLst>
                              <a:gd name="T0" fmla="*/ 46 w 108"/>
                              <a:gd name="T1" fmla="*/ 87 h 89"/>
                              <a:gd name="T2" fmla="*/ 24 w 108"/>
                              <a:gd name="T3" fmla="*/ 79 h 89"/>
                              <a:gd name="T4" fmla="*/ 8 w 108"/>
                              <a:gd name="T5" fmla="*/ 65 h 89"/>
                              <a:gd name="T6" fmla="*/ 0 w 108"/>
                              <a:gd name="T7" fmla="*/ 50 h 89"/>
                              <a:gd name="T8" fmla="*/ 0 w 108"/>
                              <a:gd name="T9" fmla="*/ 32 h 89"/>
                              <a:gd name="T10" fmla="*/ 4 w 108"/>
                              <a:gd name="T11" fmla="*/ 24 h 89"/>
                              <a:gd name="T12" fmla="*/ 8 w 108"/>
                              <a:gd name="T13" fmla="*/ 16 h 89"/>
                              <a:gd name="T14" fmla="*/ 14 w 108"/>
                              <a:gd name="T15" fmla="*/ 10 h 89"/>
                              <a:gd name="T16" fmla="*/ 22 w 108"/>
                              <a:gd name="T17" fmla="*/ 4 h 89"/>
                              <a:gd name="T18" fmla="*/ 32 w 108"/>
                              <a:gd name="T19" fmla="*/ 2 h 89"/>
                              <a:gd name="T20" fmla="*/ 42 w 108"/>
                              <a:gd name="T21" fmla="*/ 0 h 89"/>
                              <a:gd name="T22" fmla="*/ 52 w 108"/>
                              <a:gd name="T23" fmla="*/ 0 h 89"/>
                              <a:gd name="T24" fmla="*/ 62 w 108"/>
                              <a:gd name="T25" fmla="*/ 2 h 89"/>
                              <a:gd name="T26" fmla="*/ 84 w 108"/>
                              <a:gd name="T27" fmla="*/ 12 h 89"/>
                              <a:gd name="T28" fmla="*/ 100 w 108"/>
                              <a:gd name="T29" fmla="*/ 24 h 89"/>
                              <a:gd name="T30" fmla="*/ 108 w 108"/>
                              <a:gd name="T31" fmla="*/ 42 h 89"/>
                              <a:gd name="T32" fmla="*/ 108 w 108"/>
                              <a:gd name="T33" fmla="*/ 61 h 89"/>
                              <a:gd name="T34" fmla="*/ 104 w 108"/>
                              <a:gd name="T35" fmla="*/ 69 h 89"/>
                              <a:gd name="T36" fmla="*/ 100 w 108"/>
                              <a:gd name="T37" fmla="*/ 75 h 89"/>
                              <a:gd name="T38" fmla="*/ 94 w 108"/>
                              <a:gd name="T39" fmla="*/ 81 h 89"/>
                              <a:gd name="T40" fmla="*/ 86 w 108"/>
                              <a:gd name="T41" fmla="*/ 85 h 89"/>
                              <a:gd name="T42" fmla="*/ 76 w 108"/>
                              <a:gd name="T43" fmla="*/ 89 h 89"/>
                              <a:gd name="T44" fmla="*/ 66 w 108"/>
                              <a:gd name="T45" fmla="*/ 89 h 89"/>
                              <a:gd name="T46" fmla="*/ 56 w 108"/>
                              <a:gd name="T47" fmla="*/ 89 h 89"/>
                              <a:gd name="T48" fmla="*/ 46 w 108"/>
                              <a:gd name="T49" fmla="*/ 87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8" h="89">
                                <a:moveTo>
                                  <a:pt x="46" y="87"/>
                                </a:moveTo>
                                <a:lnTo>
                                  <a:pt x="24" y="79"/>
                                </a:lnTo>
                                <a:lnTo>
                                  <a:pt x="8" y="65"/>
                                </a:lnTo>
                                <a:lnTo>
                                  <a:pt x="0" y="50"/>
                                </a:lnTo>
                                <a:lnTo>
                                  <a:pt x="0" y="32"/>
                                </a:lnTo>
                                <a:lnTo>
                                  <a:pt x="4" y="24"/>
                                </a:lnTo>
                                <a:lnTo>
                                  <a:pt x="8" y="16"/>
                                </a:lnTo>
                                <a:lnTo>
                                  <a:pt x="14" y="10"/>
                                </a:lnTo>
                                <a:lnTo>
                                  <a:pt x="22" y="4"/>
                                </a:lnTo>
                                <a:lnTo>
                                  <a:pt x="32" y="2"/>
                                </a:lnTo>
                                <a:lnTo>
                                  <a:pt x="42" y="0"/>
                                </a:lnTo>
                                <a:lnTo>
                                  <a:pt x="52" y="0"/>
                                </a:lnTo>
                                <a:lnTo>
                                  <a:pt x="62" y="2"/>
                                </a:lnTo>
                                <a:lnTo>
                                  <a:pt x="84" y="12"/>
                                </a:lnTo>
                                <a:lnTo>
                                  <a:pt x="100" y="24"/>
                                </a:lnTo>
                                <a:lnTo>
                                  <a:pt x="108" y="42"/>
                                </a:lnTo>
                                <a:lnTo>
                                  <a:pt x="108" y="61"/>
                                </a:lnTo>
                                <a:lnTo>
                                  <a:pt x="104" y="69"/>
                                </a:lnTo>
                                <a:lnTo>
                                  <a:pt x="100" y="75"/>
                                </a:lnTo>
                                <a:lnTo>
                                  <a:pt x="94" y="81"/>
                                </a:lnTo>
                                <a:lnTo>
                                  <a:pt x="86" y="85"/>
                                </a:lnTo>
                                <a:lnTo>
                                  <a:pt x="76" y="89"/>
                                </a:lnTo>
                                <a:lnTo>
                                  <a:pt x="66" y="89"/>
                                </a:lnTo>
                                <a:lnTo>
                                  <a:pt x="56" y="89"/>
                                </a:lnTo>
                                <a:lnTo>
                                  <a:pt x="46"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1"/>
                        <wps:cNvSpPr>
                          <a:spLocks/>
                        </wps:cNvSpPr>
                        <wps:spPr bwMode="auto">
                          <a:xfrm>
                            <a:off x="582930" y="1166495"/>
                            <a:ext cx="68580" cy="57150"/>
                          </a:xfrm>
                          <a:custGeom>
                            <a:avLst/>
                            <a:gdLst>
                              <a:gd name="T0" fmla="*/ 44 w 108"/>
                              <a:gd name="T1" fmla="*/ 88 h 90"/>
                              <a:gd name="T2" fmla="*/ 24 w 108"/>
                              <a:gd name="T3" fmla="*/ 78 h 90"/>
                              <a:gd name="T4" fmla="*/ 8 w 108"/>
                              <a:gd name="T5" fmla="*/ 64 h 90"/>
                              <a:gd name="T6" fmla="*/ 0 w 108"/>
                              <a:gd name="T7" fmla="*/ 48 h 90"/>
                              <a:gd name="T8" fmla="*/ 0 w 108"/>
                              <a:gd name="T9" fmla="*/ 30 h 90"/>
                              <a:gd name="T10" fmla="*/ 2 w 108"/>
                              <a:gd name="T11" fmla="*/ 22 h 90"/>
                              <a:gd name="T12" fmla="*/ 8 w 108"/>
                              <a:gd name="T13" fmla="*/ 14 h 90"/>
                              <a:gd name="T14" fmla="*/ 14 w 108"/>
                              <a:gd name="T15" fmla="*/ 8 h 90"/>
                              <a:gd name="T16" fmla="*/ 22 w 108"/>
                              <a:gd name="T17" fmla="*/ 4 h 90"/>
                              <a:gd name="T18" fmla="*/ 32 w 108"/>
                              <a:gd name="T19" fmla="*/ 2 h 90"/>
                              <a:gd name="T20" fmla="*/ 42 w 108"/>
                              <a:gd name="T21" fmla="*/ 0 h 90"/>
                              <a:gd name="T22" fmla="*/ 52 w 108"/>
                              <a:gd name="T23" fmla="*/ 0 h 90"/>
                              <a:gd name="T24" fmla="*/ 64 w 108"/>
                              <a:gd name="T25" fmla="*/ 2 h 90"/>
                              <a:gd name="T26" fmla="*/ 84 w 108"/>
                              <a:gd name="T27" fmla="*/ 10 h 90"/>
                              <a:gd name="T28" fmla="*/ 98 w 108"/>
                              <a:gd name="T29" fmla="*/ 24 h 90"/>
                              <a:gd name="T30" fmla="*/ 108 w 108"/>
                              <a:gd name="T31" fmla="*/ 40 h 90"/>
                              <a:gd name="T32" fmla="*/ 108 w 108"/>
                              <a:gd name="T33" fmla="*/ 58 h 90"/>
                              <a:gd name="T34" fmla="*/ 104 w 108"/>
                              <a:gd name="T35" fmla="*/ 66 h 90"/>
                              <a:gd name="T36" fmla="*/ 100 w 108"/>
                              <a:gd name="T37" fmla="*/ 74 h 90"/>
                              <a:gd name="T38" fmla="*/ 94 w 108"/>
                              <a:gd name="T39" fmla="*/ 80 h 90"/>
                              <a:gd name="T40" fmla="*/ 86 w 108"/>
                              <a:gd name="T41" fmla="*/ 84 h 90"/>
                              <a:gd name="T42" fmla="*/ 76 w 108"/>
                              <a:gd name="T43" fmla="*/ 88 h 90"/>
                              <a:gd name="T44" fmla="*/ 66 w 108"/>
                              <a:gd name="T45" fmla="*/ 90 h 90"/>
                              <a:gd name="T46" fmla="*/ 56 w 108"/>
                              <a:gd name="T47" fmla="*/ 90 h 90"/>
                              <a:gd name="T48" fmla="*/ 44 w 108"/>
                              <a:gd name="T49" fmla="*/ 8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8" h="90">
                                <a:moveTo>
                                  <a:pt x="44" y="88"/>
                                </a:moveTo>
                                <a:lnTo>
                                  <a:pt x="24" y="78"/>
                                </a:lnTo>
                                <a:lnTo>
                                  <a:pt x="8" y="64"/>
                                </a:lnTo>
                                <a:lnTo>
                                  <a:pt x="0" y="48"/>
                                </a:lnTo>
                                <a:lnTo>
                                  <a:pt x="0" y="30"/>
                                </a:lnTo>
                                <a:lnTo>
                                  <a:pt x="2" y="22"/>
                                </a:lnTo>
                                <a:lnTo>
                                  <a:pt x="8" y="14"/>
                                </a:lnTo>
                                <a:lnTo>
                                  <a:pt x="14" y="8"/>
                                </a:lnTo>
                                <a:lnTo>
                                  <a:pt x="22" y="4"/>
                                </a:lnTo>
                                <a:lnTo>
                                  <a:pt x="32" y="2"/>
                                </a:lnTo>
                                <a:lnTo>
                                  <a:pt x="42" y="0"/>
                                </a:lnTo>
                                <a:lnTo>
                                  <a:pt x="52" y="0"/>
                                </a:lnTo>
                                <a:lnTo>
                                  <a:pt x="64" y="2"/>
                                </a:lnTo>
                                <a:lnTo>
                                  <a:pt x="84" y="10"/>
                                </a:lnTo>
                                <a:lnTo>
                                  <a:pt x="98" y="24"/>
                                </a:lnTo>
                                <a:lnTo>
                                  <a:pt x="108" y="40"/>
                                </a:lnTo>
                                <a:lnTo>
                                  <a:pt x="108" y="58"/>
                                </a:lnTo>
                                <a:lnTo>
                                  <a:pt x="104" y="66"/>
                                </a:lnTo>
                                <a:lnTo>
                                  <a:pt x="100" y="74"/>
                                </a:lnTo>
                                <a:lnTo>
                                  <a:pt x="94" y="80"/>
                                </a:lnTo>
                                <a:lnTo>
                                  <a:pt x="86" y="84"/>
                                </a:lnTo>
                                <a:lnTo>
                                  <a:pt x="76" y="88"/>
                                </a:lnTo>
                                <a:lnTo>
                                  <a:pt x="66" y="90"/>
                                </a:lnTo>
                                <a:lnTo>
                                  <a:pt x="56" y="90"/>
                                </a:lnTo>
                                <a:lnTo>
                                  <a:pt x="4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2"/>
                        <wps:cNvSpPr>
                          <a:spLocks/>
                        </wps:cNvSpPr>
                        <wps:spPr bwMode="auto">
                          <a:xfrm>
                            <a:off x="562610" y="1257300"/>
                            <a:ext cx="69850" cy="58420"/>
                          </a:xfrm>
                          <a:custGeom>
                            <a:avLst/>
                            <a:gdLst>
                              <a:gd name="T0" fmla="*/ 44 w 110"/>
                              <a:gd name="T1" fmla="*/ 90 h 92"/>
                              <a:gd name="T2" fmla="*/ 24 w 110"/>
                              <a:gd name="T3" fmla="*/ 80 h 92"/>
                              <a:gd name="T4" fmla="*/ 8 w 110"/>
                              <a:gd name="T5" fmla="*/ 66 h 92"/>
                              <a:gd name="T6" fmla="*/ 0 w 110"/>
                              <a:gd name="T7" fmla="*/ 50 h 92"/>
                              <a:gd name="T8" fmla="*/ 0 w 110"/>
                              <a:gd name="T9" fmla="*/ 32 h 92"/>
                              <a:gd name="T10" fmla="*/ 2 w 110"/>
                              <a:gd name="T11" fmla="*/ 24 h 92"/>
                              <a:gd name="T12" fmla="*/ 8 w 110"/>
                              <a:gd name="T13" fmla="*/ 16 h 92"/>
                              <a:gd name="T14" fmla="*/ 14 w 110"/>
                              <a:gd name="T15" fmla="*/ 10 h 92"/>
                              <a:gd name="T16" fmla="*/ 22 w 110"/>
                              <a:gd name="T17" fmla="*/ 4 h 92"/>
                              <a:gd name="T18" fmla="*/ 32 w 110"/>
                              <a:gd name="T19" fmla="*/ 2 h 92"/>
                              <a:gd name="T20" fmla="*/ 42 w 110"/>
                              <a:gd name="T21" fmla="*/ 0 h 92"/>
                              <a:gd name="T22" fmla="*/ 52 w 110"/>
                              <a:gd name="T23" fmla="*/ 0 h 92"/>
                              <a:gd name="T24" fmla="*/ 64 w 110"/>
                              <a:gd name="T25" fmla="*/ 2 h 92"/>
                              <a:gd name="T26" fmla="*/ 84 w 110"/>
                              <a:gd name="T27" fmla="*/ 12 h 92"/>
                              <a:gd name="T28" fmla="*/ 100 w 110"/>
                              <a:gd name="T29" fmla="*/ 24 h 92"/>
                              <a:gd name="T30" fmla="*/ 108 w 110"/>
                              <a:gd name="T31" fmla="*/ 42 h 92"/>
                              <a:gd name="T32" fmla="*/ 110 w 110"/>
                              <a:gd name="T33" fmla="*/ 60 h 92"/>
                              <a:gd name="T34" fmla="*/ 106 w 110"/>
                              <a:gd name="T35" fmla="*/ 68 h 92"/>
                              <a:gd name="T36" fmla="*/ 102 w 110"/>
                              <a:gd name="T37" fmla="*/ 76 h 92"/>
                              <a:gd name="T38" fmla="*/ 94 w 110"/>
                              <a:gd name="T39" fmla="*/ 82 h 92"/>
                              <a:gd name="T40" fmla="*/ 86 w 110"/>
                              <a:gd name="T41" fmla="*/ 86 h 92"/>
                              <a:gd name="T42" fmla="*/ 76 w 110"/>
                              <a:gd name="T43" fmla="*/ 90 h 92"/>
                              <a:gd name="T44" fmla="*/ 66 w 110"/>
                              <a:gd name="T45" fmla="*/ 92 h 92"/>
                              <a:gd name="T46" fmla="*/ 56 w 110"/>
                              <a:gd name="T47" fmla="*/ 92 h 92"/>
                              <a:gd name="T48" fmla="*/ 44 w 110"/>
                              <a:gd name="T49" fmla="*/ 9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92">
                                <a:moveTo>
                                  <a:pt x="44" y="90"/>
                                </a:moveTo>
                                <a:lnTo>
                                  <a:pt x="24" y="80"/>
                                </a:lnTo>
                                <a:lnTo>
                                  <a:pt x="8" y="66"/>
                                </a:lnTo>
                                <a:lnTo>
                                  <a:pt x="0" y="50"/>
                                </a:lnTo>
                                <a:lnTo>
                                  <a:pt x="0" y="32"/>
                                </a:lnTo>
                                <a:lnTo>
                                  <a:pt x="2" y="24"/>
                                </a:lnTo>
                                <a:lnTo>
                                  <a:pt x="8" y="16"/>
                                </a:lnTo>
                                <a:lnTo>
                                  <a:pt x="14" y="10"/>
                                </a:lnTo>
                                <a:lnTo>
                                  <a:pt x="22" y="4"/>
                                </a:lnTo>
                                <a:lnTo>
                                  <a:pt x="32" y="2"/>
                                </a:lnTo>
                                <a:lnTo>
                                  <a:pt x="42" y="0"/>
                                </a:lnTo>
                                <a:lnTo>
                                  <a:pt x="52" y="0"/>
                                </a:lnTo>
                                <a:lnTo>
                                  <a:pt x="64" y="2"/>
                                </a:lnTo>
                                <a:lnTo>
                                  <a:pt x="84" y="12"/>
                                </a:lnTo>
                                <a:lnTo>
                                  <a:pt x="100" y="24"/>
                                </a:lnTo>
                                <a:lnTo>
                                  <a:pt x="108" y="42"/>
                                </a:lnTo>
                                <a:lnTo>
                                  <a:pt x="110" y="60"/>
                                </a:lnTo>
                                <a:lnTo>
                                  <a:pt x="106" y="68"/>
                                </a:lnTo>
                                <a:lnTo>
                                  <a:pt x="102" y="76"/>
                                </a:lnTo>
                                <a:lnTo>
                                  <a:pt x="94" y="82"/>
                                </a:lnTo>
                                <a:lnTo>
                                  <a:pt x="86" y="86"/>
                                </a:lnTo>
                                <a:lnTo>
                                  <a:pt x="76" y="90"/>
                                </a:lnTo>
                                <a:lnTo>
                                  <a:pt x="66" y="92"/>
                                </a:lnTo>
                                <a:lnTo>
                                  <a:pt x="56" y="92"/>
                                </a:lnTo>
                                <a:lnTo>
                                  <a:pt x="4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3"/>
                        <wps:cNvSpPr>
                          <a:spLocks/>
                        </wps:cNvSpPr>
                        <wps:spPr bwMode="auto">
                          <a:xfrm>
                            <a:off x="539750" y="1357630"/>
                            <a:ext cx="69850" cy="57785"/>
                          </a:xfrm>
                          <a:custGeom>
                            <a:avLst/>
                            <a:gdLst>
                              <a:gd name="T0" fmla="*/ 46 w 110"/>
                              <a:gd name="T1" fmla="*/ 89 h 91"/>
                              <a:gd name="T2" fmla="*/ 24 w 110"/>
                              <a:gd name="T3" fmla="*/ 79 h 91"/>
                              <a:gd name="T4" fmla="*/ 8 w 110"/>
                              <a:gd name="T5" fmla="*/ 65 h 91"/>
                              <a:gd name="T6" fmla="*/ 0 w 110"/>
                              <a:gd name="T7" fmla="*/ 49 h 91"/>
                              <a:gd name="T8" fmla="*/ 0 w 110"/>
                              <a:gd name="T9" fmla="*/ 31 h 91"/>
                              <a:gd name="T10" fmla="*/ 4 w 110"/>
                              <a:gd name="T11" fmla="*/ 23 h 91"/>
                              <a:gd name="T12" fmla="*/ 8 w 110"/>
                              <a:gd name="T13" fmla="*/ 15 h 91"/>
                              <a:gd name="T14" fmla="*/ 14 w 110"/>
                              <a:gd name="T15" fmla="*/ 8 h 91"/>
                              <a:gd name="T16" fmla="*/ 24 w 110"/>
                              <a:gd name="T17" fmla="*/ 4 h 91"/>
                              <a:gd name="T18" fmla="*/ 32 w 110"/>
                              <a:gd name="T19" fmla="*/ 2 h 91"/>
                              <a:gd name="T20" fmla="*/ 42 w 110"/>
                              <a:gd name="T21" fmla="*/ 0 h 91"/>
                              <a:gd name="T22" fmla="*/ 52 w 110"/>
                              <a:gd name="T23" fmla="*/ 0 h 91"/>
                              <a:gd name="T24" fmla="*/ 64 w 110"/>
                              <a:gd name="T25" fmla="*/ 2 h 91"/>
                              <a:gd name="T26" fmla="*/ 86 w 110"/>
                              <a:gd name="T27" fmla="*/ 11 h 91"/>
                              <a:gd name="T28" fmla="*/ 102 w 110"/>
                              <a:gd name="T29" fmla="*/ 25 h 91"/>
                              <a:gd name="T30" fmla="*/ 110 w 110"/>
                              <a:gd name="T31" fmla="*/ 41 h 91"/>
                              <a:gd name="T32" fmla="*/ 110 w 110"/>
                              <a:gd name="T33" fmla="*/ 59 h 91"/>
                              <a:gd name="T34" fmla="*/ 106 w 110"/>
                              <a:gd name="T35" fmla="*/ 67 h 91"/>
                              <a:gd name="T36" fmla="*/ 102 w 110"/>
                              <a:gd name="T37" fmla="*/ 75 h 91"/>
                              <a:gd name="T38" fmla="*/ 96 w 110"/>
                              <a:gd name="T39" fmla="*/ 81 h 91"/>
                              <a:gd name="T40" fmla="*/ 88 w 110"/>
                              <a:gd name="T41" fmla="*/ 85 h 91"/>
                              <a:gd name="T42" fmla="*/ 78 w 110"/>
                              <a:gd name="T43" fmla="*/ 89 h 91"/>
                              <a:gd name="T44" fmla="*/ 68 w 110"/>
                              <a:gd name="T45" fmla="*/ 91 h 91"/>
                              <a:gd name="T46" fmla="*/ 58 w 110"/>
                              <a:gd name="T47" fmla="*/ 91 h 91"/>
                              <a:gd name="T48" fmla="*/ 46 w 110"/>
                              <a:gd name="T49" fmla="*/ 8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91">
                                <a:moveTo>
                                  <a:pt x="46" y="89"/>
                                </a:moveTo>
                                <a:lnTo>
                                  <a:pt x="24" y="79"/>
                                </a:lnTo>
                                <a:lnTo>
                                  <a:pt x="8" y="65"/>
                                </a:lnTo>
                                <a:lnTo>
                                  <a:pt x="0" y="49"/>
                                </a:lnTo>
                                <a:lnTo>
                                  <a:pt x="0" y="31"/>
                                </a:lnTo>
                                <a:lnTo>
                                  <a:pt x="4" y="23"/>
                                </a:lnTo>
                                <a:lnTo>
                                  <a:pt x="8" y="15"/>
                                </a:lnTo>
                                <a:lnTo>
                                  <a:pt x="14" y="8"/>
                                </a:lnTo>
                                <a:lnTo>
                                  <a:pt x="24" y="4"/>
                                </a:lnTo>
                                <a:lnTo>
                                  <a:pt x="32" y="2"/>
                                </a:lnTo>
                                <a:lnTo>
                                  <a:pt x="42" y="0"/>
                                </a:lnTo>
                                <a:lnTo>
                                  <a:pt x="52" y="0"/>
                                </a:lnTo>
                                <a:lnTo>
                                  <a:pt x="64" y="2"/>
                                </a:lnTo>
                                <a:lnTo>
                                  <a:pt x="86" y="11"/>
                                </a:lnTo>
                                <a:lnTo>
                                  <a:pt x="102" y="25"/>
                                </a:lnTo>
                                <a:lnTo>
                                  <a:pt x="110" y="41"/>
                                </a:lnTo>
                                <a:lnTo>
                                  <a:pt x="110" y="59"/>
                                </a:lnTo>
                                <a:lnTo>
                                  <a:pt x="106" y="67"/>
                                </a:lnTo>
                                <a:lnTo>
                                  <a:pt x="102" y="75"/>
                                </a:lnTo>
                                <a:lnTo>
                                  <a:pt x="96" y="81"/>
                                </a:lnTo>
                                <a:lnTo>
                                  <a:pt x="88" y="85"/>
                                </a:lnTo>
                                <a:lnTo>
                                  <a:pt x="78" y="89"/>
                                </a:lnTo>
                                <a:lnTo>
                                  <a:pt x="68" y="91"/>
                                </a:lnTo>
                                <a:lnTo>
                                  <a:pt x="58" y="91"/>
                                </a:lnTo>
                                <a:lnTo>
                                  <a:pt x="46"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4"/>
                        <wps:cNvSpPr>
                          <a:spLocks/>
                        </wps:cNvSpPr>
                        <wps:spPr bwMode="auto">
                          <a:xfrm>
                            <a:off x="757555" y="1209675"/>
                            <a:ext cx="69850" cy="57785"/>
                          </a:xfrm>
                          <a:custGeom>
                            <a:avLst/>
                            <a:gdLst>
                              <a:gd name="T0" fmla="*/ 44 w 110"/>
                              <a:gd name="T1" fmla="*/ 89 h 91"/>
                              <a:gd name="T2" fmla="*/ 24 w 110"/>
                              <a:gd name="T3" fmla="*/ 81 h 91"/>
                              <a:gd name="T4" fmla="*/ 8 w 110"/>
                              <a:gd name="T5" fmla="*/ 67 h 91"/>
                              <a:gd name="T6" fmla="*/ 0 w 110"/>
                              <a:gd name="T7" fmla="*/ 51 h 91"/>
                              <a:gd name="T8" fmla="*/ 0 w 110"/>
                              <a:gd name="T9" fmla="*/ 32 h 91"/>
                              <a:gd name="T10" fmla="*/ 2 w 110"/>
                              <a:gd name="T11" fmla="*/ 24 h 91"/>
                              <a:gd name="T12" fmla="*/ 8 w 110"/>
                              <a:gd name="T13" fmla="*/ 16 h 91"/>
                              <a:gd name="T14" fmla="*/ 14 w 110"/>
                              <a:gd name="T15" fmla="*/ 10 h 91"/>
                              <a:gd name="T16" fmla="*/ 22 w 110"/>
                              <a:gd name="T17" fmla="*/ 4 h 91"/>
                              <a:gd name="T18" fmla="*/ 32 w 110"/>
                              <a:gd name="T19" fmla="*/ 2 h 91"/>
                              <a:gd name="T20" fmla="*/ 42 w 110"/>
                              <a:gd name="T21" fmla="*/ 0 h 91"/>
                              <a:gd name="T22" fmla="*/ 52 w 110"/>
                              <a:gd name="T23" fmla="*/ 0 h 91"/>
                              <a:gd name="T24" fmla="*/ 64 w 110"/>
                              <a:gd name="T25" fmla="*/ 2 h 91"/>
                              <a:gd name="T26" fmla="*/ 84 w 110"/>
                              <a:gd name="T27" fmla="*/ 12 h 91"/>
                              <a:gd name="T28" fmla="*/ 100 w 110"/>
                              <a:gd name="T29" fmla="*/ 24 h 91"/>
                              <a:gd name="T30" fmla="*/ 108 w 110"/>
                              <a:gd name="T31" fmla="*/ 43 h 91"/>
                              <a:gd name="T32" fmla="*/ 110 w 110"/>
                              <a:gd name="T33" fmla="*/ 61 h 91"/>
                              <a:gd name="T34" fmla="*/ 106 w 110"/>
                              <a:gd name="T35" fmla="*/ 69 h 91"/>
                              <a:gd name="T36" fmla="*/ 102 w 110"/>
                              <a:gd name="T37" fmla="*/ 77 h 91"/>
                              <a:gd name="T38" fmla="*/ 94 w 110"/>
                              <a:gd name="T39" fmla="*/ 83 h 91"/>
                              <a:gd name="T40" fmla="*/ 86 w 110"/>
                              <a:gd name="T41" fmla="*/ 87 h 91"/>
                              <a:gd name="T42" fmla="*/ 76 w 110"/>
                              <a:gd name="T43" fmla="*/ 89 h 91"/>
                              <a:gd name="T44" fmla="*/ 66 w 110"/>
                              <a:gd name="T45" fmla="*/ 91 h 91"/>
                              <a:gd name="T46" fmla="*/ 56 w 110"/>
                              <a:gd name="T47" fmla="*/ 91 h 91"/>
                              <a:gd name="T48" fmla="*/ 44 w 110"/>
                              <a:gd name="T49" fmla="*/ 8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91">
                                <a:moveTo>
                                  <a:pt x="44" y="89"/>
                                </a:moveTo>
                                <a:lnTo>
                                  <a:pt x="24" y="81"/>
                                </a:lnTo>
                                <a:lnTo>
                                  <a:pt x="8" y="67"/>
                                </a:lnTo>
                                <a:lnTo>
                                  <a:pt x="0" y="51"/>
                                </a:lnTo>
                                <a:lnTo>
                                  <a:pt x="0" y="32"/>
                                </a:lnTo>
                                <a:lnTo>
                                  <a:pt x="2" y="24"/>
                                </a:lnTo>
                                <a:lnTo>
                                  <a:pt x="8" y="16"/>
                                </a:lnTo>
                                <a:lnTo>
                                  <a:pt x="14" y="10"/>
                                </a:lnTo>
                                <a:lnTo>
                                  <a:pt x="22" y="4"/>
                                </a:lnTo>
                                <a:lnTo>
                                  <a:pt x="32" y="2"/>
                                </a:lnTo>
                                <a:lnTo>
                                  <a:pt x="42" y="0"/>
                                </a:lnTo>
                                <a:lnTo>
                                  <a:pt x="52" y="0"/>
                                </a:lnTo>
                                <a:lnTo>
                                  <a:pt x="64" y="2"/>
                                </a:lnTo>
                                <a:lnTo>
                                  <a:pt x="84" y="12"/>
                                </a:lnTo>
                                <a:lnTo>
                                  <a:pt x="100" y="24"/>
                                </a:lnTo>
                                <a:lnTo>
                                  <a:pt x="108" y="43"/>
                                </a:lnTo>
                                <a:lnTo>
                                  <a:pt x="110" y="61"/>
                                </a:lnTo>
                                <a:lnTo>
                                  <a:pt x="106" y="69"/>
                                </a:lnTo>
                                <a:lnTo>
                                  <a:pt x="102" y="77"/>
                                </a:lnTo>
                                <a:lnTo>
                                  <a:pt x="94" y="83"/>
                                </a:lnTo>
                                <a:lnTo>
                                  <a:pt x="86" y="87"/>
                                </a:lnTo>
                                <a:lnTo>
                                  <a:pt x="76" y="89"/>
                                </a:lnTo>
                                <a:lnTo>
                                  <a:pt x="66" y="91"/>
                                </a:lnTo>
                                <a:lnTo>
                                  <a:pt x="56" y="91"/>
                                </a:lnTo>
                                <a:lnTo>
                                  <a:pt x="44"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5"/>
                        <wps:cNvSpPr>
                          <a:spLocks/>
                        </wps:cNvSpPr>
                        <wps:spPr bwMode="auto">
                          <a:xfrm>
                            <a:off x="735330" y="1301750"/>
                            <a:ext cx="70485" cy="58420"/>
                          </a:xfrm>
                          <a:custGeom>
                            <a:avLst/>
                            <a:gdLst>
                              <a:gd name="T0" fmla="*/ 47 w 111"/>
                              <a:gd name="T1" fmla="*/ 90 h 92"/>
                              <a:gd name="T2" fmla="*/ 27 w 111"/>
                              <a:gd name="T3" fmla="*/ 80 h 92"/>
                              <a:gd name="T4" fmla="*/ 11 w 111"/>
                              <a:gd name="T5" fmla="*/ 66 h 92"/>
                              <a:gd name="T6" fmla="*/ 2 w 111"/>
                              <a:gd name="T7" fmla="*/ 50 h 92"/>
                              <a:gd name="T8" fmla="*/ 0 w 111"/>
                              <a:gd name="T9" fmla="*/ 32 h 92"/>
                              <a:gd name="T10" fmla="*/ 4 w 111"/>
                              <a:gd name="T11" fmla="*/ 24 h 92"/>
                              <a:gd name="T12" fmla="*/ 9 w 111"/>
                              <a:gd name="T13" fmla="*/ 16 h 92"/>
                              <a:gd name="T14" fmla="*/ 17 w 111"/>
                              <a:gd name="T15" fmla="*/ 10 h 92"/>
                              <a:gd name="T16" fmla="*/ 25 w 111"/>
                              <a:gd name="T17" fmla="*/ 4 h 92"/>
                              <a:gd name="T18" fmla="*/ 33 w 111"/>
                              <a:gd name="T19" fmla="*/ 2 h 92"/>
                              <a:gd name="T20" fmla="*/ 45 w 111"/>
                              <a:gd name="T21" fmla="*/ 0 h 92"/>
                              <a:gd name="T22" fmla="*/ 55 w 111"/>
                              <a:gd name="T23" fmla="*/ 0 h 92"/>
                              <a:gd name="T24" fmla="*/ 67 w 111"/>
                              <a:gd name="T25" fmla="*/ 2 h 92"/>
                              <a:gd name="T26" fmla="*/ 87 w 111"/>
                              <a:gd name="T27" fmla="*/ 12 h 92"/>
                              <a:gd name="T28" fmla="*/ 103 w 111"/>
                              <a:gd name="T29" fmla="*/ 24 h 92"/>
                              <a:gd name="T30" fmla="*/ 111 w 111"/>
                              <a:gd name="T31" fmla="*/ 42 h 92"/>
                              <a:gd name="T32" fmla="*/ 111 w 111"/>
                              <a:gd name="T33" fmla="*/ 60 h 92"/>
                              <a:gd name="T34" fmla="*/ 109 w 111"/>
                              <a:gd name="T35" fmla="*/ 68 h 92"/>
                              <a:gd name="T36" fmla="*/ 103 w 111"/>
                              <a:gd name="T37" fmla="*/ 76 h 92"/>
                              <a:gd name="T38" fmla="*/ 97 w 111"/>
                              <a:gd name="T39" fmla="*/ 82 h 92"/>
                              <a:gd name="T40" fmla="*/ 89 w 111"/>
                              <a:gd name="T41" fmla="*/ 86 h 92"/>
                              <a:gd name="T42" fmla="*/ 79 w 111"/>
                              <a:gd name="T43" fmla="*/ 90 h 92"/>
                              <a:gd name="T44" fmla="*/ 69 w 111"/>
                              <a:gd name="T45" fmla="*/ 92 h 92"/>
                              <a:gd name="T46" fmla="*/ 59 w 111"/>
                              <a:gd name="T47" fmla="*/ 92 h 92"/>
                              <a:gd name="T48" fmla="*/ 47 w 111"/>
                              <a:gd name="T49" fmla="*/ 9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92">
                                <a:moveTo>
                                  <a:pt x="47" y="90"/>
                                </a:moveTo>
                                <a:lnTo>
                                  <a:pt x="27" y="80"/>
                                </a:lnTo>
                                <a:lnTo>
                                  <a:pt x="11" y="66"/>
                                </a:lnTo>
                                <a:lnTo>
                                  <a:pt x="2" y="50"/>
                                </a:lnTo>
                                <a:lnTo>
                                  <a:pt x="0" y="32"/>
                                </a:lnTo>
                                <a:lnTo>
                                  <a:pt x="4" y="24"/>
                                </a:lnTo>
                                <a:lnTo>
                                  <a:pt x="9" y="16"/>
                                </a:lnTo>
                                <a:lnTo>
                                  <a:pt x="17" y="10"/>
                                </a:lnTo>
                                <a:lnTo>
                                  <a:pt x="25" y="4"/>
                                </a:lnTo>
                                <a:lnTo>
                                  <a:pt x="33" y="2"/>
                                </a:lnTo>
                                <a:lnTo>
                                  <a:pt x="45" y="0"/>
                                </a:lnTo>
                                <a:lnTo>
                                  <a:pt x="55" y="0"/>
                                </a:lnTo>
                                <a:lnTo>
                                  <a:pt x="67" y="2"/>
                                </a:lnTo>
                                <a:lnTo>
                                  <a:pt x="87" y="12"/>
                                </a:lnTo>
                                <a:lnTo>
                                  <a:pt x="103" y="24"/>
                                </a:lnTo>
                                <a:lnTo>
                                  <a:pt x="111" y="42"/>
                                </a:lnTo>
                                <a:lnTo>
                                  <a:pt x="111" y="60"/>
                                </a:lnTo>
                                <a:lnTo>
                                  <a:pt x="109" y="68"/>
                                </a:lnTo>
                                <a:lnTo>
                                  <a:pt x="103" y="76"/>
                                </a:lnTo>
                                <a:lnTo>
                                  <a:pt x="97" y="82"/>
                                </a:lnTo>
                                <a:lnTo>
                                  <a:pt x="89" y="86"/>
                                </a:lnTo>
                                <a:lnTo>
                                  <a:pt x="79" y="90"/>
                                </a:lnTo>
                                <a:lnTo>
                                  <a:pt x="69" y="92"/>
                                </a:lnTo>
                                <a:lnTo>
                                  <a:pt x="59" y="92"/>
                                </a:lnTo>
                                <a:lnTo>
                                  <a:pt x="47"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6"/>
                        <wps:cNvSpPr>
                          <a:spLocks/>
                        </wps:cNvSpPr>
                        <wps:spPr bwMode="auto">
                          <a:xfrm>
                            <a:off x="711200" y="1410335"/>
                            <a:ext cx="70485" cy="57150"/>
                          </a:xfrm>
                          <a:custGeom>
                            <a:avLst/>
                            <a:gdLst>
                              <a:gd name="T0" fmla="*/ 47 w 111"/>
                              <a:gd name="T1" fmla="*/ 88 h 90"/>
                              <a:gd name="T2" fmla="*/ 26 w 111"/>
                              <a:gd name="T3" fmla="*/ 78 h 90"/>
                              <a:gd name="T4" fmla="*/ 10 w 111"/>
                              <a:gd name="T5" fmla="*/ 64 h 90"/>
                              <a:gd name="T6" fmla="*/ 0 w 111"/>
                              <a:gd name="T7" fmla="*/ 48 h 90"/>
                              <a:gd name="T8" fmla="*/ 0 w 111"/>
                              <a:gd name="T9" fmla="*/ 30 h 90"/>
                              <a:gd name="T10" fmla="*/ 4 w 111"/>
                              <a:gd name="T11" fmla="*/ 22 h 90"/>
                              <a:gd name="T12" fmla="*/ 8 w 111"/>
                              <a:gd name="T13" fmla="*/ 14 h 90"/>
                              <a:gd name="T14" fmla="*/ 16 w 111"/>
                              <a:gd name="T15" fmla="*/ 8 h 90"/>
                              <a:gd name="T16" fmla="*/ 24 w 111"/>
                              <a:gd name="T17" fmla="*/ 4 h 90"/>
                              <a:gd name="T18" fmla="*/ 32 w 111"/>
                              <a:gd name="T19" fmla="*/ 2 h 90"/>
                              <a:gd name="T20" fmla="*/ 45 w 111"/>
                              <a:gd name="T21" fmla="*/ 0 h 90"/>
                              <a:gd name="T22" fmla="*/ 55 w 111"/>
                              <a:gd name="T23" fmla="*/ 0 h 90"/>
                              <a:gd name="T24" fmla="*/ 67 w 111"/>
                              <a:gd name="T25" fmla="*/ 2 h 90"/>
                              <a:gd name="T26" fmla="*/ 87 w 111"/>
                              <a:gd name="T27" fmla="*/ 10 h 90"/>
                              <a:gd name="T28" fmla="*/ 103 w 111"/>
                              <a:gd name="T29" fmla="*/ 24 h 90"/>
                              <a:gd name="T30" fmla="*/ 111 w 111"/>
                              <a:gd name="T31" fmla="*/ 40 h 90"/>
                              <a:gd name="T32" fmla="*/ 111 w 111"/>
                              <a:gd name="T33" fmla="*/ 58 h 90"/>
                              <a:gd name="T34" fmla="*/ 109 w 111"/>
                              <a:gd name="T35" fmla="*/ 66 h 90"/>
                              <a:gd name="T36" fmla="*/ 103 w 111"/>
                              <a:gd name="T37" fmla="*/ 74 h 90"/>
                              <a:gd name="T38" fmla="*/ 97 w 111"/>
                              <a:gd name="T39" fmla="*/ 80 h 90"/>
                              <a:gd name="T40" fmla="*/ 89 w 111"/>
                              <a:gd name="T41" fmla="*/ 84 h 90"/>
                              <a:gd name="T42" fmla="*/ 79 w 111"/>
                              <a:gd name="T43" fmla="*/ 88 h 90"/>
                              <a:gd name="T44" fmla="*/ 69 w 111"/>
                              <a:gd name="T45" fmla="*/ 90 h 90"/>
                              <a:gd name="T46" fmla="*/ 59 w 111"/>
                              <a:gd name="T47" fmla="*/ 90 h 90"/>
                              <a:gd name="T48" fmla="*/ 47 w 111"/>
                              <a:gd name="T49" fmla="*/ 8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90">
                                <a:moveTo>
                                  <a:pt x="47" y="88"/>
                                </a:moveTo>
                                <a:lnTo>
                                  <a:pt x="26" y="78"/>
                                </a:lnTo>
                                <a:lnTo>
                                  <a:pt x="10" y="64"/>
                                </a:lnTo>
                                <a:lnTo>
                                  <a:pt x="0" y="48"/>
                                </a:lnTo>
                                <a:lnTo>
                                  <a:pt x="0" y="30"/>
                                </a:lnTo>
                                <a:lnTo>
                                  <a:pt x="4" y="22"/>
                                </a:lnTo>
                                <a:lnTo>
                                  <a:pt x="8" y="14"/>
                                </a:lnTo>
                                <a:lnTo>
                                  <a:pt x="16" y="8"/>
                                </a:lnTo>
                                <a:lnTo>
                                  <a:pt x="24" y="4"/>
                                </a:lnTo>
                                <a:lnTo>
                                  <a:pt x="32" y="2"/>
                                </a:lnTo>
                                <a:lnTo>
                                  <a:pt x="45" y="0"/>
                                </a:lnTo>
                                <a:lnTo>
                                  <a:pt x="55" y="0"/>
                                </a:lnTo>
                                <a:lnTo>
                                  <a:pt x="67" y="2"/>
                                </a:lnTo>
                                <a:lnTo>
                                  <a:pt x="87" y="10"/>
                                </a:lnTo>
                                <a:lnTo>
                                  <a:pt x="103" y="24"/>
                                </a:lnTo>
                                <a:lnTo>
                                  <a:pt x="111" y="40"/>
                                </a:lnTo>
                                <a:lnTo>
                                  <a:pt x="111" y="58"/>
                                </a:lnTo>
                                <a:lnTo>
                                  <a:pt x="109" y="66"/>
                                </a:lnTo>
                                <a:lnTo>
                                  <a:pt x="103" y="74"/>
                                </a:lnTo>
                                <a:lnTo>
                                  <a:pt x="97" y="80"/>
                                </a:lnTo>
                                <a:lnTo>
                                  <a:pt x="89" y="84"/>
                                </a:lnTo>
                                <a:lnTo>
                                  <a:pt x="79" y="88"/>
                                </a:lnTo>
                                <a:lnTo>
                                  <a:pt x="69" y="90"/>
                                </a:lnTo>
                                <a:lnTo>
                                  <a:pt x="59" y="90"/>
                                </a:lnTo>
                                <a:lnTo>
                                  <a:pt x="4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7"/>
                        <wps:cNvSpPr>
                          <a:spLocks/>
                        </wps:cNvSpPr>
                        <wps:spPr bwMode="auto">
                          <a:xfrm>
                            <a:off x="808355" y="1116965"/>
                            <a:ext cx="35560" cy="46990"/>
                          </a:xfrm>
                          <a:custGeom>
                            <a:avLst/>
                            <a:gdLst>
                              <a:gd name="T0" fmla="*/ 0 w 56"/>
                              <a:gd name="T1" fmla="*/ 2 h 74"/>
                              <a:gd name="T2" fmla="*/ 2 w 56"/>
                              <a:gd name="T3" fmla="*/ 0 h 74"/>
                              <a:gd name="T4" fmla="*/ 8 w 56"/>
                              <a:gd name="T5" fmla="*/ 0 h 74"/>
                              <a:gd name="T6" fmla="*/ 18 w 56"/>
                              <a:gd name="T7" fmla="*/ 0 h 74"/>
                              <a:gd name="T8" fmla="*/ 32 w 56"/>
                              <a:gd name="T9" fmla="*/ 4 h 74"/>
                              <a:gd name="T10" fmla="*/ 46 w 56"/>
                              <a:gd name="T11" fmla="*/ 16 h 74"/>
                              <a:gd name="T12" fmla="*/ 54 w 56"/>
                              <a:gd name="T13" fmla="*/ 30 h 74"/>
                              <a:gd name="T14" fmla="*/ 56 w 56"/>
                              <a:gd name="T15" fmla="*/ 46 h 74"/>
                              <a:gd name="T16" fmla="*/ 54 w 56"/>
                              <a:gd name="T17" fmla="*/ 60 h 74"/>
                              <a:gd name="T18" fmla="*/ 46 w 56"/>
                              <a:gd name="T19" fmla="*/ 68 h 74"/>
                              <a:gd name="T20" fmla="*/ 34 w 56"/>
                              <a:gd name="T21" fmla="*/ 72 h 74"/>
                              <a:gd name="T22" fmla="*/ 24 w 56"/>
                              <a:gd name="T23" fmla="*/ 74 h 74"/>
                              <a:gd name="T24" fmla="*/ 20 w 56"/>
                              <a:gd name="T25" fmla="*/ 74 h 74"/>
                              <a:gd name="T26" fmla="*/ 24 w 56"/>
                              <a:gd name="T27" fmla="*/ 72 h 74"/>
                              <a:gd name="T28" fmla="*/ 32 w 56"/>
                              <a:gd name="T29" fmla="*/ 66 h 74"/>
                              <a:gd name="T30" fmla="*/ 40 w 56"/>
                              <a:gd name="T31" fmla="*/ 56 h 74"/>
                              <a:gd name="T32" fmla="*/ 42 w 56"/>
                              <a:gd name="T33" fmla="*/ 44 h 74"/>
                              <a:gd name="T34" fmla="*/ 32 w 56"/>
                              <a:gd name="T35" fmla="*/ 20 h 74"/>
                              <a:gd name="T36" fmla="*/ 18 w 56"/>
                              <a:gd name="T37" fmla="*/ 8 h 74"/>
                              <a:gd name="T38" fmla="*/ 6 w 56"/>
                              <a:gd name="T39" fmla="*/ 2 h 74"/>
                              <a:gd name="T40" fmla="*/ 0 w 56"/>
                              <a:gd name="T41"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74">
                                <a:moveTo>
                                  <a:pt x="0" y="2"/>
                                </a:moveTo>
                                <a:lnTo>
                                  <a:pt x="2" y="0"/>
                                </a:lnTo>
                                <a:lnTo>
                                  <a:pt x="8" y="0"/>
                                </a:lnTo>
                                <a:lnTo>
                                  <a:pt x="18" y="0"/>
                                </a:lnTo>
                                <a:lnTo>
                                  <a:pt x="32" y="4"/>
                                </a:lnTo>
                                <a:lnTo>
                                  <a:pt x="46" y="16"/>
                                </a:lnTo>
                                <a:lnTo>
                                  <a:pt x="54" y="30"/>
                                </a:lnTo>
                                <a:lnTo>
                                  <a:pt x="56" y="46"/>
                                </a:lnTo>
                                <a:lnTo>
                                  <a:pt x="54" y="60"/>
                                </a:lnTo>
                                <a:lnTo>
                                  <a:pt x="46" y="68"/>
                                </a:lnTo>
                                <a:lnTo>
                                  <a:pt x="34" y="72"/>
                                </a:lnTo>
                                <a:lnTo>
                                  <a:pt x="24" y="74"/>
                                </a:lnTo>
                                <a:lnTo>
                                  <a:pt x="20" y="74"/>
                                </a:lnTo>
                                <a:lnTo>
                                  <a:pt x="24" y="72"/>
                                </a:lnTo>
                                <a:lnTo>
                                  <a:pt x="32" y="66"/>
                                </a:lnTo>
                                <a:lnTo>
                                  <a:pt x="40" y="56"/>
                                </a:lnTo>
                                <a:lnTo>
                                  <a:pt x="42" y="44"/>
                                </a:lnTo>
                                <a:lnTo>
                                  <a:pt x="32" y="20"/>
                                </a:lnTo>
                                <a:lnTo>
                                  <a:pt x="18" y="8"/>
                                </a:lnTo>
                                <a:lnTo>
                                  <a:pt x="6"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
                        <wps:cNvSpPr>
                          <a:spLocks/>
                        </wps:cNvSpPr>
                        <wps:spPr bwMode="auto">
                          <a:xfrm>
                            <a:off x="786765" y="1214755"/>
                            <a:ext cx="36830" cy="47625"/>
                          </a:xfrm>
                          <a:custGeom>
                            <a:avLst/>
                            <a:gdLst>
                              <a:gd name="T0" fmla="*/ 0 w 58"/>
                              <a:gd name="T1" fmla="*/ 2 h 75"/>
                              <a:gd name="T2" fmla="*/ 2 w 58"/>
                              <a:gd name="T3" fmla="*/ 0 h 75"/>
                              <a:gd name="T4" fmla="*/ 8 w 58"/>
                              <a:gd name="T5" fmla="*/ 0 h 75"/>
                              <a:gd name="T6" fmla="*/ 18 w 58"/>
                              <a:gd name="T7" fmla="*/ 0 h 75"/>
                              <a:gd name="T8" fmla="*/ 32 w 58"/>
                              <a:gd name="T9" fmla="*/ 4 h 75"/>
                              <a:gd name="T10" fmla="*/ 46 w 58"/>
                              <a:gd name="T11" fmla="*/ 16 h 75"/>
                              <a:gd name="T12" fmla="*/ 54 w 58"/>
                              <a:gd name="T13" fmla="*/ 31 h 75"/>
                              <a:gd name="T14" fmla="*/ 58 w 58"/>
                              <a:gd name="T15" fmla="*/ 47 h 75"/>
                              <a:gd name="T16" fmla="*/ 54 w 58"/>
                              <a:gd name="T17" fmla="*/ 61 h 75"/>
                              <a:gd name="T18" fmla="*/ 46 w 58"/>
                              <a:gd name="T19" fmla="*/ 69 h 75"/>
                              <a:gd name="T20" fmla="*/ 34 w 58"/>
                              <a:gd name="T21" fmla="*/ 73 h 75"/>
                              <a:gd name="T22" fmla="*/ 24 w 58"/>
                              <a:gd name="T23" fmla="*/ 75 h 75"/>
                              <a:gd name="T24" fmla="*/ 20 w 58"/>
                              <a:gd name="T25" fmla="*/ 75 h 75"/>
                              <a:gd name="T26" fmla="*/ 24 w 58"/>
                              <a:gd name="T27" fmla="*/ 73 h 75"/>
                              <a:gd name="T28" fmla="*/ 32 w 58"/>
                              <a:gd name="T29" fmla="*/ 67 h 75"/>
                              <a:gd name="T30" fmla="*/ 40 w 58"/>
                              <a:gd name="T31" fmla="*/ 57 h 75"/>
                              <a:gd name="T32" fmla="*/ 42 w 58"/>
                              <a:gd name="T33" fmla="*/ 45 h 75"/>
                              <a:gd name="T34" fmla="*/ 32 w 58"/>
                              <a:gd name="T35" fmla="*/ 20 h 75"/>
                              <a:gd name="T36" fmla="*/ 18 w 58"/>
                              <a:gd name="T37" fmla="*/ 8 h 75"/>
                              <a:gd name="T38" fmla="*/ 6 w 58"/>
                              <a:gd name="T39" fmla="*/ 2 h 75"/>
                              <a:gd name="T40" fmla="*/ 0 w 58"/>
                              <a:gd name="T41" fmla="*/ 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5">
                                <a:moveTo>
                                  <a:pt x="0" y="2"/>
                                </a:moveTo>
                                <a:lnTo>
                                  <a:pt x="2" y="0"/>
                                </a:lnTo>
                                <a:lnTo>
                                  <a:pt x="8" y="0"/>
                                </a:lnTo>
                                <a:lnTo>
                                  <a:pt x="18" y="0"/>
                                </a:lnTo>
                                <a:lnTo>
                                  <a:pt x="32" y="4"/>
                                </a:lnTo>
                                <a:lnTo>
                                  <a:pt x="46" y="16"/>
                                </a:lnTo>
                                <a:lnTo>
                                  <a:pt x="54" y="31"/>
                                </a:lnTo>
                                <a:lnTo>
                                  <a:pt x="58" y="47"/>
                                </a:lnTo>
                                <a:lnTo>
                                  <a:pt x="54" y="61"/>
                                </a:lnTo>
                                <a:lnTo>
                                  <a:pt x="46" y="69"/>
                                </a:lnTo>
                                <a:lnTo>
                                  <a:pt x="34" y="73"/>
                                </a:lnTo>
                                <a:lnTo>
                                  <a:pt x="24" y="75"/>
                                </a:lnTo>
                                <a:lnTo>
                                  <a:pt x="20" y="75"/>
                                </a:lnTo>
                                <a:lnTo>
                                  <a:pt x="24" y="73"/>
                                </a:lnTo>
                                <a:lnTo>
                                  <a:pt x="32" y="67"/>
                                </a:lnTo>
                                <a:lnTo>
                                  <a:pt x="40" y="57"/>
                                </a:lnTo>
                                <a:lnTo>
                                  <a:pt x="42" y="45"/>
                                </a:lnTo>
                                <a:lnTo>
                                  <a:pt x="32" y="20"/>
                                </a:lnTo>
                                <a:lnTo>
                                  <a:pt x="18" y="8"/>
                                </a:lnTo>
                                <a:lnTo>
                                  <a:pt x="6"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
                        <wps:cNvSpPr>
                          <a:spLocks/>
                        </wps:cNvSpPr>
                        <wps:spPr bwMode="auto">
                          <a:xfrm>
                            <a:off x="765175" y="1306830"/>
                            <a:ext cx="36830" cy="46990"/>
                          </a:xfrm>
                          <a:custGeom>
                            <a:avLst/>
                            <a:gdLst>
                              <a:gd name="T0" fmla="*/ 0 w 58"/>
                              <a:gd name="T1" fmla="*/ 4 h 74"/>
                              <a:gd name="T2" fmla="*/ 2 w 58"/>
                              <a:gd name="T3" fmla="*/ 2 h 74"/>
                              <a:gd name="T4" fmla="*/ 8 w 58"/>
                              <a:gd name="T5" fmla="*/ 0 h 74"/>
                              <a:gd name="T6" fmla="*/ 18 w 58"/>
                              <a:gd name="T7" fmla="*/ 0 h 74"/>
                              <a:gd name="T8" fmla="*/ 32 w 58"/>
                              <a:gd name="T9" fmla="*/ 6 h 74"/>
                              <a:gd name="T10" fmla="*/ 46 w 58"/>
                              <a:gd name="T11" fmla="*/ 18 h 74"/>
                              <a:gd name="T12" fmla="*/ 54 w 58"/>
                              <a:gd name="T13" fmla="*/ 32 h 74"/>
                              <a:gd name="T14" fmla="*/ 58 w 58"/>
                              <a:gd name="T15" fmla="*/ 48 h 74"/>
                              <a:gd name="T16" fmla="*/ 54 w 58"/>
                              <a:gd name="T17" fmla="*/ 62 h 74"/>
                              <a:gd name="T18" fmla="*/ 46 w 58"/>
                              <a:gd name="T19" fmla="*/ 70 h 74"/>
                              <a:gd name="T20" fmla="*/ 34 w 58"/>
                              <a:gd name="T21" fmla="*/ 74 h 74"/>
                              <a:gd name="T22" fmla="*/ 24 w 58"/>
                              <a:gd name="T23" fmla="*/ 74 h 74"/>
                              <a:gd name="T24" fmla="*/ 20 w 58"/>
                              <a:gd name="T25" fmla="*/ 74 h 74"/>
                              <a:gd name="T26" fmla="*/ 24 w 58"/>
                              <a:gd name="T27" fmla="*/ 72 h 74"/>
                              <a:gd name="T28" fmla="*/ 32 w 58"/>
                              <a:gd name="T29" fmla="*/ 66 h 74"/>
                              <a:gd name="T30" fmla="*/ 40 w 58"/>
                              <a:gd name="T31" fmla="*/ 56 h 74"/>
                              <a:gd name="T32" fmla="*/ 42 w 58"/>
                              <a:gd name="T33" fmla="*/ 44 h 74"/>
                              <a:gd name="T34" fmla="*/ 32 w 58"/>
                              <a:gd name="T35" fmla="*/ 22 h 74"/>
                              <a:gd name="T36" fmla="*/ 18 w 58"/>
                              <a:gd name="T37" fmla="*/ 10 h 74"/>
                              <a:gd name="T38" fmla="*/ 6 w 58"/>
                              <a:gd name="T39" fmla="*/ 4 h 74"/>
                              <a:gd name="T40" fmla="*/ 0 w 58"/>
                              <a:gd name="T41" fmla="*/ 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4">
                                <a:moveTo>
                                  <a:pt x="0" y="4"/>
                                </a:moveTo>
                                <a:lnTo>
                                  <a:pt x="2" y="2"/>
                                </a:lnTo>
                                <a:lnTo>
                                  <a:pt x="8" y="0"/>
                                </a:lnTo>
                                <a:lnTo>
                                  <a:pt x="18" y="0"/>
                                </a:lnTo>
                                <a:lnTo>
                                  <a:pt x="32" y="6"/>
                                </a:lnTo>
                                <a:lnTo>
                                  <a:pt x="46" y="18"/>
                                </a:lnTo>
                                <a:lnTo>
                                  <a:pt x="54" y="32"/>
                                </a:lnTo>
                                <a:lnTo>
                                  <a:pt x="58" y="48"/>
                                </a:lnTo>
                                <a:lnTo>
                                  <a:pt x="54" y="62"/>
                                </a:lnTo>
                                <a:lnTo>
                                  <a:pt x="46" y="70"/>
                                </a:lnTo>
                                <a:lnTo>
                                  <a:pt x="34" y="74"/>
                                </a:lnTo>
                                <a:lnTo>
                                  <a:pt x="24" y="74"/>
                                </a:lnTo>
                                <a:lnTo>
                                  <a:pt x="20" y="74"/>
                                </a:lnTo>
                                <a:lnTo>
                                  <a:pt x="24" y="72"/>
                                </a:lnTo>
                                <a:lnTo>
                                  <a:pt x="32" y="66"/>
                                </a:lnTo>
                                <a:lnTo>
                                  <a:pt x="40" y="56"/>
                                </a:lnTo>
                                <a:lnTo>
                                  <a:pt x="42" y="44"/>
                                </a:lnTo>
                                <a:lnTo>
                                  <a:pt x="32" y="22"/>
                                </a:lnTo>
                                <a:lnTo>
                                  <a:pt x="18" y="10"/>
                                </a:lnTo>
                                <a:lnTo>
                                  <a:pt x="6"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
                        <wps:cNvSpPr>
                          <a:spLocks/>
                        </wps:cNvSpPr>
                        <wps:spPr bwMode="auto">
                          <a:xfrm>
                            <a:off x="739775" y="1414145"/>
                            <a:ext cx="36830" cy="46990"/>
                          </a:xfrm>
                          <a:custGeom>
                            <a:avLst/>
                            <a:gdLst>
                              <a:gd name="T0" fmla="*/ 0 w 58"/>
                              <a:gd name="T1" fmla="*/ 4 h 74"/>
                              <a:gd name="T2" fmla="*/ 2 w 58"/>
                              <a:gd name="T3" fmla="*/ 2 h 74"/>
                              <a:gd name="T4" fmla="*/ 8 w 58"/>
                              <a:gd name="T5" fmla="*/ 0 h 74"/>
                              <a:gd name="T6" fmla="*/ 18 w 58"/>
                              <a:gd name="T7" fmla="*/ 0 h 74"/>
                              <a:gd name="T8" fmla="*/ 32 w 58"/>
                              <a:gd name="T9" fmla="*/ 4 h 74"/>
                              <a:gd name="T10" fmla="*/ 46 w 58"/>
                              <a:gd name="T11" fmla="*/ 16 h 74"/>
                              <a:gd name="T12" fmla="*/ 54 w 58"/>
                              <a:gd name="T13" fmla="*/ 30 h 74"/>
                              <a:gd name="T14" fmla="*/ 58 w 58"/>
                              <a:gd name="T15" fmla="*/ 46 h 74"/>
                              <a:gd name="T16" fmla="*/ 54 w 58"/>
                              <a:gd name="T17" fmla="*/ 60 h 74"/>
                              <a:gd name="T18" fmla="*/ 46 w 58"/>
                              <a:gd name="T19" fmla="*/ 68 h 74"/>
                              <a:gd name="T20" fmla="*/ 34 w 58"/>
                              <a:gd name="T21" fmla="*/ 72 h 74"/>
                              <a:gd name="T22" fmla="*/ 24 w 58"/>
                              <a:gd name="T23" fmla="*/ 74 h 74"/>
                              <a:gd name="T24" fmla="*/ 20 w 58"/>
                              <a:gd name="T25" fmla="*/ 74 h 74"/>
                              <a:gd name="T26" fmla="*/ 24 w 58"/>
                              <a:gd name="T27" fmla="*/ 72 h 74"/>
                              <a:gd name="T28" fmla="*/ 34 w 58"/>
                              <a:gd name="T29" fmla="*/ 66 h 74"/>
                              <a:gd name="T30" fmla="*/ 42 w 58"/>
                              <a:gd name="T31" fmla="*/ 56 h 74"/>
                              <a:gd name="T32" fmla="*/ 42 w 58"/>
                              <a:gd name="T33" fmla="*/ 44 h 74"/>
                              <a:gd name="T34" fmla="*/ 32 w 58"/>
                              <a:gd name="T35" fmla="*/ 20 h 74"/>
                              <a:gd name="T36" fmla="*/ 18 w 58"/>
                              <a:gd name="T37" fmla="*/ 8 h 74"/>
                              <a:gd name="T38" fmla="*/ 6 w 58"/>
                              <a:gd name="T39" fmla="*/ 4 h 74"/>
                              <a:gd name="T40" fmla="*/ 0 w 58"/>
                              <a:gd name="T41" fmla="*/ 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4">
                                <a:moveTo>
                                  <a:pt x="0" y="4"/>
                                </a:moveTo>
                                <a:lnTo>
                                  <a:pt x="2" y="2"/>
                                </a:lnTo>
                                <a:lnTo>
                                  <a:pt x="8" y="0"/>
                                </a:lnTo>
                                <a:lnTo>
                                  <a:pt x="18" y="0"/>
                                </a:lnTo>
                                <a:lnTo>
                                  <a:pt x="32" y="4"/>
                                </a:lnTo>
                                <a:lnTo>
                                  <a:pt x="46" y="16"/>
                                </a:lnTo>
                                <a:lnTo>
                                  <a:pt x="54" y="30"/>
                                </a:lnTo>
                                <a:lnTo>
                                  <a:pt x="58" y="46"/>
                                </a:lnTo>
                                <a:lnTo>
                                  <a:pt x="54" y="60"/>
                                </a:lnTo>
                                <a:lnTo>
                                  <a:pt x="46" y="68"/>
                                </a:lnTo>
                                <a:lnTo>
                                  <a:pt x="34" y="72"/>
                                </a:lnTo>
                                <a:lnTo>
                                  <a:pt x="24" y="74"/>
                                </a:lnTo>
                                <a:lnTo>
                                  <a:pt x="20" y="74"/>
                                </a:lnTo>
                                <a:lnTo>
                                  <a:pt x="24" y="72"/>
                                </a:lnTo>
                                <a:lnTo>
                                  <a:pt x="34" y="66"/>
                                </a:lnTo>
                                <a:lnTo>
                                  <a:pt x="42" y="56"/>
                                </a:lnTo>
                                <a:lnTo>
                                  <a:pt x="42" y="44"/>
                                </a:lnTo>
                                <a:lnTo>
                                  <a:pt x="32" y="20"/>
                                </a:lnTo>
                                <a:lnTo>
                                  <a:pt x="18" y="8"/>
                                </a:lnTo>
                                <a:lnTo>
                                  <a:pt x="6"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1"/>
                        <wps:cNvSpPr>
                          <a:spLocks/>
                        </wps:cNvSpPr>
                        <wps:spPr bwMode="auto">
                          <a:xfrm>
                            <a:off x="655320" y="1392555"/>
                            <a:ext cx="35560" cy="46990"/>
                          </a:xfrm>
                          <a:custGeom>
                            <a:avLst/>
                            <a:gdLst>
                              <a:gd name="T0" fmla="*/ 0 w 56"/>
                              <a:gd name="T1" fmla="*/ 4 h 74"/>
                              <a:gd name="T2" fmla="*/ 2 w 56"/>
                              <a:gd name="T3" fmla="*/ 2 h 74"/>
                              <a:gd name="T4" fmla="*/ 8 w 56"/>
                              <a:gd name="T5" fmla="*/ 0 h 74"/>
                              <a:gd name="T6" fmla="*/ 18 w 56"/>
                              <a:gd name="T7" fmla="*/ 0 h 74"/>
                              <a:gd name="T8" fmla="*/ 32 w 56"/>
                              <a:gd name="T9" fmla="*/ 6 h 74"/>
                              <a:gd name="T10" fmla="*/ 46 w 56"/>
                              <a:gd name="T11" fmla="*/ 16 h 74"/>
                              <a:gd name="T12" fmla="*/ 54 w 56"/>
                              <a:gd name="T13" fmla="*/ 30 h 74"/>
                              <a:gd name="T14" fmla="*/ 56 w 56"/>
                              <a:gd name="T15" fmla="*/ 46 h 74"/>
                              <a:gd name="T16" fmla="*/ 54 w 56"/>
                              <a:gd name="T17" fmla="*/ 60 h 74"/>
                              <a:gd name="T18" fmla="*/ 46 w 56"/>
                              <a:gd name="T19" fmla="*/ 68 h 74"/>
                              <a:gd name="T20" fmla="*/ 34 w 56"/>
                              <a:gd name="T21" fmla="*/ 72 h 74"/>
                              <a:gd name="T22" fmla="*/ 24 w 56"/>
                              <a:gd name="T23" fmla="*/ 74 h 74"/>
                              <a:gd name="T24" fmla="*/ 20 w 56"/>
                              <a:gd name="T25" fmla="*/ 74 h 74"/>
                              <a:gd name="T26" fmla="*/ 24 w 56"/>
                              <a:gd name="T27" fmla="*/ 72 h 74"/>
                              <a:gd name="T28" fmla="*/ 32 w 56"/>
                              <a:gd name="T29" fmla="*/ 66 h 74"/>
                              <a:gd name="T30" fmla="*/ 40 w 56"/>
                              <a:gd name="T31" fmla="*/ 56 h 74"/>
                              <a:gd name="T32" fmla="*/ 42 w 56"/>
                              <a:gd name="T33" fmla="*/ 44 h 74"/>
                              <a:gd name="T34" fmla="*/ 32 w 56"/>
                              <a:gd name="T35" fmla="*/ 22 h 74"/>
                              <a:gd name="T36" fmla="*/ 18 w 56"/>
                              <a:gd name="T37" fmla="*/ 10 h 74"/>
                              <a:gd name="T38" fmla="*/ 6 w 56"/>
                              <a:gd name="T39" fmla="*/ 4 h 74"/>
                              <a:gd name="T40" fmla="*/ 0 w 56"/>
                              <a:gd name="T41" fmla="*/ 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74">
                                <a:moveTo>
                                  <a:pt x="0" y="4"/>
                                </a:moveTo>
                                <a:lnTo>
                                  <a:pt x="2" y="2"/>
                                </a:lnTo>
                                <a:lnTo>
                                  <a:pt x="8" y="0"/>
                                </a:lnTo>
                                <a:lnTo>
                                  <a:pt x="18" y="0"/>
                                </a:lnTo>
                                <a:lnTo>
                                  <a:pt x="32" y="6"/>
                                </a:lnTo>
                                <a:lnTo>
                                  <a:pt x="46" y="16"/>
                                </a:lnTo>
                                <a:lnTo>
                                  <a:pt x="54" y="30"/>
                                </a:lnTo>
                                <a:lnTo>
                                  <a:pt x="56" y="46"/>
                                </a:lnTo>
                                <a:lnTo>
                                  <a:pt x="54" y="60"/>
                                </a:lnTo>
                                <a:lnTo>
                                  <a:pt x="46" y="68"/>
                                </a:lnTo>
                                <a:lnTo>
                                  <a:pt x="34" y="72"/>
                                </a:lnTo>
                                <a:lnTo>
                                  <a:pt x="24" y="74"/>
                                </a:lnTo>
                                <a:lnTo>
                                  <a:pt x="20" y="74"/>
                                </a:lnTo>
                                <a:lnTo>
                                  <a:pt x="24" y="72"/>
                                </a:lnTo>
                                <a:lnTo>
                                  <a:pt x="32" y="66"/>
                                </a:lnTo>
                                <a:lnTo>
                                  <a:pt x="40" y="56"/>
                                </a:lnTo>
                                <a:lnTo>
                                  <a:pt x="42" y="44"/>
                                </a:lnTo>
                                <a:lnTo>
                                  <a:pt x="32" y="22"/>
                                </a:lnTo>
                                <a:lnTo>
                                  <a:pt x="18" y="10"/>
                                </a:lnTo>
                                <a:lnTo>
                                  <a:pt x="6"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2"/>
                        <wps:cNvSpPr>
                          <a:spLocks/>
                        </wps:cNvSpPr>
                        <wps:spPr bwMode="auto">
                          <a:xfrm>
                            <a:off x="680720" y="1283970"/>
                            <a:ext cx="35560" cy="46990"/>
                          </a:xfrm>
                          <a:custGeom>
                            <a:avLst/>
                            <a:gdLst>
                              <a:gd name="T0" fmla="*/ 0 w 56"/>
                              <a:gd name="T1" fmla="*/ 4 h 74"/>
                              <a:gd name="T2" fmla="*/ 2 w 56"/>
                              <a:gd name="T3" fmla="*/ 2 h 74"/>
                              <a:gd name="T4" fmla="*/ 8 w 56"/>
                              <a:gd name="T5" fmla="*/ 0 h 74"/>
                              <a:gd name="T6" fmla="*/ 18 w 56"/>
                              <a:gd name="T7" fmla="*/ 0 h 74"/>
                              <a:gd name="T8" fmla="*/ 32 w 56"/>
                              <a:gd name="T9" fmla="*/ 6 h 74"/>
                              <a:gd name="T10" fmla="*/ 46 w 56"/>
                              <a:gd name="T11" fmla="*/ 18 h 74"/>
                              <a:gd name="T12" fmla="*/ 54 w 56"/>
                              <a:gd name="T13" fmla="*/ 32 h 74"/>
                              <a:gd name="T14" fmla="*/ 56 w 56"/>
                              <a:gd name="T15" fmla="*/ 48 h 74"/>
                              <a:gd name="T16" fmla="*/ 54 w 56"/>
                              <a:gd name="T17" fmla="*/ 60 h 74"/>
                              <a:gd name="T18" fmla="*/ 46 w 56"/>
                              <a:gd name="T19" fmla="*/ 68 h 74"/>
                              <a:gd name="T20" fmla="*/ 34 w 56"/>
                              <a:gd name="T21" fmla="*/ 72 h 74"/>
                              <a:gd name="T22" fmla="*/ 24 w 56"/>
                              <a:gd name="T23" fmla="*/ 74 h 74"/>
                              <a:gd name="T24" fmla="*/ 20 w 56"/>
                              <a:gd name="T25" fmla="*/ 74 h 74"/>
                              <a:gd name="T26" fmla="*/ 24 w 56"/>
                              <a:gd name="T27" fmla="*/ 72 h 74"/>
                              <a:gd name="T28" fmla="*/ 32 w 56"/>
                              <a:gd name="T29" fmla="*/ 66 h 74"/>
                              <a:gd name="T30" fmla="*/ 40 w 56"/>
                              <a:gd name="T31" fmla="*/ 56 h 74"/>
                              <a:gd name="T32" fmla="*/ 42 w 56"/>
                              <a:gd name="T33" fmla="*/ 44 h 74"/>
                              <a:gd name="T34" fmla="*/ 32 w 56"/>
                              <a:gd name="T35" fmla="*/ 22 h 74"/>
                              <a:gd name="T36" fmla="*/ 18 w 56"/>
                              <a:gd name="T37" fmla="*/ 10 h 74"/>
                              <a:gd name="T38" fmla="*/ 6 w 56"/>
                              <a:gd name="T39" fmla="*/ 4 h 74"/>
                              <a:gd name="T40" fmla="*/ 0 w 56"/>
                              <a:gd name="T41" fmla="*/ 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74">
                                <a:moveTo>
                                  <a:pt x="0" y="4"/>
                                </a:moveTo>
                                <a:lnTo>
                                  <a:pt x="2" y="2"/>
                                </a:lnTo>
                                <a:lnTo>
                                  <a:pt x="8" y="0"/>
                                </a:lnTo>
                                <a:lnTo>
                                  <a:pt x="18" y="0"/>
                                </a:lnTo>
                                <a:lnTo>
                                  <a:pt x="32" y="6"/>
                                </a:lnTo>
                                <a:lnTo>
                                  <a:pt x="46" y="18"/>
                                </a:lnTo>
                                <a:lnTo>
                                  <a:pt x="54" y="32"/>
                                </a:lnTo>
                                <a:lnTo>
                                  <a:pt x="56" y="48"/>
                                </a:lnTo>
                                <a:lnTo>
                                  <a:pt x="54" y="60"/>
                                </a:lnTo>
                                <a:lnTo>
                                  <a:pt x="46" y="68"/>
                                </a:lnTo>
                                <a:lnTo>
                                  <a:pt x="34" y="72"/>
                                </a:lnTo>
                                <a:lnTo>
                                  <a:pt x="24" y="74"/>
                                </a:lnTo>
                                <a:lnTo>
                                  <a:pt x="20" y="74"/>
                                </a:lnTo>
                                <a:lnTo>
                                  <a:pt x="24" y="72"/>
                                </a:lnTo>
                                <a:lnTo>
                                  <a:pt x="32" y="66"/>
                                </a:lnTo>
                                <a:lnTo>
                                  <a:pt x="40" y="56"/>
                                </a:lnTo>
                                <a:lnTo>
                                  <a:pt x="42" y="44"/>
                                </a:lnTo>
                                <a:lnTo>
                                  <a:pt x="32" y="22"/>
                                </a:lnTo>
                                <a:lnTo>
                                  <a:pt x="18" y="10"/>
                                </a:lnTo>
                                <a:lnTo>
                                  <a:pt x="6"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3"/>
                        <wps:cNvSpPr>
                          <a:spLocks/>
                        </wps:cNvSpPr>
                        <wps:spPr bwMode="auto">
                          <a:xfrm>
                            <a:off x="701040" y="1191895"/>
                            <a:ext cx="35560" cy="47625"/>
                          </a:xfrm>
                          <a:custGeom>
                            <a:avLst/>
                            <a:gdLst>
                              <a:gd name="T0" fmla="*/ 0 w 56"/>
                              <a:gd name="T1" fmla="*/ 4 h 75"/>
                              <a:gd name="T2" fmla="*/ 2 w 56"/>
                              <a:gd name="T3" fmla="*/ 2 h 75"/>
                              <a:gd name="T4" fmla="*/ 8 w 56"/>
                              <a:gd name="T5" fmla="*/ 0 h 75"/>
                              <a:gd name="T6" fmla="*/ 18 w 56"/>
                              <a:gd name="T7" fmla="*/ 0 h 75"/>
                              <a:gd name="T8" fmla="*/ 32 w 56"/>
                              <a:gd name="T9" fmla="*/ 6 h 75"/>
                              <a:gd name="T10" fmla="*/ 46 w 56"/>
                              <a:gd name="T11" fmla="*/ 18 h 75"/>
                              <a:gd name="T12" fmla="*/ 54 w 56"/>
                              <a:gd name="T13" fmla="*/ 32 h 75"/>
                              <a:gd name="T14" fmla="*/ 56 w 56"/>
                              <a:gd name="T15" fmla="*/ 48 h 75"/>
                              <a:gd name="T16" fmla="*/ 54 w 56"/>
                              <a:gd name="T17" fmla="*/ 62 h 75"/>
                              <a:gd name="T18" fmla="*/ 46 w 56"/>
                              <a:gd name="T19" fmla="*/ 71 h 75"/>
                              <a:gd name="T20" fmla="*/ 34 w 56"/>
                              <a:gd name="T21" fmla="*/ 75 h 75"/>
                              <a:gd name="T22" fmla="*/ 22 w 56"/>
                              <a:gd name="T23" fmla="*/ 75 h 75"/>
                              <a:gd name="T24" fmla="*/ 18 w 56"/>
                              <a:gd name="T25" fmla="*/ 75 h 75"/>
                              <a:gd name="T26" fmla="*/ 22 w 56"/>
                              <a:gd name="T27" fmla="*/ 73 h 75"/>
                              <a:gd name="T28" fmla="*/ 32 w 56"/>
                              <a:gd name="T29" fmla="*/ 67 h 75"/>
                              <a:gd name="T30" fmla="*/ 40 w 56"/>
                              <a:gd name="T31" fmla="*/ 56 h 75"/>
                              <a:gd name="T32" fmla="*/ 42 w 56"/>
                              <a:gd name="T33" fmla="*/ 44 h 75"/>
                              <a:gd name="T34" fmla="*/ 32 w 56"/>
                              <a:gd name="T35" fmla="*/ 22 h 75"/>
                              <a:gd name="T36" fmla="*/ 18 w 56"/>
                              <a:gd name="T37" fmla="*/ 10 h 75"/>
                              <a:gd name="T38" fmla="*/ 6 w 56"/>
                              <a:gd name="T39" fmla="*/ 4 h 75"/>
                              <a:gd name="T40" fmla="*/ 0 w 56"/>
                              <a:gd name="T41" fmla="*/ 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75">
                                <a:moveTo>
                                  <a:pt x="0" y="4"/>
                                </a:moveTo>
                                <a:lnTo>
                                  <a:pt x="2" y="2"/>
                                </a:lnTo>
                                <a:lnTo>
                                  <a:pt x="8" y="0"/>
                                </a:lnTo>
                                <a:lnTo>
                                  <a:pt x="18" y="0"/>
                                </a:lnTo>
                                <a:lnTo>
                                  <a:pt x="32" y="6"/>
                                </a:lnTo>
                                <a:lnTo>
                                  <a:pt x="46" y="18"/>
                                </a:lnTo>
                                <a:lnTo>
                                  <a:pt x="54" y="32"/>
                                </a:lnTo>
                                <a:lnTo>
                                  <a:pt x="56" y="48"/>
                                </a:lnTo>
                                <a:lnTo>
                                  <a:pt x="54" y="62"/>
                                </a:lnTo>
                                <a:lnTo>
                                  <a:pt x="46" y="71"/>
                                </a:lnTo>
                                <a:lnTo>
                                  <a:pt x="34" y="75"/>
                                </a:lnTo>
                                <a:lnTo>
                                  <a:pt x="22" y="75"/>
                                </a:lnTo>
                                <a:lnTo>
                                  <a:pt x="18" y="75"/>
                                </a:lnTo>
                                <a:lnTo>
                                  <a:pt x="22" y="73"/>
                                </a:lnTo>
                                <a:lnTo>
                                  <a:pt x="32" y="67"/>
                                </a:lnTo>
                                <a:lnTo>
                                  <a:pt x="40" y="56"/>
                                </a:lnTo>
                                <a:lnTo>
                                  <a:pt x="42" y="44"/>
                                </a:lnTo>
                                <a:lnTo>
                                  <a:pt x="32" y="22"/>
                                </a:lnTo>
                                <a:lnTo>
                                  <a:pt x="18" y="10"/>
                                </a:lnTo>
                                <a:lnTo>
                                  <a:pt x="6"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4"/>
                        <wps:cNvSpPr>
                          <a:spLocks/>
                        </wps:cNvSpPr>
                        <wps:spPr bwMode="auto">
                          <a:xfrm>
                            <a:off x="722630" y="1093470"/>
                            <a:ext cx="36195" cy="46355"/>
                          </a:xfrm>
                          <a:custGeom>
                            <a:avLst/>
                            <a:gdLst>
                              <a:gd name="T0" fmla="*/ 0 w 57"/>
                              <a:gd name="T1" fmla="*/ 4 h 73"/>
                              <a:gd name="T2" fmla="*/ 2 w 57"/>
                              <a:gd name="T3" fmla="*/ 2 h 73"/>
                              <a:gd name="T4" fmla="*/ 8 w 57"/>
                              <a:gd name="T5" fmla="*/ 0 h 73"/>
                              <a:gd name="T6" fmla="*/ 18 w 57"/>
                              <a:gd name="T7" fmla="*/ 0 h 73"/>
                              <a:gd name="T8" fmla="*/ 33 w 57"/>
                              <a:gd name="T9" fmla="*/ 4 h 73"/>
                              <a:gd name="T10" fmla="*/ 47 w 57"/>
                              <a:gd name="T11" fmla="*/ 17 h 73"/>
                              <a:gd name="T12" fmla="*/ 55 w 57"/>
                              <a:gd name="T13" fmla="*/ 31 h 73"/>
                              <a:gd name="T14" fmla="*/ 57 w 57"/>
                              <a:gd name="T15" fmla="*/ 45 h 73"/>
                              <a:gd name="T16" fmla="*/ 55 w 57"/>
                              <a:gd name="T17" fmla="*/ 59 h 73"/>
                              <a:gd name="T18" fmla="*/ 47 w 57"/>
                              <a:gd name="T19" fmla="*/ 67 h 73"/>
                              <a:gd name="T20" fmla="*/ 35 w 57"/>
                              <a:gd name="T21" fmla="*/ 71 h 73"/>
                              <a:gd name="T22" fmla="*/ 24 w 57"/>
                              <a:gd name="T23" fmla="*/ 73 h 73"/>
                              <a:gd name="T24" fmla="*/ 20 w 57"/>
                              <a:gd name="T25" fmla="*/ 73 h 73"/>
                              <a:gd name="T26" fmla="*/ 24 w 57"/>
                              <a:gd name="T27" fmla="*/ 71 h 73"/>
                              <a:gd name="T28" fmla="*/ 33 w 57"/>
                              <a:gd name="T29" fmla="*/ 65 h 73"/>
                              <a:gd name="T30" fmla="*/ 41 w 57"/>
                              <a:gd name="T31" fmla="*/ 55 h 73"/>
                              <a:gd name="T32" fmla="*/ 43 w 57"/>
                              <a:gd name="T33" fmla="*/ 43 h 73"/>
                              <a:gd name="T34" fmla="*/ 33 w 57"/>
                              <a:gd name="T35" fmla="*/ 21 h 73"/>
                              <a:gd name="T36" fmla="*/ 18 w 57"/>
                              <a:gd name="T37" fmla="*/ 8 h 73"/>
                              <a:gd name="T38" fmla="*/ 6 w 57"/>
                              <a:gd name="T39" fmla="*/ 4 h 73"/>
                              <a:gd name="T40" fmla="*/ 0 w 57"/>
                              <a:gd name="T41" fmla="*/ 4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73">
                                <a:moveTo>
                                  <a:pt x="0" y="4"/>
                                </a:moveTo>
                                <a:lnTo>
                                  <a:pt x="2" y="2"/>
                                </a:lnTo>
                                <a:lnTo>
                                  <a:pt x="8" y="0"/>
                                </a:lnTo>
                                <a:lnTo>
                                  <a:pt x="18" y="0"/>
                                </a:lnTo>
                                <a:lnTo>
                                  <a:pt x="33" y="4"/>
                                </a:lnTo>
                                <a:lnTo>
                                  <a:pt x="47" y="17"/>
                                </a:lnTo>
                                <a:lnTo>
                                  <a:pt x="55" y="31"/>
                                </a:lnTo>
                                <a:lnTo>
                                  <a:pt x="57" y="45"/>
                                </a:lnTo>
                                <a:lnTo>
                                  <a:pt x="55" y="59"/>
                                </a:lnTo>
                                <a:lnTo>
                                  <a:pt x="47" y="67"/>
                                </a:lnTo>
                                <a:lnTo>
                                  <a:pt x="35" y="71"/>
                                </a:lnTo>
                                <a:lnTo>
                                  <a:pt x="24" y="73"/>
                                </a:lnTo>
                                <a:lnTo>
                                  <a:pt x="20" y="73"/>
                                </a:lnTo>
                                <a:lnTo>
                                  <a:pt x="24" y="71"/>
                                </a:lnTo>
                                <a:lnTo>
                                  <a:pt x="33" y="65"/>
                                </a:lnTo>
                                <a:lnTo>
                                  <a:pt x="41" y="55"/>
                                </a:lnTo>
                                <a:lnTo>
                                  <a:pt x="43" y="43"/>
                                </a:lnTo>
                                <a:lnTo>
                                  <a:pt x="33" y="21"/>
                                </a:lnTo>
                                <a:lnTo>
                                  <a:pt x="18" y="8"/>
                                </a:lnTo>
                                <a:lnTo>
                                  <a:pt x="6"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5"/>
                        <wps:cNvSpPr>
                          <a:spLocks/>
                        </wps:cNvSpPr>
                        <wps:spPr bwMode="auto">
                          <a:xfrm>
                            <a:off x="640080" y="1071880"/>
                            <a:ext cx="35560" cy="46355"/>
                          </a:xfrm>
                          <a:custGeom>
                            <a:avLst/>
                            <a:gdLst>
                              <a:gd name="T0" fmla="*/ 0 w 56"/>
                              <a:gd name="T1" fmla="*/ 4 h 73"/>
                              <a:gd name="T2" fmla="*/ 2 w 56"/>
                              <a:gd name="T3" fmla="*/ 2 h 73"/>
                              <a:gd name="T4" fmla="*/ 8 w 56"/>
                              <a:gd name="T5" fmla="*/ 0 h 73"/>
                              <a:gd name="T6" fmla="*/ 16 w 56"/>
                              <a:gd name="T7" fmla="*/ 0 h 73"/>
                              <a:gd name="T8" fmla="*/ 30 w 56"/>
                              <a:gd name="T9" fmla="*/ 6 h 73"/>
                              <a:gd name="T10" fmla="*/ 44 w 56"/>
                              <a:gd name="T11" fmla="*/ 18 h 73"/>
                              <a:gd name="T12" fmla="*/ 52 w 56"/>
                              <a:gd name="T13" fmla="*/ 32 h 73"/>
                              <a:gd name="T14" fmla="*/ 56 w 56"/>
                              <a:gd name="T15" fmla="*/ 46 h 73"/>
                              <a:gd name="T16" fmla="*/ 52 w 56"/>
                              <a:gd name="T17" fmla="*/ 59 h 73"/>
                              <a:gd name="T18" fmla="*/ 44 w 56"/>
                              <a:gd name="T19" fmla="*/ 67 h 73"/>
                              <a:gd name="T20" fmla="*/ 32 w 56"/>
                              <a:gd name="T21" fmla="*/ 71 h 73"/>
                              <a:gd name="T22" fmla="*/ 22 w 56"/>
                              <a:gd name="T23" fmla="*/ 73 h 73"/>
                              <a:gd name="T24" fmla="*/ 18 w 56"/>
                              <a:gd name="T25" fmla="*/ 73 h 73"/>
                              <a:gd name="T26" fmla="*/ 22 w 56"/>
                              <a:gd name="T27" fmla="*/ 71 h 73"/>
                              <a:gd name="T28" fmla="*/ 32 w 56"/>
                              <a:gd name="T29" fmla="*/ 65 h 73"/>
                              <a:gd name="T30" fmla="*/ 40 w 56"/>
                              <a:gd name="T31" fmla="*/ 57 h 73"/>
                              <a:gd name="T32" fmla="*/ 40 w 56"/>
                              <a:gd name="T33" fmla="*/ 44 h 73"/>
                              <a:gd name="T34" fmla="*/ 30 w 56"/>
                              <a:gd name="T35" fmla="*/ 22 h 73"/>
                              <a:gd name="T36" fmla="*/ 16 w 56"/>
                              <a:gd name="T37" fmla="*/ 10 h 73"/>
                              <a:gd name="T38" fmla="*/ 4 w 56"/>
                              <a:gd name="T39" fmla="*/ 4 h 73"/>
                              <a:gd name="T40" fmla="*/ 0 w 56"/>
                              <a:gd name="T41" fmla="*/ 4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73">
                                <a:moveTo>
                                  <a:pt x="0" y="4"/>
                                </a:moveTo>
                                <a:lnTo>
                                  <a:pt x="2" y="2"/>
                                </a:lnTo>
                                <a:lnTo>
                                  <a:pt x="8" y="0"/>
                                </a:lnTo>
                                <a:lnTo>
                                  <a:pt x="16" y="0"/>
                                </a:lnTo>
                                <a:lnTo>
                                  <a:pt x="30" y="6"/>
                                </a:lnTo>
                                <a:lnTo>
                                  <a:pt x="44" y="18"/>
                                </a:lnTo>
                                <a:lnTo>
                                  <a:pt x="52" y="32"/>
                                </a:lnTo>
                                <a:lnTo>
                                  <a:pt x="56" y="46"/>
                                </a:lnTo>
                                <a:lnTo>
                                  <a:pt x="52" y="59"/>
                                </a:lnTo>
                                <a:lnTo>
                                  <a:pt x="44" y="67"/>
                                </a:lnTo>
                                <a:lnTo>
                                  <a:pt x="32" y="71"/>
                                </a:lnTo>
                                <a:lnTo>
                                  <a:pt x="22" y="73"/>
                                </a:lnTo>
                                <a:lnTo>
                                  <a:pt x="18" y="73"/>
                                </a:lnTo>
                                <a:lnTo>
                                  <a:pt x="22" y="71"/>
                                </a:lnTo>
                                <a:lnTo>
                                  <a:pt x="32" y="65"/>
                                </a:lnTo>
                                <a:lnTo>
                                  <a:pt x="40" y="57"/>
                                </a:lnTo>
                                <a:lnTo>
                                  <a:pt x="40" y="44"/>
                                </a:lnTo>
                                <a:lnTo>
                                  <a:pt x="30" y="22"/>
                                </a:lnTo>
                                <a:lnTo>
                                  <a:pt x="16" y="10"/>
                                </a:lnTo>
                                <a:lnTo>
                                  <a:pt x="4"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6"/>
                        <wps:cNvSpPr>
                          <a:spLocks/>
                        </wps:cNvSpPr>
                        <wps:spPr bwMode="auto">
                          <a:xfrm>
                            <a:off x="612140" y="1169035"/>
                            <a:ext cx="34290" cy="46990"/>
                          </a:xfrm>
                          <a:custGeom>
                            <a:avLst/>
                            <a:gdLst>
                              <a:gd name="T0" fmla="*/ 0 w 54"/>
                              <a:gd name="T1" fmla="*/ 4 h 74"/>
                              <a:gd name="T2" fmla="*/ 2 w 54"/>
                              <a:gd name="T3" fmla="*/ 2 h 74"/>
                              <a:gd name="T4" fmla="*/ 8 w 54"/>
                              <a:gd name="T5" fmla="*/ 0 h 74"/>
                              <a:gd name="T6" fmla="*/ 18 w 54"/>
                              <a:gd name="T7" fmla="*/ 0 h 74"/>
                              <a:gd name="T8" fmla="*/ 32 w 54"/>
                              <a:gd name="T9" fmla="*/ 6 h 74"/>
                              <a:gd name="T10" fmla="*/ 44 w 54"/>
                              <a:gd name="T11" fmla="*/ 18 h 74"/>
                              <a:gd name="T12" fmla="*/ 52 w 54"/>
                              <a:gd name="T13" fmla="*/ 32 h 74"/>
                              <a:gd name="T14" fmla="*/ 54 w 54"/>
                              <a:gd name="T15" fmla="*/ 48 h 74"/>
                              <a:gd name="T16" fmla="*/ 52 w 54"/>
                              <a:gd name="T17" fmla="*/ 62 h 74"/>
                              <a:gd name="T18" fmla="*/ 44 w 54"/>
                              <a:gd name="T19" fmla="*/ 70 h 74"/>
                              <a:gd name="T20" fmla="*/ 34 w 54"/>
                              <a:gd name="T21" fmla="*/ 74 h 74"/>
                              <a:gd name="T22" fmla="*/ 24 w 54"/>
                              <a:gd name="T23" fmla="*/ 74 h 74"/>
                              <a:gd name="T24" fmla="*/ 20 w 54"/>
                              <a:gd name="T25" fmla="*/ 74 h 74"/>
                              <a:gd name="T26" fmla="*/ 24 w 54"/>
                              <a:gd name="T27" fmla="*/ 72 h 74"/>
                              <a:gd name="T28" fmla="*/ 32 w 54"/>
                              <a:gd name="T29" fmla="*/ 66 h 74"/>
                              <a:gd name="T30" fmla="*/ 40 w 54"/>
                              <a:gd name="T31" fmla="*/ 58 h 74"/>
                              <a:gd name="T32" fmla="*/ 42 w 54"/>
                              <a:gd name="T33" fmla="*/ 46 h 74"/>
                              <a:gd name="T34" fmla="*/ 32 w 54"/>
                              <a:gd name="T35" fmla="*/ 22 h 74"/>
                              <a:gd name="T36" fmla="*/ 18 w 54"/>
                              <a:gd name="T37" fmla="*/ 10 h 74"/>
                              <a:gd name="T38" fmla="*/ 6 w 54"/>
                              <a:gd name="T39" fmla="*/ 4 h 74"/>
                              <a:gd name="T40" fmla="*/ 0 w 54"/>
                              <a:gd name="T41" fmla="*/ 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 h="74">
                                <a:moveTo>
                                  <a:pt x="0" y="4"/>
                                </a:moveTo>
                                <a:lnTo>
                                  <a:pt x="2" y="2"/>
                                </a:lnTo>
                                <a:lnTo>
                                  <a:pt x="8" y="0"/>
                                </a:lnTo>
                                <a:lnTo>
                                  <a:pt x="18" y="0"/>
                                </a:lnTo>
                                <a:lnTo>
                                  <a:pt x="32" y="6"/>
                                </a:lnTo>
                                <a:lnTo>
                                  <a:pt x="44" y="18"/>
                                </a:lnTo>
                                <a:lnTo>
                                  <a:pt x="52" y="32"/>
                                </a:lnTo>
                                <a:lnTo>
                                  <a:pt x="54" y="48"/>
                                </a:lnTo>
                                <a:lnTo>
                                  <a:pt x="52" y="62"/>
                                </a:lnTo>
                                <a:lnTo>
                                  <a:pt x="44" y="70"/>
                                </a:lnTo>
                                <a:lnTo>
                                  <a:pt x="34" y="74"/>
                                </a:lnTo>
                                <a:lnTo>
                                  <a:pt x="24" y="74"/>
                                </a:lnTo>
                                <a:lnTo>
                                  <a:pt x="20" y="74"/>
                                </a:lnTo>
                                <a:lnTo>
                                  <a:pt x="24" y="72"/>
                                </a:lnTo>
                                <a:lnTo>
                                  <a:pt x="32" y="66"/>
                                </a:lnTo>
                                <a:lnTo>
                                  <a:pt x="40" y="58"/>
                                </a:lnTo>
                                <a:lnTo>
                                  <a:pt x="42" y="46"/>
                                </a:lnTo>
                                <a:lnTo>
                                  <a:pt x="32" y="22"/>
                                </a:lnTo>
                                <a:lnTo>
                                  <a:pt x="18" y="10"/>
                                </a:lnTo>
                                <a:lnTo>
                                  <a:pt x="6"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7"/>
                        <wps:cNvSpPr>
                          <a:spLocks/>
                        </wps:cNvSpPr>
                        <wps:spPr bwMode="auto">
                          <a:xfrm>
                            <a:off x="590550" y="1261110"/>
                            <a:ext cx="35560" cy="46990"/>
                          </a:xfrm>
                          <a:custGeom>
                            <a:avLst/>
                            <a:gdLst>
                              <a:gd name="T0" fmla="*/ 0 w 56"/>
                              <a:gd name="T1" fmla="*/ 4 h 74"/>
                              <a:gd name="T2" fmla="*/ 2 w 56"/>
                              <a:gd name="T3" fmla="*/ 2 h 74"/>
                              <a:gd name="T4" fmla="*/ 8 w 56"/>
                              <a:gd name="T5" fmla="*/ 0 h 74"/>
                              <a:gd name="T6" fmla="*/ 18 w 56"/>
                              <a:gd name="T7" fmla="*/ 0 h 74"/>
                              <a:gd name="T8" fmla="*/ 32 w 56"/>
                              <a:gd name="T9" fmla="*/ 6 h 74"/>
                              <a:gd name="T10" fmla="*/ 46 w 56"/>
                              <a:gd name="T11" fmla="*/ 18 h 74"/>
                              <a:gd name="T12" fmla="*/ 54 w 56"/>
                              <a:gd name="T13" fmla="*/ 32 h 74"/>
                              <a:gd name="T14" fmla="*/ 56 w 56"/>
                              <a:gd name="T15" fmla="*/ 46 h 74"/>
                              <a:gd name="T16" fmla="*/ 54 w 56"/>
                              <a:gd name="T17" fmla="*/ 60 h 74"/>
                              <a:gd name="T18" fmla="*/ 46 w 56"/>
                              <a:gd name="T19" fmla="*/ 68 h 74"/>
                              <a:gd name="T20" fmla="*/ 34 w 56"/>
                              <a:gd name="T21" fmla="*/ 72 h 74"/>
                              <a:gd name="T22" fmla="*/ 24 w 56"/>
                              <a:gd name="T23" fmla="*/ 74 h 74"/>
                              <a:gd name="T24" fmla="*/ 20 w 56"/>
                              <a:gd name="T25" fmla="*/ 74 h 74"/>
                              <a:gd name="T26" fmla="*/ 24 w 56"/>
                              <a:gd name="T27" fmla="*/ 72 h 74"/>
                              <a:gd name="T28" fmla="*/ 32 w 56"/>
                              <a:gd name="T29" fmla="*/ 66 h 74"/>
                              <a:gd name="T30" fmla="*/ 40 w 56"/>
                              <a:gd name="T31" fmla="*/ 56 h 74"/>
                              <a:gd name="T32" fmla="*/ 42 w 56"/>
                              <a:gd name="T33" fmla="*/ 44 h 74"/>
                              <a:gd name="T34" fmla="*/ 32 w 56"/>
                              <a:gd name="T35" fmla="*/ 22 h 74"/>
                              <a:gd name="T36" fmla="*/ 18 w 56"/>
                              <a:gd name="T37" fmla="*/ 10 h 74"/>
                              <a:gd name="T38" fmla="*/ 6 w 56"/>
                              <a:gd name="T39" fmla="*/ 4 h 74"/>
                              <a:gd name="T40" fmla="*/ 0 w 56"/>
                              <a:gd name="T41" fmla="*/ 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74">
                                <a:moveTo>
                                  <a:pt x="0" y="4"/>
                                </a:moveTo>
                                <a:lnTo>
                                  <a:pt x="2" y="2"/>
                                </a:lnTo>
                                <a:lnTo>
                                  <a:pt x="8" y="0"/>
                                </a:lnTo>
                                <a:lnTo>
                                  <a:pt x="18" y="0"/>
                                </a:lnTo>
                                <a:lnTo>
                                  <a:pt x="32" y="6"/>
                                </a:lnTo>
                                <a:lnTo>
                                  <a:pt x="46" y="18"/>
                                </a:lnTo>
                                <a:lnTo>
                                  <a:pt x="54" y="32"/>
                                </a:lnTo>
                                <a:lnTo>
                                  <a:pt x="56" y="46"/>
                                </a:lnTo>
                                <a:lnTo>
                                  <a:pt x="54" y="60"/>
                                </a:lnTo>
                                <a:lnTo>
                                  <a:pt x="46" y="68"/>
                                </a:lnTo>
                                <a:lnTo>
                                  <a:pt x="34" y="72"/>
                                </a:lnTo>
                                <a:lnTo>
                                  <a:pt x="24" y="74"/>
                                </a:lnTo>
                                <a:lnTo>
                                  <a:pt x="20" y="74"/>
                                </a:lnTo>
                                <a:lnTo>
                                  <a:pt x="24" y="72"/>
                                </a:lnTo>
                                <a:lnTo>
                                  <a:pt x="32" y="66"/>
                                </a:lnTo>
                                <a:lnTo>
                                  <a:pt x="40" y="56"/>
                                </a:lnTo>
                                <a:lnTo>
                                  <a:pt x="42" y="44"/>
                                </a:lnTo>
                                <a:lnTo>
                                  <a:pt x="32" y="22"/>
                                </a:lnTo>
                                <a:lnTo>
                                  <a:pt x="18" y="10"/>
                                </a:lnTo>
                                <a:lnTo>
                                  <a:pt x="6"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38"/>
                        <wps:cNvSpPr>
                          <a:spLocks/>
                        </wps:cNvSpPr>
                        <wps:spPr bwMode="auto">
                          <a:xfrm>
                            <a:off x="568960" y="1361440"/>
                            <a:ext cx="35560" cy="47625"/>
                          </a:xfrm>
                          <a:custGeom>
                            <a:avLst/>
                            <a:gdLst>
                              <a:gd name="T0" fmla="*/ 0 w 56"/>
                              <a:gd name="T1" fmla="*/ 5 h 75"/>
                              <a:gd name="T2" fmla="*/ 2 w 56"/>
                              <a:gd name="T3" fmla="*/ 2 h 75"/>
                              <a:gd name="T4" fmla="*/ 8 w 56"/>
                              <a:gd name="T5" fmla="*/ 0 h 75"/>
                              <a:gd name="T6" fmla="*/ 18 w 56"/>
                              <a:gd name="T7" fmla="*/ 0 h 75"/>
                              <a:gd name="T8" fmla="*/ 32 w 56"/>
                              <a:gd name="T9" fmla="*/ 7 h 75"/>
                              <a:gd name="T10" fmla="*/ 46 w 56"/>
                              <a:gd name="T11" fmla="*/ 17 h 75"/>
                              <a:gd name="T12" fmla="*/ 54 w 56"/>
                              <a:gd name="T13" fmla="*/ 31 h 75"/>
                              <a:gd name="T14" fmla="*/ 56 w 56"/>
                              <a:gd name="T15" fmla="*/ 47 h 75"/>
                              <a:gd name="T16" fmla="*/ 54 w 56"/>
                              <a:gd name="T17" fmla="*/ 61 h 75"/>
                              <a:gd name="T18" fmla="*/ 46 w 56"/>
                              <a:gd name="T19" fmla="*/ 69 h 75"/>
                              <a:gd name="T20" fmla="*/ 34 w 56"/>
                              <a:gd name="T21" fmla="*/ 73 h 75"/>
                              <a:gd name="T22" fmla="*/ 24 w 56"/>
                              <a:gd name="T23" fmla="*/ 75 h 75"/>
                              <a:gd name="T24" fmla="*/ 20 w 56"/>
                              <a:gd name="T25" fmla="*/ 75 h 75"/>
                              <a:gd name="T26" fmla="*/ 24 w 56"/>
                              <a:gd name="T27" fmla="*/ 73 h 75"/>
                              <a:gd name="T28" fmla="*/ 32 w 56"/>
                              <a:gd name="T29" fmla="*/ 67 h 75"/>
                              <a:gd name="T30" fmla="*/ 40 w 56"/>
                              <a:gd name="T31" fmla="*/ 57 h 75"/>
                              <a:gd name="T32" fmla="*/ 42 w 56"/>
                              <a:gd name="T33" fmla="*/ 45 h 75"/>
                              <a:gd name="T34" fmla="*/ 32 w 56"/>
                              <a:gd name="T35" fmla="*/ 23 h 75"/>
                              <a:gd name="T36" fmla="*/ 18 w 56"/>
                              <a:gd name="T37" fmla="*/ 11 h 75"/>
                              <a:gd name="T38" fmla="*/ 6 w 56"/>
                              <a:gd name="T39" fmla="*/ 5 h 75"/>
                              <a:gd name="T40" fmla="*/ 0 w 56"/>
                              <a:gd name="T41"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75">
                                <a:moveTo>
                                  <a:pt x="0" y="5"/>
                                </a:moveTo>
                                <a:lnTo>
                                  <a:pt x="2" y="2"/>
                                </a:lnTo>
                                <a:lnTo>
                                  <a:pt x="8" y="0"/>
                                </a:lnTo>
                                <a:lnTo>
                                  <a:pt x="18" y="0"/>
                                </a:lnTo>
                                <a:lnTo>
                                  <a:pt x="32" y="7"/>
                                </a:lnTo>
                                <a:lnTo>
                                  <a:pt x="46" y="17"/>
                                </a:lnTo>
                                <a:lnTo>
                                  <a:pt x="54" y="31"/>
                                </a:lnTo>
                                <a:lnTo>
                                  <a:pt x="56" y="47"/>
                                </a:lnTo>
                                <a:lnTo>
                                  <a:pt x="54" y="61"/>
                                </a:lnTo>
                                <a:lnTo>
                                  <a:pt x="46" y="69"/>
                                </a:lnTo>
                                <a:lnTo>
                                  <a:pt x="34" y="73"/>
                                </a:lnTo>
                                <a:lnTo>
                                  <a:pt x="24" y="75"/>
                                </a:lnTo>
                                <a:lnTo>
                                  <a:pt x="20" y="75"/>
                                </a:lnTo>
                                <a:lnTo>
                                  <a:pt x="24" y="73"/>
                                </a:lnTo>
                                <a:lnTo>
                                  <a:pt x="32" y="67"/>
                                </a:lnTo>
                                <a:lnTo>
                                  <a:pt x="40" y="57"/>
                                </a:lnTo>
                                <a:lnTo>
                                  <a:pt x="42" y="45"/>
                                </a:lnTo>
                                <a:lnTo>
                                  <a:pt x="32" y="23"/>
                                </a:lnTo>
                                <a:lnTo>
                                  <a:pt x="18" y="11"/>
                                </a:lnTo>
                                <a:lnTo>
                                  <a:pt x="6"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39"/>
                        <wps:cNvSpPr>
                          <a:spLocks/>
                        </wps:cNvSpPr>
                        <wps:spPr bwMode="auto">
                          <a:xfrm>
                            <a:off x="794385" y="1003300"/>
                            <a:ext cx="72390" cy="55880"/>
                          </a:xfrm>
                          <a:custGeom>
                            <a:avLst/>
                            <a:gdLst>
                              <a:gd name="T0" fmla="*/ 0 w 114"/>
                              <a:gd name="T1" fmla="*/ 2 h 88"/>
                              <a:gd name="T2" fmla="*/ 6 w 114"/>
                              <a:gd name="T3" fmla="*/ 2 h 88"/>
                              <a:gd name="T4" fmla="*/ 18 w 114"/>
                              <a:gd name="T5" fmla="*/ 0 h 88"/>
                              <a:gd name="T6" fmla="*/ 36 w 114"/>
                              <a:gd name="T7" fmla="*/ 0 h 88"/>
                              <a:gd name="T8" fmla="*/ 54 w 114"/>
                              <a:gd name="T9" fmla="*/ 4 h 88"/>
                              <a:gd name="T10" fmla="*/ 68 w 114"/>
                              <a:gd name="T11" fmla="*/ 10 h 88"/>
                              <a:gd name="T12" fmla="*/ 84 w 114"/>
                              <a:gd name="T13" fmla="*/ 18 h 88"/>
                              <a:gd name="T14" fmla="*/ 96 w 114"/>
                              <a:gd name="T15" fmla="*/ 28 h 88"/>
                              <a:gd name="T16" fmla="*/ 106 w 114"/>
                              <a:gd name="T17" fmla="*/ 40 h 88"/>
                              <a:gd name="T18" fmla="*/ 112 w 114"/>
                              <a:gd name="T19" fmla="*/ 52 h 88"/>
                              <a:gd name="T20" fmla="*/ 114 w 114"/>
                              <a:gd name="T21" fmla="*/ 64 h 88"/>
                              <a:gd name="T22" fmla="*/ 110 w 114"/>
                              <a:gd name="T23" fmla="*/ 74 h 88"/>
                              <a:gd name="T24" fmla="*/ 102 w 114"/>
                              <a:gd name="T25" fmla="*/ 82 h 88"/>
                              <a:gd name="T26" fmla="*/ 92 w 114"/>
                              <a:gd name="T27" fmla="*/ 86 h 88"/>
                              <a:gd name="T28" fmla="*/ 80 w 114"/>
                              <a:gd name="T29" fmla="*/ 88 h 88"/>
                              <a:gd name="T30" fmla="*/ 68 w 114"/>
                              <a:gd name="T31" fmla="*/ 88 h 88"/>
                              <a:gd name="T32" fmla="*/ 56 w 114"/>
                              <a:gd name="T33" fmla="*/ 88 h 88"/>
                              <a:gd name="T34" fmla="*/ 44 w 114"/>
                              <a:gd name="T35" fmla="*/ 86 h 88"/>
                              <a:gd name="T36" fmla="*/ 34 w 114"/>
                              <a:gd name="T37" fmla="*/ 86 h 88"/>
                              <a:gd name="T38" fmla="*/ 28 w 114"/>
                              <a:gd name="T39" fmla="*/ 84 h 88"/>
                              <a:gd name="T40" fmla="*/ 26 w 114"/>
                              <a:gd name="T41" fmla="*/ 84 h 88"/>
                              <a:gd name="T42" fmla="*/ 28 w 114"/>
                              <a:gd name="T43" fmla="*/ 84 h 88"/>
                              <a:gd name="T44" fmla="*/ 34 w 114"/>
                              <a:gd name="T45" fmla="*/ 84 h 88"/>
                              <a:gd name="T46" fmla="*/ 42 w 114"/>
                              <a:gd name="T47" fmla="*/ 82 h 88"/>
                              <a:gd name="T48" fmla="*/ 54 w 114"/>
                              <a:gd name="T49" fmla="*/ 82 h 88"/>
                              <a:gd name="T50" fmla="*/ 64 w 114"/>
                              <a:gd name="T51" fmla="*/ 80 h 88"/>
                              <a:gd name="T52" fmla="*/ 74 w 114"/>
                              <a:gd name="T53" fmla="*/ 76 h 88"/>
                              <a:gd name="T54" fmla="*/ 82 w 114"/>
                              <a:gd name="T55" fmla="*/ 72 h 88"/>
                              <a:gd name="T56" fmla="*/ 88 w 114"/>
                              <a:gd name="T57" fmla="*/ 68 h 88"/>
                              <a:gd name="T58" fmla="*/ 90 w 114"/>
                              <a:gd name="T59" fmla="*/ 58 h 88"/>
                              <a:gd name="T60" fmla="*/ 86 w 114"/>
                              <a:gd name="T61" fmla="*/ 44 h 88"/>
                              <a:gd name="T62" fmla="*/ 76 w 114"/>
                              <a:gd name="T63" fmla="*/ 30 h 88"/>
                              <a:gd name="T64" fmla="*/ 62 w 114"/>
                              <a:gd name="T65" fmla="*/ 20 h 88"/>
                              <a:gd name="T66" fmla="*/ 52 w 114"/>
                              <a:gd name="T67" fmla="*/ 14 h 88"/>
                              <a:gd name="T68" fmla="*/ 40 w 114"/>
                              <a:gd name="T69" fmla="*/ 10 h 88"/>
                              <a:gd name="T70" fmla="*/ 30 w 114"/>
                              <a:gd name="T71" fmla="*/ 8 h 88"/>
                              <a:gd name="T72" fmla="*/ 20 w 114"/>
                              <a:gd name="T73" fmla="*/ 4 h 88"/>
                              <a:gd name="T74" fmla="*/ 12 w 114"/>
                              <a:gd name="T75" fmla="*/ 4 h 88"/>
                              <a:gd name="T76" fmla="*/ 6 w 114"/>
                              <a:gd name="T77" fmla="*/ 2 h 88"/>
                              <a:gd name="T78" fmla="*/ 2 w 114"/>
                              <a:gd name="T79" fmla="*/ 2 h 88"/>
                              <a:gd name="T80" fmla="*/ 0 w 114"/>
                              <a:gd name="T81"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4" h="88">
                                <a:moveTo>
                                  <a:pt x="0" y="2"/>
                                </a:moveTo>
                                <a:lnTo>
                                  <a:pt x="6" y="2"/>
                                </a:lnTo>
                                <a:lnTo>
                                  <a:pt x="18" y="0"/>
                                </a:lnTo>
                                <a:lnTo>
                                  <a:pt x="36" y="0"/>
                                </a:lnTo>
                                <a:lnTo>
                                  <a:pt x="54" y="4"/>
                                </a:lnTo>
                                <a:lnTo>
                                  <a:pt x="68" y="10"/>
                                </a:lnTo>
                                <a:lnTo>
                                  <a:pt x="84" y="18"/>
                                </a:lnTo>
                                <a:lnTo>
                                  <a:pt x="96" y="28"/>
                                </a:lnTo>
                                <a:lnTo>
                                  <a:pt x="106" y="40"/>
                                </a:lnTo>
                                <a:lnTo>
                                  <a:pt x="112" y="52"/>
                                </a:lnTo>
                                <a:lnTo>
                                  <a:pt x="114" y="64"/>
                                </a:lnTo>
                                <a:lnTo>
                                  <a:pt x="110" y="74"/>
                                </a:lnTo>
                                <a:lnTo>
                                  <a:pt x="102" y="82"/>
                                </a:lnTo>
                                <a:lnTo>
                                  <a:pt x="92" y="86"/>
                                </a:lnTo>
                                <a:lnTo>
                                  <a:pt x="80" y="88"/>
                                </a:lnTo>
                                <a:lnTo>
                                  <a:pt x="68" y="88"/>
                                </a:lnTo>
                                <a:lnTo>
                                  <a:pt x="56" y="88"/>
                                </a:lnTo>
                                <a:lnTo>
                                  <a:pt x="44" y="86"/>
                                </a:lnTo>
                                <a:lnTo>
                                  <a:pt x="34" y="86"/>
                                </a:lnTo>
                                <a:lnTo>
                                  <a:pt x="28" y="84"/>
                                </a:lnTo>
                                <a:lnTo>
                                  <a:pt x="26" y="84"/>
                                </a:lnTo>
                                <a:lnTo>
                                  <a:pt x="28" y="84"/>
                                </a:lnTo>
                                <a:lnTo>
                                  <a:pt x="34" y="84"/>
                                </a:lnTo>
                                <a:lnTo>
                                  <a:pt x="42" y="82"/>
                                </a:lnTo>
                                <a:lnTo>
                                  <a:pt x="54" y="82"/>
                                </a:lnTo>
                                <a:lnTo>
                                  <a:pt x="64" y="80"/>
                                </a:lnTo>
                                <a:lnTo>
                                  <a:pt x="74" y="76"/>
                                </a:lnTo>
                                <a:lnTo>
                                  <a:pt x="82" y="72"/>
                                </a:lnTo>
                                <a:lnTo>
                                  <a:pt x="88" y="68"/>
                                </a:lnTo>
                                <a:lnTo>
                                  <a:pt x="90" y="58"/>
                                </a:lnTo>
                                <a:lnTo>
                                  <a:pt x="86" y="44"/>
                                </a:lnTo>
                                <a:lnTo>
                                  <a:pt x="76" y="30"/>
                                </a:lnTo>
                                <a:lnTo>
                                  <a:pt x="62" y="20"/>
                                </a:lnTo>
                                <a:lnTo>
                                  <a:pt x="52" y="14"/>
                                </a:lnTo>
                                <a:lnTo>
                                  <a:pt x="40" y="10"/>
                                </a:lnTo>
                                <a:lnTo>
                                  <a:pt x="30" y="8"/>
                                </a:lnTo>
                                <a:lnTo>
                                  <a:pt x="20" y="4"/>
                                </a:lnTo>
                                <a:lnTo>
                                  <a:pt x="12" y="4"/>
                                </a:lnTo>
                                <a:lnTo>
                                  <a:pt x="6" y="2"/>
                                </a:lnTo>
                                <a:lnTo>
                                  <a:pt x="2"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40"/>
                        <wps:cNvSpPr>
                          <a:spLocks/>
                        </wps:cNvSpPr>
                        <wps:spPr bwMode="auto">
                          <a:xfrm>
                            <a:off x="671830" y="982980"/>
                            <a:ext cx="24130" cy="44450"/>
                          </a:xfrm>
                          <a:custGeom>
                            <a:avLst/>
                            <a:gdLst>
                              <a:gd name="T0" fmla="*/ 0 w 38"/>
                              <a:gd name="T1" fmla="*/ 0 h 70"/>
                              <a:gd name="T2" fmla="*/ 2 w 38"/>
                              <a:gd name="T3" fmla="*/ 0 h 70"/>
                              <a:gd name="T4" fmla="*/ 10 w 38"/>
                              <a:gd name="T5" fmla="*/ 0 h 70"/>
                              <a:gd name="T6" fmla="*/ 18 w 38"/>
                              <a:gd name="T7" fmla="*/ 2 h 70"/>
                              <a:gd name="T8" fmla="*/ 26 w 38"/>
                              <a:gd name="T9" fmla="*/ 8 h 70"/>
                              <a:gd name="T10" fmla="*/ 34 w 38"/>
                              <a:gd name="T11" fmla="*/ 16 h 70"/>
                              <a:gd name="T12" fmla="*/ 38 w 38"/>
                              <a:gd name="T13" fmla="*/ 26 h 70"/>
                              <a:gd name="T14" fmla="*/ 38 w 38"/>
                              <a:gd name="T15" fmla="*/ 38 h 70"/>
                              <a:gd name="T16" fmla="*/ 36 w 38"/>
                              <a:gd name="T17" fmla="*/ 48 h 70"/>
                              <a:gd name="T18" fmla="*/ 28 w 38"/>
                              <a:gd name="T19" fmla="*/ 58 h 70"/>
                              <a:gd name="T20" fmla="*/ 18 w 38"/>
                              <a:gd name="T21" fmla="*/ 64 h 70"/>
                              <a:gd name="T22" fmla="*/ 10 w 38"/>
                              <a:gd name="T23" fmla="*/ 68 h 70"/>
                              <a:gd name="T24" fmla="*/ 6 w 38"/>
                              <a:gd name="T25" fmla="*/ 70 h 70"/>
                              <a:gd name="T26" fmla="*/ 10 w 38"/>
                              <a:gd name="T27" fmla="*/ 68 h 70"/>
                              <a:gd name="T28" fmla="*/ 16 w 38"/>
                              <a:gd name="T29" fmla="*/ 60 h 70"/>
                              <a:gd name="T30" fmla="*/ 24 w 38"/>
                              <a:gd name="T31" fmla="*/ 48 h 70"/>
                              <a:gd name="T32" fmla="*/ 26 w 38"/>
                              <a:gd name="T33" fmla="*/ 34 h 70"/>
                              <a:gd name="T34" fmla="*/ 22 w 38"/>
                              <a:gd name="T35" fmla="*/ 20 h 70"/>
                              <a:gd name="T36" fmla="*/ 14 w 38"/>
                              <a:gd name="T37" fmla="*/ 8 h 70"/>
                              <a:gd name="T38" fmla="*/ 4 w 38"/>
                              <a:gd name="T39" fmla="*/ 2 h 70"/>
                              <a:gd name="T40" fmla="*/ 0 w 38"/>
                              <a:gd name="T4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70">
                                <a:moveTo>
                                  <a:pt x="0" y="0"/>
                                </a:moveTo>
                                <a:lnTo>
                                  <a:pt x="2" y="0"/>
                                </a:lnTo>
                                <a:lnTo>
                                  <a:pt x="10" y="0"/>
                                </a:lnTo>
                                <a:lnTo>
                                  <a:pt x="18" y="2"/>
                                </a:lnTo>
                                <a:lnTo>
                                  <a:pt x="26" y="8"/>
                                </a:lnTo>
                                <a:lnTo>
                                  <a:pt x="34" y="16"/>
                                </a:lnTo>
                                <a:lnTo>
                                  <a:pt x="38" y="26"/>
                                </a:lnTo>
                                <a:lnTo>
                                  <a:pt x="38" y="38"/>
                                </a:lnTo>
                                <a:lnTo>
                                  <a:pt x="36" y="48"/>
                                </a:lnTo>
                                <a:lnTo>
                                  <a:pt x="28" y="58"/>
                                </a:lnTo>
                                <a:lnTo>
                                  <a:pt x="18" y="64"/>
                                </a:lnTo>
                                <a:lnTo>
                                  <a:pt x="10" y="68"/>
                                </a:lnTo>
                                <a:lnTo>
                                  <a:pt x="6" y="70"/>
                                </a:lnTo>
                                <a:lnTo>
                                  <a:pt x="10" y="68"/>
                                </a:lnTo>
                                <a:lnTo>
                                  <a:pt x="16" y="60"/>
                                </a:lnTo>
                                <a:lnTo>
                                  <a:pt x="24" y="48"/>
                                </a:lnTo>
                                <a:lnTo>
                                  <a:pt x="26" y="34"/>
                                </a:lnTo>
                                <a:lnTo>
                                  <a:pt x="22" y="20"/>
                                </a:lnTo>
                                <a:lnTo>
                                  <a:pt x="14" y="8"/>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41"/>
                        <wps:cNvSpPr>
                          <a:spLocks/>
                        </wps:cNvSpPr>
                        <wps:spPr bwMode="auto">
                          <a:xfrm>
                            <a:off x="721360" y="1551940"/>
                            <a:ext cx="24765" cy="43180"/>
                          </a:xfrm>
                          <a:custGeom>
                            <a:avLst/>
                            <a:gdLst>
                              <a:gd name="T0" fmla="*/ 0 w 39"/>
                              <a:gd name="T1" fmla="*/ 0 h 68"/>
                              <a:gd name="T2" fmla="*/ 2 w 39"/>
                              <a:gd name="T3" fmla="*/ 0 h 68"/>
                              <a:gd name="T4" fmla="*/ 10 w 39"/>
                              <a:gd name="T5" fmla="*/ 0 h 68"/>
                              <a:gd name="T6" fmla="*/ 18 w 39"/>
                              <a:gd name="T7" fmla="*/ 0 h 68"/>
                              <a:gd name="T8" fmla="*/ 26 w 39"/>
                              <a:gd name="T9" fmla="*/ 6 h 68"/>
                              <a:gd name="T10" fmla="*/ 35 w 39"/>
                              <a:gd name="T11" fmla="*/ 14 h 68"/>
                              <a:gd name="T12" fmla="*/ 39 w 39"/>
                              <a:gd name="T13" fmla="*/ 26 h 68"/>
                              <a:gd name="T14" fmla="*/ 39 w 39"/>
                              <a:gd name="T15" fmla="*/ 36 h 68"/>
                              <a:gd name="T16" fmla="*/ 37 w 39"/>
                              <a:gd name="T17" fmla="*/ 46 h 68"/>
                              <a:gd name="T18" fmla="*/ 29 w 39"/>
                              <a:gd name="T19" fmla="*/ 56 h 68"/>
                              <a:gd name="T20" fmla="*/ 18 w 39"/>
                              <a:gd name="T21" fmla="*/ 62 h 68"/>
                              <a:gd name="T22" fmla="*/ 10 w 39"/>
                              <a:gd name="T23" fmla="*/ 66 h 68"/>
                              <a:gd name="T24" fmla="*/ 6 w 39"/>
                              <a:gd name="T25" fmla="*/ 68 h 68"/>
                              <a:gd name="T26" fmla="*/ 10 w 39"/>
                              <a:gd name="T27" fmla="*/ 66 h 68"/>
                              <a:gd name="T28" fmla="*/ 16 w 39"/>
                              <a:gd name="T29" fmla="*/ 58 h 68"/>
                              <a:gd name="T30" fmla="*/ 24 w 39"/>
                              <a:gd name="T31" fmla="*/ 46 h 68"/>
                              <a:gd name="T32" fmla="*/ 26 w 39"/>
                              <a:gd name="T33" fmla="*/ 32 h 68"/>
                              <a:gd name="T34" fmla="*/ 22 w 39"/>
                              <a:gd name="T35" fmla="*/ 18 h 68"/>
                              <a:gd name="T36" fmla="*/ 14 w 39"/>
                              <a:gd name="T37" fmla="*/ 8 h 68"/>
                              <a:gd name="T38" fmla="*/ 4 w 39"/>
                              <a:gd name="T39" fmla="*/ 2 h 68"/>
                              <a:gd name="T40" fmla="*/ 0 w 39"/>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68">
                                <a:moveTo>
                                  <a:pt x="0" y="0"/>
                                </a:moveTo>
                                <a:lnTo>
                                  <a:pt x="2" y="0"/>
                                </a:lnTo>
                                <a:lnTo>
                                  <a:pt x="10" y="0"/>
                                </a:lnTo>
                                <a:lnTo>
                                  <a:pt x="18" y="0"/>
                                </a:lnTo>
                                <a:lnTo>
                                  <a:pt x="26" y="6"/>
                                </a:lnTo>
                                <a:lnTo>
                                  <a:pt x="35" y="14"/>
                                </a:lnTo>
                                <a:lnTo>
                                  <a:pt x="39" y="26"/>
                                </a:lnTo>
                                <a:lnTo>
                                  <a:pt x="39" y="36"/>
                                </a:lnTo>
                                <a:lnTo>
                                  <a:pt x="37" y="46"/>
                                </a:lnTo>
                                <a:lnTo>
                                  <a:pt x="29" y="56"/>
                                </a:lnTo>
                                <a:lnTo>
                                  <a:pt x="18" y="62"/>
                                </a:lnTo>
                                <a:lnTo>
                                  <a:pt x="10" y="66"/>
                                </a:lnTo>
                                <a:lnTo>
                                  <a:pt x="6" y="68"/>
                                </a:lnTo>
                                <a:lnTo>
                                  <a:pt x="10" y="66"/>
                                </a:lnTo>
                                <a:lnTo>
                                  <a:pt x="16" y="58"/>
                                </a:lnTo>
                                <a:lnTo>
                                  <a:pt x="24" y="46"/>
                                </a:lnTo>
                                <a:lnTo>
                                  <a:pt x="26" y="32"/>
                                </a:lnTo>
                                <a:lnTo>
                                  <a:pt x="22" y="18"/>
                                </a:lnTo>
                                <a:lnTo>
                                  <a:pt x="14" y="8"/>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42"/>
                        <wps:cNvSpPr>
                          <a:spLocks/>
                        </wps:cNvSpPr>
                        <wps:spPr bwMode="auto">
                          <a:xfrm>
                            <a:off x="656590" y="1535430"/>
                            <a:ext cx="25400" cy="43180"/>
                          </a:xfrm>
                          <a:custGeom>
                            <a:avLst/>
                            <a:gdLst>
                              <a:gd name="T0" fmla="*/ 0 w 40"/>
                              <a:gd name="T1" fmla="*/ 0 h 68"/>
                              <a:gd name="T2" fmla="*/ 2 w 40"/>
                              <a:gd name="T3" fmla="*/ 0 h 68"/>
                              <a:gd name="T4" fmla="*/ 10 w 40"/>
                              <a:gd name="T5" fmla="*/ 0 h 68"/>
                              <a:gd name="T6" fmla="*/ 18 w 40"/>
                              <a:gd name="T7" fmla="*/ 0 h 68"/>
                              <a:gd name="T8" fmla="*/ 28 w 40"/>
                              <a:gd name="T9" fmla="*/ 6 h 68"/>
                              <a:gd name="T10" fmla="*/ 34 w 40"/>
                              <a:gd name="T11" fmla="*/ 14 h 68"/>
                              <a:gd name="T12" fmla="*/ 38 w 40"/>
                              <a:gd name="T13" fmla="*/ 26 h 68"/>
                              <a:gd name="T14" fmla="*/ 40 w 40"/>
                              <a:gd name="T15" fmla="*/ 36 h 68"/>
                              <a:gd name="T16" fmla="*/ 36 w 40"/>
                              <a:gd name="T17" fmla="*/ 46 h 68"/>
                              <a:gd name="T18" fmla="*/ 28 w 40"/>
                              <a:gd name="T19" fmla="*/ 56 h 68"/>
                              <a:gd name="T20" fmla="*/ 18 w 40"/>
                              <a:gd name="T21" fmla="*/ 62 h 68"/>
                              <a:gd name="T22" fmla="*/ 10 w 40"/>
                              <a:gd name="T23" fmla="*/ 66 h 68"/>
                              <a:gd name="T24" fmla="*/ 6 w 40"/>
                              <a:gd name="T25" fmla="*/ 68 h 68"/>
                              <a:gd name="T26" fmla="*/ 10 w 40"/>
                              <a:gd name="T27" fmla="*/ 66 h 68"/>
                              <a:gd name="T28" fmla="*/ 18 w 40"/>
                              <a:gd name="T29" fmla="*/ 58 h 68"/>
                              <a:gd name="T30" fmla="*/ 24 w 40"/>
                              <a:gd name="T31" fmla="*/ 46 h 68"/>
                              <a:gd name="T32" fmla="*/ 28 w 40"/>
                              <a:gd name="T33" fmla="*/ 32 h 68"/>
                              <a:gd name="T34" fmla="*/ 22 w 40"/>
                              <a:gd name="T35" fmla="*/ 18 h 68"/>
                              <a:gd name="T36" fmla="*/ 14 w 40"/>
                              <a:gd name="T37" fmla="*/ 8 h 68"/>
                              <a:gd name="T38" fmla="*/ 4 w 40"/>
                              <a:gd name="T39" fmla="*/ 2 h 68"/>
                              <a:gd name="T40" fmla="*/ 0 w 40"/>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68">
                                <a:moveTo>
                                  <a:pt x="0" y="0"/>
                                </a:moveTo>
                                <a:lnTo>
                                  <a:pt x="2" y="0"/>
                                </a:lnTo>
                                <a:lnTo>
                                  <a:pt x="10" y="0"/>
                                </a:lnTo>
                                <a:lnTo>
                                  <a:pt x="18" y="0"/>
                                </a:lnTo>
                                <a:lnTo>
                                  <a:pt x="28" y="6"/>
                                </a:lnTo>
                                <a:lnTo>
                                  <a:pt x="34" y="14"/>
                                </a:lnTo>
                                <a:lnTo>
                                  <a:pt x="38" y="26"/>
                                </a:lnTo>
                                <a:lnTo>
                                  <a:pt x="40" y="36"/>
                                </a:lnTo>
                                <a:lnTo>
                                  <a:pt x="36" y="46"/>
                                </a:lnTo>
                                <a:lnTo>
                                  <a:pt x="28" y="56"/>
                                </a:lnTo>
                                <a:lnTo>
                                  <a:pt x="18" y="62"/>
                                </a:lnTo>
                                <a:lnTo>
                                  <a:pt x="10" y="66"/>
                                </a:lnTo>
                                <a:lnTo>
                                  <a:pt x="6" y="68"/>
                                </a:lnTo>
                                <a:lnTo>
                                  <a:pt x="10" y="66"/>
                                </a:lnTo>
                                <a:lnTo>
                                  <a:pt x="18" y="58"/>
                                </a:lnTo>
                                <a:lnTo>
                                  <a:pt x="24" y="46"/>
                                </a:lnTo>
                                <a:lnTo>
                                  <a:pt x="28" y="32"/>
                                </a:lnTo>
                                <a:lnTo>
                                  <a:pt x="22" y="18"/>
                                </a:lnTo>
                                <a:lnTo>
                                  <a:pt x="14" y="8"/>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43"/>
                        <wps:cNvSpPr>
                          <a:spLocks/>
                        </wps:cNvSpPr>
                        <wps:spPr bwMode="auto">
                          <a:xfrm>
                            <a:off x="590550" y="1516380"/>
                            <a:ext cx="25400" cy="44450"/>
                          </a:xfrm>
                          <a:custGeom>
                            <a:avLst/>
                            <a:gdLst>
                              <a:gd name="T0" fmla="*/ 0 w 40"/>
                              <a:gd name="T1" fmla="*/ 0 h 70"/>
                              <a:gd name="T2" fmla="*/ 2 w 40"/>
                              <a:gd name="T3" fmla="*/ 0 h 70"/>
                              <a:gd name="T4" fmla="*/ 10 w 40"/>
                              <a:gd name="T5" fmla="*/ 0 h 70"/>
                              <a:gd name="T6" fmla="*/ 20 w 40"/>
                              <a:gd name="T7" fmla="*/ 2 h 70"/>
                              <a:gd name="T8" fmla="*/ 28 w 40"/>
                              <a:gd name="T9" fmla="*/ 6 h 70"/>
                              <a:gd name="T10" fmla="*/ 34 w 40"/>
                              <a:gd name="T11" fmla="*/ 14 h 70"/>
                              <a:gd name="T12" fmla="*/ 40 w 40"/>
                              <a:gd name="T13" fmla="*/ 26 h 70"/>
                              <a:gd name="T14" fmla="*/ 40 w 40"/>
                              <a:gd name="T15" fmla="*/ 36 h 70"/>
                              <a:gd name="T16" fmla="*/ 38 w 40"/>
                              <a:gd name="T17" fmla="*/ 48 h 70"/>
                              <a:gd name="T18" fmla="*/ 30 w 40"/>
                              <a:gd name="T19" fmla="*/ 56 h 70"/>
                              <a:gd name="T20" fmla="*/ 20 w 40"/>
                              <a:gd name="T21" fmla="*/ 64 h 70"/>
                              <a:gd name="T22" fmla="*/ 12 w 40"/>
                              <a:gd name="T23" fmla="*/ 68 h 70"/>
                              <a:gd name="T24" fmla="*/ 8 w 40"/>
                              <a:gd name="T25" fmla="*/ 70 h 70"/>
                              <a:gd name="T26" fmla="*/ 12 w 40"/>
                              <a:gd name="T27" fmla="*/ 68 h 70"/>
                              <a:gd name="T28" fmla="*/ 18 w 40"/>
                              <a:gd name="T29" fmla="*/ 60 h 70"/>
                              <a:gd name="T30" fmla="*/ 26 w 40"/>
                              <a:gd name="T31" fmla="*/ 48 h 70"/>
                              <a:gd name="T32" fmla="*/ 28 w 40"/>
                              <a:gd name="T33" fmla="*/ 32 h 70"/>
                              <a:gd name="T34" fmla="*/ 22 w 40"/>
                              <a:gd name="T35" fmla="*/ 18 h 70"/>
                              <a:gd name="T36" fmla="*/ 14 w 40"/>
                              <a:gd name="T37" fmla="*/ 8 h 70"/>
                              <a:gd name="T38" fmla="*/ 4 w 40"/>
                              <a:gd name="T39" fmla="*/ 2 h 70"/>
                              <a:gd name="T40" fmla="*/ 0 w 40"/>
                              <a:gd name="T4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70">
                                <a:moveTo>
                                  <a:pt x="0" y="0"/>
                                </a:moveTo>
                                <a:lnTo>
                                  <a:pt x="2" y="0"/>
                                </a:lnTo>
                                <a:lnTo>
                                  <a:pt x="10" y="0"/>
                                </a:lnTo>
                                <a:lnTo>
                                  <a:pt x="20" y="2"/>
                                </a:lnTo>
                                <a:lnTo>
                                  <a:pt x="28" y="6"/>
                                </a:lnTo>
                                <a:lnTo>
                                  <a:pt x="34" y="14"/>
                                </a:lnTo>
                                <a:lnTo>
                                  <a:pt x="40" y="26"/>
                                </a:lnTo>
                                <a:lnTo>
                                  <a:pt x="40" y="36"/>
                                </a:lnTo>
                                <a:lnTo>
                                  <a:pt x="38" y="48"/>
                                </a:lnTo>
                                <a:lnTo>
                                  <a:pt x="30" y="56"/>
                                </a:lnTo>
                                <a:lnTo>
                                  <a:pt x="20" y="64"/>
                                </a:lnTo>
                                <a:lnTo>
                                  <a:pt x="12" y="68"/>
                                </a:lnTo>
                                <a:lnTo>
                                  <a:pt x="8" y="70"/>
                                </a:lnTo>
                                <a:lnTo>
                                  <a:pt x="12" y="68"/>
                                </a:lnTo>
                                <a:lnTo>
                                  <a:pt x="18" y="60"/>
                                </a:lnTo>
                                <a:lnTo>
                                  <a:pt x="26" y="48"/>
                                </a:lnTo>
                                <a:lnTo>
                                  <a:pt x="28" y="32"/>
                                </a:lnTo>
                                <a:lnTo>
                                  <a:pt x="22" y="18"/>
                                </a:lnTo>
                                <a:lnTo>
                                  <a:pt x="14" y="8"/>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44"/>
                        <wps:cNvSpPr>
                          <a:spLocks/>
                        </wps:cNvSpPr>
                        <wps:spPr bwMode="auto">
                          <a:xfrm>
                            <a:off x="519430" y="1498600"/>
                            <a:ext cx="25400" cy="43180"/>
                          </a:xfrm>
                          <a:custGeom>
                            <a:avLst/>
                            <a:gdLst>
                              <a:gd name="T0" fmla="*/ 0 w 40"/>
                              <a:gd name="T1" fmla="*/ 0 h 68"/>
                              <a:gd name="T2" fmla="*/ 2 w 40"/>
                              <a:gd name="T3" fmla="*/ 0 h 68"/>
                              <a:gd name="T4" fmla="*/ 10 w 40"/>
                              <a:gd name="T5" fmla="*/ 0 h 68"/>
                              <a:gd name="T6" fmla="*/ 20 w 40"/>
                              <a:gd name="T7" fmla="*/ 0 h 68"/>
                              <a:gd name="T8" fmla="*/ 28 w 40"/>
                              <a:gd name="T9" fmla="*/ 6 h 68"/>
                              <a:gd name="T10" fmla="*/ 34 w 40"/>
                              <a:gd name="T11" fmla="*/ 14 h 68"/>
                              <a:gd name="T12" fmla="*/ 40 w 40"/>
                              <a:gd name="T13" fmla="*/ 26 h 68"/>
                              <a:gd name="T14" fmla="*/ 40 w 40"/>
                              <a:gd name="T15" fmla="*/ 36 h 68"/>
                              <a:gd name="T16" fmla="*/ 38 w 40"/>
                              <a:gd name="T17" fmla="*/ 46 h 68"/>
                              <a:gd name="T18" fmla="*/ 30 w 40"/>
                              <a:gd name="T19" fmla="*/ 56 h 68"/>
                              <a:gd name="T20" fmla="*/ 20 w 40"/>
                              <a:gd name="T21" fmla="*/ 62 h 68"/>
                              <a:gd name="T22" fmla="*/ 12 w 40"/>
                              <a:gd name="T23" fmla="*/ 66 h 68"/>
                              <a:gd name="T24" fmla="*/ 8 w 40"/>
                              <a:gd name="T25" fmla="*/ 68 h 68"/>
                              <a:gd name="T26" fmla="*/ 12 w 40"/>
                              <a:gd name="T27" fmla="*/ 66 h 68"/>
                              <a:gd name="T28" fmla="*/ 18 w 40"/>
                              <a:gd name="T29" fmla="*/ 58 h 68"/>
                              <a:gd name="T30" fmla="*/ 26 w 40"/>
                              <a:gd name="T31" fmla="*/ 46 h 68"/>
                              <a:gd name="T32" fmla="*/ 28 w 40"/>
                              <a:gd name="T33" fmla="*/ 32 h 68"/>
                              <a:gd name="T34" fmla="*/ 24 w 40"/>
                              <a:gd name="T35" fmla="*/ 18 h 68"/>
                              <a:gd name="T36" fmla="*/ 14 w 40"/>
                              <a:gd name="T37" fmla="*/ 8 h 68"/>
                              <a:gd name="T38" fmla="*/ 4 w 40"/>
                              <a:gd name="T39" fmla="*/ 2 h 68"/>
                              <a:gd name="T40" fmla="*/ 0 w 40"/>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68">
                                <a:moveTo>
                                  <a:pt x="0" y="0"/>
                                </a:moveTo>
                                <a:lnTo>
                                  <a:pt x="2" y="0"/>
                                </a:lnTo>
                                <a:lnTo>
                                  <a:pt x="10" y="0"/>
                                </a:lnTo>
                                <a:lnTo>
                                  <a:pt x="20" y="0"/>
                                </a:lnTo>
                                <a:lnTo>
                                  <a:pt x="28" y="6"/>
                                </a:lnTo>
                                <a:lnTo>
                                  <a:pt x="34" y="14"/>
                                </a:lnTo>
                                <a:lnTo>
                                  <a:pt x="40" y="26"/>
                                </a:lnTo>
                                <a:lnTo>
                                  <a:pt x="40" y="36"/>
                                </a:lnTo>
                                <a:lnTo>
                                  <a:pt x="38" y="46"/>
                                </a:lnTo>
                                <a:lnTo>
                                  <a:pt x="30" y="56"/>
                                </a:lnTo>
                                <a:lnTo>
                                  <a:pt x="20" y="62"/>
                                </a:lnTo>
                                <a:lnTo>
                                  <a:pt x="12" y="66"/>
                                </a:lnTo>
                                <a:lnTo>
                                  <a:pt x="8" y="68"/>
                                </a:lnTo>
                                <a:lnTo>
                                  <a:pt x="12" y="66"/>
                                </a:lnTo>
                                <a:lnTo>
                                  <a:pt x="18" y="58"/>
                                </a:lnTo>
                                <a:lnTo>
                                  <a:pt x="26" y="46"/>
                                </a:lnTo>
                                <a:lnTo>
                                  <a:pt x="28" y="32"/>
                                </a:lnTo>
                                <a:lnTo>
                                  <a:pt x="24" y="18"/>
                                </a:lnTo>
                                <a:lnTo>
                                  <a:pt x="14" y="8"/>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45"/>
                        <wps:cNvSpPr>
                          <a:spLocks/>
                        </wps:cNvSpPr>
                        <wps:spPr bwMode="auto">
                          <a:xfrm>
                            <a:off x="626110" y="596265"/>
                            <a:ext cx="159385" cy="256540"/>
                          </a:xfrm>
                          <a:custGeom>
                            <a:avLst/>
                            <a:gdLst>
                              <a:gd name="T0" fmla="*/ 82 w 251"/>
                              <a:gd name="T1" fmla="*/ 402 h 404"/>
                              <a:gd name="T2" fmla="*/ 60 w 251"/>
                              <a:gd name="T3" fmla="*/ 394 h 404"/>
                              <a:gd name="T4" fmla="*/ 40 w 251"/>
                              <a:gd name="T5" fmla="*/ 377 h 404"/>
                              <a:gd name="T6" fmla="*/ 26 w 251"/>
                              <a:gd name="T7" fmla="*/ 353 h 404"/>
                              <a:gd name="T8" fmla="*/ 12 w 251"/>
                              <a:gd name="T9" fmla="*/ 325 h 404"/>
                              <a:gd name="T10" fmla="*/ 4 w 251"/>
                              <a:gd name="T11" fmla="*/ 293 h 404"/>
                              <a:gd name="T12" fmla="*/ 0 w 251"/>
                              <a:gd name="T13" fmla="*/ 257 h 404"/>
                              <a:gd name="T14" fmla="*/ 2 w 251"/>
                              <a:gd name="T15" fmla="*/ 217 h 404"/>
                              <a:gd name="T16" fmla="*/ 8 w 251"/>
                              <a:gd name="T17" fmla="*/ 176 h 404"/>
                              <a:gd name="T18" fmla="*/ 18 w 251"/>
                              <a:gd name="T19" fmla="*/ 136 h 404"/>
                              <a:gd name="T20" fmla="*/ 32 w 251"/>
                              <a:gd name="T21" fmla="*/ 100 h 404"/>
                              <a:gd name="T22" fmla="*/ 50 w 251"/>
                              <a:gd name="T23" fmla="*/ 68 h 404"/>
                              <a:gd name="T24" fmla="*/ 70 w 251"/>
                              <a:gd name="T25" fmla="*/ 42 h 404"/>
                              <a:gd name="T26" fmla="*/ 92 w 251"/>
                              <a:gd name="T27" fmla="*/ 22 h 404"/>
                              <a:gd name="T28" fmla="*/ 116 w 251"/>
                              <a:gd name="T29" fmla="*/ 6 h 404"/>
                              <a:gd name="T30" fmla="*/ 142 w 251"/>
                              <a:gd name="T31" fmla="*/ 0 h 404"/>
                              <a:gd name="T32" fmla="*/ 166 w 251"/>
                              <a:gd name="T33" fmla="*/ 0 h 404"/>
                              <a:gd name="T34" fmla="*/ 191 w 251"/>
                              <a:gd name="T35" fmla="*/ 10 h 404"/>
                              <a:gd name="T36" fmla="*/ 211 w 251"/>
                              <a:gd name="T37" fmla="*/ 26 h 404"/>
                              <a:gd name="T38" fmla="*/ 227 w 251"/>
                              <a:gd name="T39" fmla="*/ 48 h 404"/>
                              <a:gd name="T40" fmla="*/ 239 w 251"/>
                              <a:gd name="T41" fmla="*/ 76 h 404"/>
                              <a:gd name="T42" fmla="*/ 247 w 251"/>
                              <a:gd name="T43" fmla="*/ 108 h 404"/>
                              <a:gd name="T44" fmla="*/ 251 w 251"/>
                              <a:gd name="T45" fmla="*/ 146 h 404"/>
                              <a:gd name="T46" fmla="*/ 249 w 251"/>
                              <a:gd name="T47" fmla="*/ 184 h 404"/>
                              <a:gd name="T48" fmla="*/ 243 w 251"/>
                              <a:gd name="T49" fmla="*/ 227 h 404"/>
                              <a:gd name="T50" fmla="*/ 233 w 251"/>
                              <a:gd name="T51" fmla="*/ 267 h 404"/>
                              <a:gd name="T52" fmla="*/ 219 w 251"/>
                              <a:gd name="T53" fmla="*/ 303 h 404"/>
                              <a:gd name="T54" fmla="*/ 201 w 251"/>
                              <a:gd name="T55" fmla="*/ 335 h 404"/>
                              <a:gd name="T56" fmla="*/ 179 w 251"/>
                              <a:gd name="T57" fmla="*/ 361 h 404"/>
                              <a:gd name="T58" fmla="*/ 156 w 251"/>
                              <a:gd name="T59" fmla="*/ 381 h 404"/>
                              <a:gd name="T60" fmla="*/ 132 w 251"/>
                              <a:gd name="T61" fmla="*/ 396 h 404"/>
                              <a:gd name="T62" fmla="*/ 106 w 251"/>
                              <a:gd name="T63" fmla="*/ 404 h 404"/>
                              <a:gd name="T64" fmla="*/ 82 w 251"/>
                              <a:gd name="T65" fmla="*/ 402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404">
                                <a:moveTo>
                                  <a:pt x="82" y="402"/>
                                </a:moveTo>
                                <a:lnTo>
                                  <a:pt x="60" y="394"/>
                                </a:lnTo>
                                <a:lnTo>
                                  <a:pt x="40" y="377"/>
                                </a:lnTo>
                                <a:lnTo>
                                  <a:pt x="26" y="353"/>
                                </a:lnTo>
                                <a:lnTo>
                                  <a:pt x="12" y="325"/>
                                </a:lnTo>
                                <a:lnTo>
                                  <a:pt x="4" y="293"/>
                                </a:lnTo>
                                <a:lnTo>
                                  <a:pt x="0" y="257"/>
                                </a:lnTo>
                                <a:lnTo>
                                  <a:pt x="2" y="217"/>
                                </a:lnTo>
                                <a:lnTo>
                                  <a:pt x="8" y="176"/>
                                </a:lnTo>
                                <a:lnTo>
                                  <a:pt x="18" y="136"/>
                                </a:lnTo>
                                <a:lnTo>
                                  <a:pt x="32" y="100"/>
                                </a:lnTo>
                                <a:lnTo>
                                  <a:pt x="50" y="68"/>
                                </a:lnTo>
                                <a:lnTo>
                                  <a:pt x="70" y="42"/>
                                </a:lnTo>
                                <a:lnTo>
                                  <a:pt x="92" y="22"/>
                                </a:lnTo>
                                <a:lnTo>
                                  <a:pt x="116" y="6"/>
                                </a:lnTo>
                                <a:lnTo>
                                  <a:pt x="142" y="0"/>
                                </a:lnTo>
                                <a:lnTo>
                                  <a:pt x="166" y="0"/>
                                </a:lnTo>
                                <a:lnTo>
                                  <a:pt x="191" y="10"/>
                                </a:lnTo>
                                <a:lnTo>
                                  <a:pt x="211" y="26"/>
                                </a:lnTo>
                                <a:lnTo>
                                  <a:pt x="227" y="48"/>
                                </a:lnTo>
                                <a:lnTo>
                                  <a:pt x="239" y="76"/>
                                </a:lnTo>
                                <a:lnTo>
                                  <a:pt x="247" y="108"/>
                                </a:lnTo>
                                <a:lnTo>
                                  <a:pt x="251" y="146"/>
                                </a:lnTo>
                                <a:lnTo>
                                  <a:pt x="249" y="184"/>
                                </a:lnTo>
                                <a:lnTo>
                                  <a:pt x="243" y="227"/>
                                </a:lnTo>
                                <a:lnTo>
                                  <a:pt x="233" y="267"/>
                                </a:lnTo>
                                <a:lnTo>
                                  <a:pt x="219" y="303"/>
                                </a:lnTo>
                                <a:lnTo>
                                  <a:pt x="201" y="335"/>
                                </a:lnTo>
                                <a:lnTo>
                                  <a:pt x="179" y="361"/>
                                </a:lnTo>
                                <a:lnTo>
                                  <a:pt x="156" y="381"/>
                                </a:lnTo>
                                <a:lnTo>
                                  <a:pt x="132" y="396"/>
                                </a:lnTo>
                                <a:lnTo>
                                  <a:pt x="106" y="404"/>
                                </a:lnTo>
                                <a:lnTo>
                                  <a:pt x="82" y="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46"/>
                        <wps:cNvSpPr>
                          <a:spLocks/>
                        </wps:cNvSpPr>
                        <wps:spPr bwMode="auto">
                          <a:xfrm>
                            <a:off x="424815" y="572770"/>
                            <a:ext cx="558800" cy="1349375"/>
                          </a:xfrm>
                          <a:custGeom>
                            <a:avLst/>
                            <a:gdLst>
                              <a:gd name="T0" fmla="*/ 854 w 880"/>
                              <a:gd name="T1" fmla="*/ 583 h 2125"/>
                              <a:gd name="T2" fmla="*/ 880 w 880"/>
                              <a:gd name="T3" fmla="*/ 429 h 2125"/>
                              <a:gd name="T4" fmla="*/ 864 w 880"/>
                              <a:gd name="T5" fmla="*/ 240 h 2125"/>
                              <a:gd name="T6" fmla="*/ 814 w 880"/>
                              <a:gd name="T7" fmla="*/ 125 h 2125"/>
                              <a:gd name="T8" fmla="*/ 746 w 880"/>
                              <a:gd name="T9" fmla="*/ 57 h 2125"/>
                              <a:gd name="T10" fmla="*/ 696 w 880"/>
                              <a:gd name="T11" fmla="*/ 25 h 2125"/>
                              <a:gd name="T12" fmla="*/ 660 w 880"/>
                              <a:gd name="T13" fmla="*/ 0 h 2125"/>
                              <a:gd name="T14" fmla="*/ 662 w 880"/>
                              <a:gd name="T15" fmla="*/ 37 h 2125"/>
                              <a:gd name="T16" fmla="*/ 688 w 880"/>
                              <a:gd name="T17" fmla="*/ 129 h 2125"/>
                              <a:gd name="T18" fmla="*/ 686 w 880"/>
                              <a:gd name="T19" fmla="*/ 290 h 2125"/>
                              <a:gd name="T20" fmla="*/ 642 w 880"/>
                              <a:gd name="T21" fmla="*/ 420 h 2125"/>
                              <a:gd name="T22" fmla="*/ 590 w 880"/>
                              <a:gd name="T23" fmla="*/ 489 h 2125"/>
                              <a:gd name="T24" fmla="*/ 582 w 880"/>
                              <a:gd name="T25" fmla="*/ 501 h 2125"/>
                              <a:gd name="T26" fmla="*/ 654 w 880"/>
                              <a:gd name="T27" fmla="*/ 477 h 2125"/>
                              <a:gd name="T28" fmla="*/ 744 w 880"/>
                              <a:gd name="T29" fmla="*/ 408 h 2125"/>
                              <a:gd name="T30" fmla="*/ 776 w 880"/>
                              <a:gd name="T31" fmla="*/ 334 h 2125"/>
                              <a:gd name="T32" fmla="*/ 788 w 880"/>
                              <a:gd name="T33" fmla="*/ 320 h 2125"/>
                              <a:gd name="T34" fmla="*/ 792 w 880"/>
                              <a:gd name="T35" fmla="*/ 382 h 2125"/>
                              <a:gd name="T36" fmla="*/ 790 w 880"/>
                              <a:gd name="T37" fmla="*/ 485 h 2125"/>
                              <a:gd name="T38" fmla="*/ 782 w 880"/>
                              <a:gd name="T39" fmla="*/ 573 h 2125"/>
                              <a:gd name="T40" fmla="*/ 764 w 880"/>
                              <a:gd name="T41" fmla="*/ 732 h 2125"/>
                              <a:gd name="T42" fmla="*/ 728 w 880"/>
                              <a:gd name="T43" fmla="*/ 971 h 2125"/>
                              <a:gd name="T44" fmla="*/ 690 w 880"/>
                              <a:gd name="T45" fmla="*/ 1148 h 2125"/>
                              <a:gd name="T46" fmla="*/ 630 w 880"/>
                              <a:gd name="T47" fmla="*/ 1373 h 2125"/>
                              <a:gd name="T48" fmla="*/ 558 w 880"/>
                              <a:gd name="T49" fmla="*/ 1594 h 2125"/>
                              <a:gd name="T50" fmla="*/ 502 w 880"/>
                              <a:gd name="T51" fmla="*/ 1761 h 2125"/>
                              <a:gd name="T52" fmla="*/ 461 w 880"/>
                              <a:gd name="T53" fmla="*/ 1817 h 2125"/>
                              <a:gd name="T54" fmla="*/ 403 w 880"/>
                              <a:gd name="T55" fmla="*/ 1819 h 2125"/>
                              <a:gd name="T56" fmla="*/ 325 w 880"/>
                              <a:gd name="T57" fmla="*/ 1807 h 2125"/>
                              <a:gd name="T58" fmla="*/ 233 w 880"/>
                              <a:gd name="T59" fmla="*/ 1787 h 2125"/>
                              <a:gd name="T60" fmla="*/ 127 w 880"/>
                              <a:gd name="T61" fmla="*/ 1753 h 2125"/>
                              <a:gd name="T62" fmla="*/ 45 w 880"/>
                              <a:gd name="T63" fmla="*/ 1721 h 2125"/>
                              <a:gd name="T64" fmla="*/ 20 w 880"/>
                              <a:gd name="T65" fmla="*/ 1715 h 2125"/>
                              <a:gd name="T66" fmla="*/ 10 w 880"/>
                              <a:gd name="T67" fmla="*/ 1755 h 2125"/>
                              <a:gd name="T68" fmla="*/ 61 w 880"/>
                              <a:gd name="T69" fmla="*/ 1791 h 2125"/>
                              <a:gd name="T70" fmla="*/ 131 w 880"/>
                              <a:gd name="T71" fmla="*/ 1825 h 2125"/>
                              <a:gd name="T72" fmla="*/ 197 w 880"/>
                              <a:gd name="T73" fmla="*/ 1849 h 2125"/>
                              <a:gd name="T74" fmla="*/ 269 w 880"/>
                              <a:gd name="T75" fmla="*/ 1866 h 2125"/>
                              <a:gd name="T76" fmla="*/ 355 w 880"/>
                              <a:gd name="T77" fmla="*/ 1876 h 2125"/>
                              <a:gd name="T78" fmla="*/ 337 w 880"/>
                              <a:gd name="T79" fmla="*/ 1896 h 2125"/>
                              <a:gd name="T80" fmla="*/ 261 w 880"/>
                              <a:gd name="T81" fmla="*/ 1928 h 2125"/>
                              <a:gd name="T82" fmla="*/ 199 w 880"/>
                              <a:gd name="T83" fmla="*/ 1960 h 2125"/>
                              <a:gd name="T84" fmla="*/ 151 w 880"/>
                              <a:gd name="T85" fmla="*/ 2018 h 2125"/>
                              <a:gd name="T86" fmla="*/ 149 w 880"/>
                              <a:gd name="T87" fmla="*/ 2083 h 2125"/>
                              <a:gd name="T88" fmla="*/ 219 w 880"/>
                              <a:gd name="T89" fmla="*/ 2121 h 2125"/>
                              <a:gd name="T90" fmla="*/ 343 w 880"/>
                              <a:gd name="T91" fmla="*/ 2115 h 2125"/>
                              <a:gd name="T92" fmla="*/ 463 w 880"/>
                              <a:gd name="T93" fmla="*/ 2056 h 2125"/>
                              <a:gd name="T94" fmla="*/ 550 w 880"/>
                              <a:gd name="T95" fmla="*/ 1918 h 2125"/>
                              <a:gd name="T96" fmla="*/ 650 w 880"/>
                              <a:gd name="T97" fmla="*/ 1655 h 2125"/>
                              <a:gd name="T98" fmla="*/ 772 w 880"/>
                              <a:gd name="T99" fmla="*/ 1271 h 2125"/>
                              <a:gd name="T100" fmla="*/ 808 w 880"/>
                              <a:gd name="T101" fmla="*/ 1130 h 2125"/>
                              <a:gd name="T102" fmla="*/ 836 w 880"/>
                              <a:gd name="T103" fmla="*/ 985 h 2125"/>
                              <a:gd name="T104" fmla="*/ 844 w 880"/>
                              <a:gd name="T105" fmla="*/ 847 h 2125"/>
                              <a:gd name="T106" fmla="*/ 838 w 880"/>
                              <a:gd name="T107" fmla="*/ 700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80" h="2125">
                                <a:moveTo>
                                  <a:pt x="838" y="700"/>
                                </a:moveTo>
                                <a:lnTo>
                                  <a:pt x="844" y="636"/>
                                </a:lnTo>
                                <a:lnTo>
                                  <a:pt x="854" y="583"/>
                                </a:lnTo>
                                <a:lnTo>
                                  <a:pt x="866" y="543"/>
                                </a:lnTo>
                                <a:lnTo>
                                  <a:pt x="880" y="513"/>
                                </a:lnTo>
                                <a:lnTo>
                                  <a:pt x="880" y="429"/>
                                </a:lnTo>
                                <a:lnTo>
                                  <a:pt x="878" y="354"/>
                                </a:lnTo>
                                <a:lnTo>
                                  <a:pt x="872" y="290"/>
                                </a:lnTo>
                                <a:lnTo>
                                  <a:pt x="864" y="240"/>
                                </a:lnTo>
                                <a:lnTo>
                                  <a:pt x="852" y="195"/>
                                </a:lnTo>
                                <a:lnTo>
                                  <a:pt x="836" y="157"/>
                                </a:lnTo>
                                <a:lnTo>
                                  <a:pt x="814" y="125"/>
                                </a:lnTo>
                                <a:lnTo>
                                  <a:pt x="792" y="97"/>
                                </a:lnTo>
                                <a:lnTo>
                                  <a:pt x="768" y="75"/>
                                </a:lnTo>
                                <a:lnTo>
                                  <a:pt x="746" y="57"/>
                                </a:lnTo>
                                <a:lnTo>
                                  <a:pt x="724" y="45"/>
                                </a:lnTo>
                                <a:lnTo>
                                  <a:pt x="706" y="35"/>
                                </a:lnTo>
                                <a:lnTo>
                                  <a:pt x="696" y="25"/>
                                </a:lnTo>
                                <a:lnTo>
                                  <a:pt x="686" y="14"/>
                                </a:lnTo>
                                <a:lnTo>
                                  <a:pt x="674" y="6"/>
                                </a:lnTo>
                                <a:lnTo>
                                  <a:pt x="660" y="0"/>
                                </a:lnTo>
                                <a:lnTo>
                                  <a:pt x="654" y="19"/>
                                </a:lnTo>
                                <a:lnTo>
                                  <a:pt x="656" y="23"/>
                                </a:lnTo>
                                <a:lnTo>
                                  <a:pt x="662" y="37"/>
                                </a:lnTo>
                                <a:lnTo>
                                  <a:pt x="672" y="59"/>
                                </a:lnTo>
                                <a:lnTo>
                                  <a:pt x="680" y="91"/>
                                </a:lnTo>
                                <a:lnTo>
                                  <a:pt x="688" y="129"/>
                                </a:lnTo>
                                <a:lnTo>
                                  <a:pt x="692" y="175"/>
                                </a:lnTo>
                                <a:lnTo>
                                  <a:pt x="692" y="230"/>
                                </a:lnTo>
                                <a:lnTo>
                                  <a:pt x="686" y="290"/>
                                </a:lnTo>
                                <a:lnTo>
                                  <a:pt x="674" y="340"/>
                                </a:lnTo>
                                <a:lnTo>
                                  <a:pt x="660" y="384"/>
                                </a:lnTo>
                                <a:lnTo>
                                  <a:pt x="642" y="420"/>
                                </a:lnTo>
                                <a:lnTo>
                                  <a:pt x="622" y="451"/>
                                </a:lnTo>
                                <a:lnTo>
                                  <a:pt x="606" y="473"/>
                                </a:lnTo>
                                <a:lnTo>
                                  <a:pt x="590" y="489"/>
                                </a:lnTo>
                                <a:lnTo>
                                  <a:pt x="580" y="499"/>
                                </a:lnTo>
                                <a:lnTo>
                                  <a:pt x="576" y="503"/>
                                </a:lnTo>
                                <a:lnTo>
                                  <a:pt x="582" y="501"/>
                                </a:lnTo>
                                <a:lnTo>
                                  <a:pt x="600" y="497"/>
                                </a:lnTo>
                                <a:lnTo>
                                  <a:pt x="624" y="489"/>
                                </a:lnTo>
                                <a:lnTo>
                                  <a:pt x="654" y="477"/>
                                </a:lnTo>
                                <a:lnTo>
                                  <a:pt x="686" y="461"/>
                                </a:lnTo>
                                <a:lnTo>
                                  <a:pt x="716" y="439"/>
                                </a:lnTo>
                                <a:lnTo>
                                  <a:pt x="744" y="408"/>
                                </a:lnTo>
                                <a:lnTo>
                                  <a:pt x="764" y="372"/>
                                </a:lnTo>
                                <a:lnTo>
                                  <a:pt x="770" y="352"/>
                                </a:lnTo>
                                <a:lnTo>
                                  <a:pt x="776" y="334"/>
                                </a:lnTo>
                                <a:lnTo>
                                  <a:pt x="782" y="318"/>
                                </a:lnTo>
                                <a:lnTo>
                                  <a:pt x="786" y="302"/>
                                </a:lnTo>
                                <a:lnTo>
                                  <a:pt x="788" y="320"/>
                                </a:lnTo>
                                <a:lnTo>
                                  <a:pt x="790" y="338"/>
                                </a:lnTo>
                                <a:lnTo>
                                  <a:pt x="790" y="360"/>
                                </a:lnTo>
                                <a:lnTo>
                                  <a:pt x="792" y="382"/>
                                </a:lnTo>
                                <a:lnTo>
                                  <a:pt x="790" y="414"/>
                                </a:lnTo>
                                <a:lnTo>
                                  <a:pt x="790" y="449"/>
                                </a:lnTo>
                                <a:lnTo>
                                  <a:pt x="790" y="485"/>
                                </a:lnTo>
                                <a:lnTo>
                                  <a:pt x="788" y="523"/>
                                </a:lnTo>
                                <a:lnTo>
                                  <a:pt x="786" y="547"/>
                                </a:lnTo>
                                <a:lnTo>
                                  <a:pt x="782" y="573"/>
                                </a:lnTo>
                                <a:lnTo>
                                  <a:pt x="780" y="601"/>
                                </a:lnTo>
                                <a:lnTo>
                                  <a:pt x="776" y="631"/>
                                </a:lnTo>
                                <a:lnTo>
                                  <a:pt x="764" y="732"/>
                                </a:lnTo>
                                <a:lnTo>
                                  <a:pt x="752" y="820"/>
                                </a:lnTo>
                                <a:lnTo>
                                  <a:pt x="740" y="901"/>
                                </a:lnTo>
                                <a:lnTo>
                                  <a:pt x="728" y="971"/>
                                </a:lnTo>
                                <a:lnTo>
                                  <a:pt x="716" y="1035"/>
                                </a:lnTo>
                                <a:lnTo>
                                  <a:pt x="704" y="1094"/>
                                </a:lnTo>
                                <a:lnTo>
                                  <a:pt x="690" y="1148"/>
                                </a:lnTo>
                                <a:lnTo>
                                  <a:pt x="678" y="1198"/>
                                </a:lnTo>
                                <a:lnTo>
                                  <a:pt x="654" y="1289"/>
                                </a:lnTo>
                                <a:lnTo>
                                  <a:pt x="630" y="1373"/>
                                </a:lnTo>
                                <a:lnTo>
                                  <a:pt x="604" y="1452"/>
                                </a:lnTo>
                                <a:lnTo>
                                  <a:pt x="582" y="1526"/>
                                </a:lnTo>
                                <a:lnTo>
                                  <a:pt x="558" y="1594"/>
                                </a:lnTo>
                                <a:lnTo>
                                  <a:pt x="538" y="1657"/>
                                </a:lnTo>
                                <a:lnTo>
                                  <a:pt x="518" y="1713"/>
                                </a:lnTo>
                                <a:lnTo>
                                  <a:pt x="502" y="1761"/>
                                </a:lnTo>
                                <a:lnTo>
                                  <a:pt x="487" y="1783"/>
                                </a:lnTo>
                                <a:lnTo>
                                  <a:pt x="473" y="1801"/>
                                </a:lnTo>
                                <a:lnTo>
                                  <a:pt x="461" y="1817"/>
                                </a:lnTo>
                                <a:lnTo>
                                  <a:pt x="451" y="1831"/>
                                </a:lnTo>
                                <a:lnTo>
                                  <a:pt x="427" y="1825"/>
                                </a:lnTo>
                                <a:lnTo>
                                  <a:pt x="403" y="1819"/>
                                </a:lnTo>
                                <a:lnTo>
                                  <a:pt x="377" y="1815"/>
                                </a:lnTo>
                                <a:lnTo>
                                  <a:pt x="351" y="1811"/>
                                </a:lnTo>
                                <a:lnTo>
                                  <a:pt x="325" y="1807"/>
                                </a:lnTo>
                                <a:lnTo>
                                  <a:pt x="297" y="1801"/>
                                </a:lnTo>
                                <a:lnTo>
                                  <a:pt x="267" y="1795"/>
                                </a:lnTo>
                                <a:lnTo>
                                  <a:pt x="233" y="1787"/>
                                </a:lnTo>
                                <a:lnTo>
                                  <a:pt x="197" y="1777"/>
                                </a:lnTo>
                                <a:lnTo>
                                  <a:pt x="161" y="1765"/>
                                </a:lnTo>
                                <a:lnTo>
                                  <a:pt x="127" y="1753"/>
                                </a:lnTo>
                                <a:lnTo>
                                  <a:pt x="95" y="1741"/>
                                </a:lnTo>
                                <a:lnTo>
                                  <a:pt x="67" y="1729"/>
                                </a:lnTo>
                                <a:lnTo>
                                  <a:pt x="45" y="1721"/>
                                </a:lnTo>
                                <a:lnTo>
                                  <a:pt x="31" y="1715"/>
                                </a:lnTo>
                                <a:lnTo>
                                  <a:pt x="26" y="1713"/>
                                </a:lnTo>
                                <a:lnTo>
                                  <a:pt x="20" y="1715"/>
                                </a:lnTo>
                                <a:lnTo>
                                  <a:pt x="8" y="1721"/>
                                </a:lnTo>
                                <a:lnTo>
                                  <a:pt x="0" y="1735"/>
                                </a:lnTo>
                                <a:lnTo>
                                  <a:pt x="10" y="1755"/>
                                </a:lnTo>
                                <a:lnTo>
                                  <a:pt x="22" y="1767"/>
                                </a:lnTo>
                                <a:lnTo>
                                  <a:pt x="41" y="1779"/>
                                </a:lnTo>
                                <a:lnTo>
                                  <a:pt x="61" y="1791"/>
                                </a:lnTo>
                                <a:lnTo>
                                  <a:pt x="83" y="1803"/>
                                </a:lnTo>
                                <a:lnTo>
                                  <a:pt x="107" y="1815"/>
                                </a:lnTo>
                                <a:lnTo>
                                  <a:pt x="131" y="1825"/>
                                </a:lnTo>
                                <a:lnTo>
                                  <a:pt x="155" y="1835"/>
                                </a:lnTo>
                                <a:lnTo>
                                  <a:pt x="179" y="1843"/>
                                </a:lnTo>
                                <a:lnTo>
                                  <a:pt x="197" y="1849"/>
                                </a:lnTo>
                                <a:lnTo>
                                  <a:pt x="217" y="1855"/>
                                </a:lnTo>
                                <a:lnTo>
                                  <a:pt x="243" y="1860"/>
                                </a:lnTo>
                                <a:lnTo>
                                  <a:pt x="269" y="1866"/>
                                </a:lnTo>
                                <a:lnTo>
                                  <a:pt x="297" y="1870"/>
                                </a:lnTo>
                                <a:lnTo>
                                  <a:pt x="327" y="1874"/>
                                </a:lnTo>
                                <a:lnTo>
                                  <a:pt x="355" y="1876"/>
                                </a:lnTo>
                                <a:lnTo>
                                  <a:pt x="383" y="1878"/>
                                </a:lnTo>
                                <a:lnTo>
                                  <a:pt x="361" y="1888"/>
                                </a:lnTo>
                                <a:lnTo>
                                  <a:pt x="337" y="1896"/>
                                </a:lnTo>
                                <a:lnTo>
                                  <a:pt x="311" y="1906"/>
                                </a:lnTo>
                                <a:lnTo>
                                  <a:pt x="285" y="1916"/>
                                </a:lnTo>
                                <a:lnTo>
                                  <a:pt x="261" y="1928"/>
                                </a:lnTo>
                                <a:lnTo>
                                  <a:pt x="237" y="1938"/>
                                </a:lnTo>
                                <a:lnTo>
                                  <a:pt x="217" y="1948"/>
                                </a:lnTo>
                                <a:lnTo>
                                  <a:pt x="199" y="1960"/>
                                </a:lnTo>
                                <a:lnTo>
                                  <a:pt x="179" y="1978"/>
                                </a:lnTo>
                                <a:lnTo>
                                  <a:pt x="163" y="1998"/>
                                </a:lnTo>
                                <a:lnTo>
                                  <a:pt x="151" y="2018"/>
                                </a:lnTo>
                                <a:lnTo>
                                  <a:pt x="145" y="2040"/>
                                </a:lnTo>
                                <a:lnTo>
                                  <a:pt x="143" y="2062"/>
                                </a:lnTo>
                                <a:lnTo>
                                  <a:pt x="149" y="2083"/>
                                </a:lnTo>
                                <a:lnTo>
                                  <a:pt x="163" y="2099"/>
                                </a:lnTo>
                                <a:lnTo>
                                  <a:pt x="187" y="2113"/>
                                </a:lnTo>
                                <a:lnTo>
                                  <a:pt x="219" y="2121"/>
                                </a:lnTo>
                                <a:lnTo>
                                  <a:pt x="257" y="2125"/>
                                </a:lnTo>
                                <a:lnTo>
                                  <a:pt x="299" y="2123"/>
                                </a:lnTo>
                                <a:lnTo>
                                  <a:pt x="343" y="2115"/>
                                </a:lnTo>
                                <a:lnTo>
                                  <a:pt x="387" y="2103"/>
                                </a:lnTo>
                                <a:lnTo>
                                  <a:pt x="427" y="2083"/>
                                </a:lnTo>
                                <a:lnTo>
                                  <a:pt x="463" y="2056"/>
                                </a:lnTo>
                                <a:lnTo>
                                  <a:pt x="493" y="2022"/>
                                </a:lnTo>
                                <a:lnTo>
                                  <a:pt x="520" y="1978"/>
                                </a:lnTo>
                                <a:lnTo>
                                  <a:pt x="550" y="1918"/>
                                </a:lnTo>
                                <a:lnTo>
                                  <a:pt x="582" y="1843"/>
                                </a:lnTo>
                                <a:lnTo>
                                  <a:pt x="616" y="1757"/>
                                </a:lnTo>
                                <a:lnTo>
                                  <a:pt x="650" y="1655"/>
                                </a:lnTo>
                                <a:lnTo>
                                  <a:pt x="690" y="1540"/>
                                </a:lnTo>
                                <a:lnTo>
                                  <a:pt x="730" y="1411"/>
                                </a:lnTo>
                                <a:lnTo>
                                  <a:pt x="772" y="1271"/>
                                </a:lnTo>
                                <a:lnTo>
                                  <a:pt x="786" y="1224"/>
                                </a:lnTo>
                                <a:lnTo>
                                  <a:pt x="798" y="1178"/>
                                </a:lnTo>
                                <a:lnTo>
                                  <a:pt x="808" y="1130"/>
                                </a:lnTo>
                                <a:lnTo>
                                  <a:pt x="818" y="1082"/>
                                </a:lnTo>
                                <a:lnTo>
                                  <a:pt x="828" y="1033"/>
                                </a:lnTo>
                                <a:lnTo>
                                  <a:pt x="836" y="985"/>
                                </a:lnTo>
                                <a:lnTo>
                                  <a:pt x="844" y="937"/>
                                </a:lnTo>
                                <a:lnTo>
                                  <a:pt x="850" y="889"/>
                                </a:lnTo>
                                <a:lnTo>
                                  <a:pt x="844" y="847"/>
                                </a:lnTo>
                                <a:lnTo>
                                  <a:pt x="840" y="802"/>
                                </a:lnTo>
                                <a:lnTo>
                                  <a:pt x="838" y="752"/>
                                </a:lnTo>
                                <a:lnTo>
                                  <a:pt x="838" y="7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47"/>
                        <wps:cNvSpPr>
                          <a:spLocks/>
                        </wps:cNvSpPr>
                        <wps:spPr bwMode="auto">
                          <a:xfrm>
                            <a:off x="876935" y="913765"/>
                            <a:ext cx="238125" cy="873125"/>
                          </a:xfrm>
                          <a:custGeom>
                            <a:avLst/>
                            <a:gdLst>
                              <a:gd name="T0" fmla="*/ 240 w 375"/>
                              <a:gd name="T1" fmla="*/ 24 h 1375"/>
                              <a:gd name="T2" fmla="*/ 255 w 375"/>
                              <a:gd name="T3" fmla="*/ 161 h 1375"/>
                              <a:gd name="T4" fmla="*/ 287 w 375"/>
                              <a:gd name="T5" fmla="*/ 257 h 1375"/>
                              <a:gd name="T6" fmla="*/ 313 w 375"/>
                              <a:gd name="T7" fmla="*/ 308 h 1375"/>
                              <a:gd name="T8" fmla="*/ 335 w 375"/>
                              <a:gd name="T9" fmla="*/ 352 h 1375"/>
                              <a:gd name="T10" fmla="*/ 351 w 375"/>
                              <a:gd name="T11" fmla="*/ 398 h 1375"/>
                              <a:gd name="T12" fmla="*/ 365 w 375"/>
                              <a:gd name="T13" fmla="*/ 458 h 1375"/>
                              <a:gd name="T14" fmla="*/ 375 w 375"/>
                              <a:gd name="T15" fmla="*/ 559 h 1375"/>
                              <a:gd name="T16" fmla="*/ 369 w 375"/>
                              <a:gd name="T17" fmla="*/ 788 h 1375"/>
                              <a:gd name="T18" fmla="*/ 367 w 375"/>
                              <a:gd name="T19" fmla="*/ 910 h 1375"/>
                              <a:gd name="T20" fmla="*/ 357 w 375"/>
                              <a:gd name="T21" fmla="*/ 1003 h 1375"/>
                              <a:gd name="T22" fmla="*/ 329 w 375"/>
                              <a:gd name="T23" fmla="*/ 1097 h 1375"/>
                              <a:gd name="T24" fmla="*/ 275 w 375"/>
                              <a:gd name="T25" fmla="*/ 1218 h 1375"/>
                              <a:gd name="T26" fmla="*/ 216 w 375"/>
                              <a:gd name="T27" fmla="*/ 1304 h 1375"/>
                              <a:gd name="T28" fmla="*/ 160 w 375"/>
                              <a:gd name="T29" fmla="*/ 1353 h 1375"/>
                              <a:gd name="T30" fmla="*/ 112 w 375"/>
                              <a:gd name="T31" fmla="*/ 1373 h 1375"/>
                              <a:gd name="T32" fmla="*/ 68 w 375"/>
                              <a:gd name="T33" fmla="*/ 1373 h 1375"/>
                              <a:gd name="T34" fmla="*/ 28 w 375"/>
                              <a:gd name="T35" fmla="*/ 1355 h 1375"/>
                              <a:gd name="T36" fmla="*/ 2 w 375"/>
                              <a:gd name="T37" fmla="*/ 1300 h 1375"/>
                              <a:gd name="T38" fmla="*/ 8 w 375"/>
                              <a:gd name="T39" fmla="*/ 1192 h 1375"/>
                              <a:gd name="T40" fmla="*/ 48 w 375"/>
                              <a:gd name="T41" fmla="*/ 1035 h 1375"/>
                              <a:gd name="T42" fmla="*/ 84 w 375"/>
                              <a:gd name="T43" fmla="*/ 931 h 1375"/>
                              <a:gd name="T44" fmla="*/ 114 w 375"/>
                              <a:gd name="T45" fmla="*/ 866 h 1375"/>
                              <a:gd name="T46" fmla="*/ 146 w 375"/>
                              <a:gd name="T47" fmla="*/ 816 h 1375"/>
                              <a:gd name="T48" fmla="*/ 180 w 375"/>
                              <a:gd name="T49" fmla="*/ 756 h 1375"/>
                              <a:gd name="T50" fmla="*/ 206 w 375"/>
                              <a:gd name="T51" fmla="*/ 683 h 1375"/>
                              <a:gd name="T52" fmla="*/ 226 w 375"/>
                              <a:gd name="T53" fmla="*/ 607 h 1375"/>
                              <a:gd name="T54" fmla="*/ 236 w 375"/>
                              <a:gd name="T55" fmla="*/ 539 h 1375"/>
                              <a:gd name="T56" fmla="*/ 230 w 375"/>
                              <a:gd name="T57" fmla="*/ 468 h 1375"/>
                              <a:gd name="T58" fmla="*/ 200 w 375"/>
                              <a:gd name="T59" fmla="*/ 300 h 1375"/>
                              <a:gd name="T60" fmla="*/ 200 w 375"/>
                              <a:gd name="T61" fmla="*/ 99 h 1375"/>
                              <a:gd name="T62" fmla="*/ 230 w 375"/>
                              <a:gd name="T63" fmla="*/ 10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5" h="1375">
                                <a:moveTo>
                                  <a:pt x="238" y="0"/>
                                </a:moveTo>
                                <a:lnTo>
                                  <a:pt x="240" y="24"/>
                                </a:lnTo>
                                <a:lnTo>
                                  <a:pt x="244" y="86"/>
                                </a:lnTo>
                                <a:lnTo>
                                  <a:pt x="255" y="161"/>
                                </a:lnTo>
                                <a:lnTo>
                                  <a:pt x="275" y="229"/>
                                </a:lnTo>
                                <a:lnTo>
                                  <a:pt x="287" y="257"/>
                                </a:lnTo>
                                <a:lnTo>
                                  <a:pt x="301" y="283"/>
                                </a:lnTo>
                                <a:lnTo>
                                  <a:pt x="313" y="308"/>
                                </a:lnTo>
                                <a:lnTo>
                                  <a:pt x="325" y="330"/>
                                </a:lnTo>
                                <a:lnTo>
                                  <a:pt x="335" y="352"/>
                                </a:lnTo>
                                <a:lnTo>
                                  <a:pt x="343" y="374"/>
                                </a:lnTo>
                                <a:lnTo>
                                  <a:pt x="351" y="398"/>
                                </a:lnTo>
                                <a:lnTo>
                                  <a:pt x="357" y="422"/>
                                </a:lnTo>
                                <a:lnTo>
                                  <a:pt x="365" y="458"/>
                                </a:lnTo>
                                <a:lnTo>
                                  <a:pt x="373" y="490"/>
                                </a:lnTo>
                                <a:lnTo>
                                  <a:pt x="375" y="559"/>
                                </a:lnTo>
                                <a:lnTo>
                                  <a:pt x="371" y="701"/>
                                </a:lnTo>
                                <a:lnTo>
                                  <a:pt x="369" y="788"/>
                                </a:lnTo>
                                <a:lnTo>
                                  <a:pt x="367" y="856"/>
                                </a:lnTo>
                                <a:lnTo>
                                  <a:pt x="367" y="910"/>
                                </a:lnTo>
                                <a:lnTo>
                                  <a:pt x="363" y="959"/>
                                </a:lnTo>
                                <a:lnTo>
                                  <a:pt x="357" y="1003"/>
                                </a:lnTo>
                                <a:lnTo>
                                  <a:pt x="347" y="1047"/>
                                </a:lnTo>
                                <a:lnTo>
                                  <a:pt x="329" y="1097"/>
                                </a:lnTo>
                                <a:lnTo>
                                  <a:pt x="305" y="1158"/>
                                </a:lnTo>
                                <a:lnTo>
                                  <a:pt x="275" y="1218"/>
                                </a:lnTo>
                                <a:lnTo>
                                  <a:pt x="246" y="1266"/>
                                </a:lnTo>
                                <a:lnTo>
                                  <a:pt x="216" y="1304"/>
                                </a:lnTo>
                                <a:lnTo>
                                  <a:pt x="188" y="1333"/>
                                </a:lnTo>
                                <a:lnTo>
                                  <a:pt x="160" y="1353"/>
                                </a:lnTo>
                                <a:lnTo>
                                  <a:pt x="136" y="1367"/>
                                </a:lnTo>
                                <a:lnTo>
                                  <a:pt x="112" y="1373"/>
                                </a:lnTo>
                                <a:lnTo>
                                  <a:pt x="90" y="1375"/>
                                </a:lnTo>
                                <a:lnTo>
                                  <a:pt x="68" y="1373"/>
                                </a:lnTo>
                                <a:lnTo>
                                  <a:pt x="48" y="1367"/>
                                </a:lnTo>
                                <a:lnTo>
                                  <a:pt x="28" y="1355"/>
                                </a:lnTo>
                                <a:lnTo>
                                  <a:pt x="12" y="1333"/>
                                </a:lnTo>
                                <a:lnTo>
                                  <a:pt x="2" y="1300"/>
                                </a:lnTo>
                                <a:lnTo>
                                  <a:pt x="0" y="1254"/>
                                </a:lnTo>
                                <a:lnTo>
                                  <a:pt x="8" y="1192"/>
                                </a:lnTo>
                                <a:lnTo>
                                  <a:pt x="26" y="1113"/>
                                </a:lnTo>
                                <a:lnTo>
                                  <a:pt x="48" y="1035"/>
                                </a:lnTo>
                                <a:lnTo>
                                  <a:pt x="68" y="975"/>
                                </a:lnTo>
                                <a:lnTo>
                                  <a:pt x="84" y="931"/>
                                </a:lnTo>
                                <a:lnTo>
                                  <a:pt x="100" y="894"/>
                                </a:lnTo>
                                <a:lnTo>
                                  <a:pt x="114" y="866"/>
                                </a:lnTo>
                                <a:lnTo>
                                  <a:pt x="128" y="842"/>
                                </a:lnTo>
                                <a:lnTo>
                                  <a:pt x="146" y="816"/>
                                </a:lnTo>
                                <a:lnTo>
                                  <a:pt x="164" y="786"/>
                                </a:lnTo>
                                <a:lnTo>
                                  <a:pt x="180" y="756"/>
                                </a:lnTo>
                                <a:lnTo>
                                  <a:pt x="194" y="722"/>
                                </a:lnTo>
                                <a:lnTo>
                                  <a:pt x="206" y="683"/>
                                </a:lnTo>
                                <a:lnTo>
                                  <a:pt x="218" y="645"/>
                                </a:lnTo>
                                <a:lnTo>
                                  <a:pt x="226" y="607"/>
                                </a:lnTo>
                                <a:lnTo>
                                  <a:pt x="232" y="571"/>
                                </a:lnTo>
                                <a:lnTo>
                                  <a:pt x="236" y="539"/>
                                </a:lnTo>
                                <a:lnTo>
                                  <a:pt x="238" y="511"/>
                                </a:lnTo>
                                <a:lnTo>
                                  <a:pt x="230" y="468"/>
                                </a:lnTo>
                                <a:lnTo>
                                  <a:pt x="216" y="396"/>
                                </a:lnTo>
                                <a:lnTo>
                                  <a:pt x="200" y="300"/>
                                </a:lnTo>
                                <a:lnTo>
                                  <a:pt x="192" y="177"/>
                                </a:lnTo>
                                <a:lnTo>
                                  <a:pt x="200" y="99"/>
                                </a:lnTo>
                                <a:lnTo>
                                  <a:pt x="216" y="42"/>
                                </a:lnTo>
                                <a:lnTo>
                                  <a:pt x="230" y="10"/>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48"/>
                        <wps:cNvSpPr>
                          <a:spLocks/>
                        </wps:cNvSpPr>
                        <wps:spPr bwMode="auto">
                          <a:xfrm>
                            <a:off x="382905" y="1200785"/>
                            <a:ext cx="191135" cy="434340"/>
                          </a:xfrm>
                          <a:custGeom>
                            <a:avLst/>
                            <a:gdLst>
                              <a:gd name="T0" fmla="*/ 245 w 301"/>
                              <a:gd name="T1" fmla="*/ 0 h 684"/>
                              <a:gd name="T2" fmla="*/ 249 w 301"/>
                              <a:gd name="T3" fmla="*/ 8 h 684"/>
                              <a:gd name="T4" fmla="*/ 255 w 301"/>
                              <a:gd name="T5" fmla="*/ 26 h 684"/>
                              <a:gd name="T6" fmla="*/ 267 w 301"/>
                              <a:gd name="T7" fmla="*/ 57 h 684"/>
                              <a:gd name="T8" fmla="*/ 279 w 301"/>
                              <a:gd name="T9" fmla="*/ 93 h 684"/>
                              <a:gd name="T10" fmla="*/ 289 w 301"/>
                              <a:gd name="T11" fmla="*/ 133 h 684"/>
                              <a:gd name="T12" fmla="*/ 297 w 301"/>
                              <a:gd name="T13" fmla="*/ 177 h 684"/>
                              <a:gd name="T14" fmla="*/ 301 w 301"/>
                              <a:gd name="T15" fmla="*/ 219 h 684"/>
                              <a:gd name="T16" fmla="*/ 297 w 301"/>
                              <a:gd name="T17" fmla="*/ 258 h 684"/>
                              <a:gd name="T18" fmla="*/ 289 w 301"/>
                              <a:gd name="T19" fmla="*/ 290 h 684"/>
                              <a:gd name="T20" fmla="*/ 279 w 301"/>
                              <a:gd name="T21" fmla="*/ 312 h 684"/>
                              <a:gd name="T22" fmla="*/ 267 w 301"/>
                              <a:gd name="T23" fmla="*/ 328 h 684"/>
                              <a:gd name="T24" fmla="*/ 257 w 301"/>
                              <a:gd name="T25" fmla="*/ 336 h 684"/>
                              <a:gd name="T26" fmla="*/ 247 w 301"/>
                              <a:gd name="T27" fmla="*/ 342 h 684"/>
                              <a:gd name="T28" fmla="*/ 239 w 301"/>
                              <a:gd name="T29" fmla="*/ 342 h 684"/>
                              <a:gd name="T30" fmla="*/ 233 w 301"/>
                              <a:gd name="T31" fmla="*/ 342 h 684"/>
                              <a:gd name="T32" fmla="*/ 231 w 301"/>
                              <a:gd name="T33" fmla="*/ 342 h 684"/>
                              <a:gd name="T34" fmla="*/ 237 w 301"/>
                              <a:gd name="T35" fmla="*/ 348 h 684"/>
                              <a:gd name="T36" fmla="*/ 247 w 301"/>
                              <a:gd name="T37" fmla="*/ 366 h 684"/>
                              <a:gd name="T38" fmla="*/ 255 w 301"/>
                              <a:gd name="T39" fmla="*/ 400 h 684"/>
                              <a:gd name="T40" fmla="*/ 253 w 301"/>
                              <a:gd name="T41" fmla="*/ 452 h 684"/>
                              <a:gd name="T42" fmla="*/ 247 w 301"/>
                              <a:gd name="T43" fmla="*/ 481 h 684"/>
                              <a:gd name="T44" fmla="*/ 239 w 301"/>
                              <a:gd name="T45" fmla="*/ 501 h 684"/>
                              <a:gd name="T46" fmla="*/ 231 w 301"/>
                              <a:gd name="T47" fmla="*/ 517 h 684"/>
                              <a:gd name="T48" fmla="*/ 223 w 301"/>
                              <a:gd name="T49" fmla="*/ 527 h 684"/>
                              <a:gd name="T50" fmla="*/ 213 w 301"/>
                              <a:gd name="T51" fmla="*/ 533 h 684"/>
                              <a:gd name="T52" fmla="*/ 205 w 301"/>
                              <a:gd name="T53" fmla="*/ 537 h 684"/>
                              <a:gd name="T54" fmla="*/ 195 w 301"/>
                              <a:gd name="T55" fmla="*/ 541 h 684"/>
                              <a:gd name="T56" fmla="*/ 187 w 301"/>
                              <a:gd name="T57" fmla="*/ 543 h 684"/>
                              <a:gd name="T58" fmla="*/ 179 w 301"/>
                              <a:gd name="T59" fmla="*/ 557 h 684"/>
                              <a:gd name="T60" fmla="*/ 181 w 301"/>
                              <a:gd name="T61" fmla="*/ 583 h 684"/>
                              <a:gd name="T62" fmla="*/ 187 w 301"/>
                              <a:gd name="T63" fmla="*/ 613 h 684"/>
                              <a:gd name="T64" fmla="*/ 187 w 301"/>
                              <a:gd name="T65" fmla="*/ 639 h 684"/>
                              <a:gd name="T66" fmla="*/ 181 w 301"/>
                              <a:gd name="T67" fmla="*/ 649 h 684"/>
                              <a:gd name="T68" fmla="*/ 169 w 301"/>
                              <a:gd name="T69" fmla="*/ 659 h 684"/>
                              <a:gd name="T70" fmla="*/ 155 w 301"/>
                              <a:gd name="T71" fmla="*/ 668 h 684"/>
                              <a:gd name="T72" fmla="*/ 139 w 301"/>
                              <a:gd name="T73" fmla="*/ 674 h 684"/>
                              <a:gd name="T74" fmla="*/ 123 w 301"/>
                              <a:gd name="T75" fmla="*/ 678 h 684"/>
                              <a:gd name="T76" fmla="*/ 109 w 301"/>
                              <a:gd name="T77" fmla="*/ 682 h 684"/>
                              <a:gd name="T78" fmla="*/ 101 w 301"/>
                              <a:gd name="T79" fmla="*/ 684 h 684"/>
                              <a:gd name="T80" fmla="*/ 97 w 301"/>
                              <a:gd name="T81" fmla="*/ 684 h 684"/>
                              <a:gd name="T82" fmla="*/ 0 w 301"/>
                              <a:gd name="T83" fmla="*/ 631 h 684"/>
                              <a:gd name="T84" fmla="*/ 4 w 301"/>
                              <a:gd name="T85" fmla="*/ 601 h 684"/>
                              <a:gd name="T86" fmla="*/ 18 w 301"/>
                              <a:gd name="T87" fmla="*/ 525 h 684"/>
                              <a:gd name="T88" fmla="*/ 40 w 301"/>
                              <a:gd name="T89" fmla="*/ 418 h 684"/>
                              <a:gd name="T90" fmla="*/ 70 w 301"/>
                              <a:gd name="T91" fmla="*/ 296 h 684"/>
                              <a:gd name="T92" fmla="*/ 107 w 301"/>
                              <a:gd name="T93" fmla="*/ 177 h 684"/>
                              <a:gd name="T94" fmla="*/ 147 w 301"/>
                              <a:gd name="T95" fmla="*/ 77 h 684"/>
                              <a:gd name="T96" fmla="*/ 195 w 301"/>
                              <a:gd name="T97" fmla="*/ 12 h 684"/>
                              <a:gd name="T98" fmla="*/ 245 w 301"/>
                              <a:gd name="T99" fmla="*/ 0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1" h="684">
                                <a:moveTo>
                                  <a:pt x="245" y="0"/>
                                </a:moveTo>
                                <a:lnTo>
                                  <a:pt x="249" y="8"/>
                                </a:lnTo>
                                <a:lnTo>
                                  <a:pt x="255" y="26"/>
                                </a:lnTo>
                                <a:lnTo>
                                  <a:pt x="267" y="57"/>
                                </a:lnTo>
                                <a:lnTo>
                                  <a:pt x="279" y="93"/>
                                </a:lnTo>
                                <a:lnTo>
                                  <a:pt x="289" y="133"/>
                                </a:lnTo>
                                <a:lnTo>
                                  <a:pt x="297" y="177"/>
                                </a:lnTo>
                                <a:lnTo>
                                  <a:pt x="301" y="219"/>
                                </a:lnTo>
                                <a:lnTo>
                                  <a:pt x="297" y="258"/>
                                </a:lnTo>
                                <a:lnTo>
                                  <a:pt x="289" y="290"/>
                                </a:lnTo>
                                <a:lnTo>
                                  <a:pt x="279" y="312"/>
                                </a:lnTo>
                                <a:lnTo>
                                  <a:pt x="267" y="328"/>
                                </a:lnTo>
                                <a:lnTo>
                                  <a:pt x="257" y="336"/>
                                </a:lnTo>
                                <a:lnTo>
                                  <a:pt x="247" y="342"/>
                                </a:lnTo>
                                <a:lnTo>
                                  <a:pt x="239" y="342"/>
                                </a:lnTo>
                                <a:lnTo>
                                  <a:pt x="233" y="342"/>
                                </a:lnTo>
                                <a:lnTo>
                                  <a:pt x="231" y="342"/>
                                </a:lnTo>
                                <a:lnTo>
                                  <a:pt x="237" y="348"/>
                                </a:lnTo>
                                <a:lnTo>
                                  <a:pt x="247" y="366"/>
                                </a:lnTo>
                                <a:lnTo>
                                  <a:pt x="255" y="400"/>
                                </a:lnTo>
                                <a:lnTo>
                                  <a:pt x="253" y="452"/>
                                </a:lnTo>
                                <a:lnTo>
                                  <a:pt x="247" y="481"/>
                                </a:lnTo>
                                <a:lnTo>
                                  <a:pt x="239" y="501"/>
                                </a:lnTo>
                                <a:lnTo>
                                  <a:pt x="231" y="517"/>
                                </a:lnTo>
                                <a:lnTo>
                                  <a:pt x="223" y="527"/>
                                </a:lnTo>
                                <a:lnTo>
                                  <a:pt x="213" y="533"/>
                                </a:lnTo>
                                <a:lnTo>
                                  <a:pt x="205" y="537"/>
                                </a:lnTo>
                                <a:lnTo>
                                  <a:pt x="195" y="541"/>
                                </a:lnTo>
                                <a:lnTo>
                                  <a:pt x="187" y="543"/>
                                </a:lnTo>
                                <a:lnTo>
                                  <a:pt x="179" y="557"/>
                                </a:lnTo>
                                <a:lnTo>
                                  <a:pt x="181" y="583"/>
                                </a:lnTo>
                                <a:lnTo>
                                  <a:pt x="187" y="613"/>
                                </a:lnTo>
                                <a:lnTo>
                                  <a:pt x="187" y="639"/>
                                </a:lnTo>
                                <a:lnTo>
                                  <a:pt x="181" y="649"/>
                                </a:lnTo>
                                <a:lnTo>
                                  <a:pt x="169" y="659"/>
                                </a:lnTo>
                                <a:lnTo>
                                  <a:pt x="155" y="668"/>
                                </a:lnTo>
                                <a:lnTo>
                                  <a:pt x="139" y="674"/>
                                </a:lnTo>
                                <a:lnTo>
                                  <a:pt x="123" y="678"/>
                                </a:lnTo>
                                <a:lnTo>
                                  <a:pt x="109" y="682"/>
                                </a:lnTo>
                                <a:lnTo>
                                  <a:pt x="101" y="684"/>
                                </a:lnTo>
                                <a:lnTo>
                                  <a:pt x="97" y="684"/>
                                </a:lnTo>
                                <a:lnTo>
                                  <a:pt x="0" y="631"/>
                                </a:lnTo>
                                <a:lnTo>
                                  <a:pt x="4" y="601"/>
                                </a:lnTo>
                                <a:lnTo>
                                  <a:pt x="18" y="525"/>
                                </a:lnTo>
                                <a:lnTo>
                                  <a:pt x="40" y="418"/>
                                </a:lnTo>
                                <a:lnTo>
                                  <a:pt x="70" y="296"/>
                                </a:lnTo>
                                <a:lnTo>
                                  <a:pt x="107" y="177"/>
                                </a:lnTo>
                                <a:lnTo>
                                  <a:pt x="147" y="77"/>
                                </a:lnTo>
                                <a:lnTo>
                                  <a:pt x="195" y="12"/>
                                </a:lnTo>
                                <a:lnTo>
                                  <a:pt x="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49"/>
                        <wps:cNvSpPr>
                          <a:spLocks/>
                        </wps:cNvSpPr>
                        <wps:spPr bwMode="auto">
                          <a:xfrm>
                            <a:off x="398145" y="1155065"/>
                            <a:ext cx="141605" cy="220980"/>
                          </a:xfrm>
                          <a:custGeom>
                            <a:avLst/>
                            <a:gdLst>
                              <a:gd name="T0" fmla="*/ 109 w 223"/>
                              <a:gd name="T1" fmla="*/ 16 h 348"/>
                              <a:gd name="T2" fmla="*/ 117 w 223"/>
                              <a:gd name="T3" fmla="*/ 24 h 348"/>
                              <a:gd name="T4" fmla="*/ 127 w 223"/>
                              <a:gd name="T5" fmla="*/ 30 h 348"/>
                              <a:gd name="T6" fmla="*/ 135 w 223"/>
                              <a:gd name="T7" fmla="*/ 38 h 348"/>
                              <a:gd name="T8" fmla="*/ 143 w 223"/>
                              <a:gd name="T9" fmla="*/ 50 h 348"/>
                              <a:gd name="T10" fmla="*/ 153 w 223"/>
                              <a:gd name="T11" fmla="*/ 66 h 348"/>
                              <a:gd name="T12" fmla="*/ 165 w 223"/>
                              <a:gd name="T13" fmla="*/ 88 h 348"/>
                              <a:gd name="T14" fmla="*/ 179 w 223"/>
                              <a:gd name="T15" fmla="*/ 120 h 348"/>
                              <a:gd name="T16" fmla="*/ 195 w 223"/>
                              <a:gd name="T17" fmla="*/ 163 h 348"/>
                              <a:gd name="T18" fmla="*/ 215 w 223"/>
                              <a:gd name="T19" fmla="*/ 233 h 348"/>
                              <a:gd name="T20" fmla="*/ 223 w 223"/>
                              <a:gd name="T21" fmla="*/ 283 h 348"/>
                              <a:gd name="T22" fmla="*/ 219 w 223"/>
                              <a:gd name="T23" fmla="*/ 319 h 348"/>
                              <a:gd name="T24" fmla="*/ 205 w 223"/>
                              <a:gd name="T25" fmla="*/ 338 h 348"/>
                              <a:gd name="T26" fmla="*/ 193 w 223"/>
                              <a:gd name="T27" fmla="*/ 344 h 348"/>
                              <a:gd name="T28" fmla="*/ 183 w 223"/>
                              <a:gd name="T29" fmla="*/ 348 h 348"/>
                              <a:gd name="T30" fmla="*/ 171 w 223"/>
                              <a:gd name="T31" fmla="*/ 346 h 348"/>
                              <a:gd name="T32" fmla="*/ 159 w 223"/>
                              <a:gd name="T33" fmla="*/ 340 h 348"/>
                              <a:gd name="T34" fmla="*/ 143 w 223"/>
                              <a:gd name="T35" fmla="*/ 325 h 348"/>
                              <a:gd name="T36" fmla="*/ 123 w 223"/>
                              <a:gd name="T37" fmla="*/ 301 h 348"/>
                              <a:gd name="T38" fmla="*/ 97 w 223"/>
                              <a:gd name="T39" fmla="*/ 269 h 348"/>
                              <a:gd name="T40" fmla="*/ 64 w 223"/>
                              <a:gd name="T41" fmla="*/ 225 h 348"/>
                              <a:gd name="T42" fmla="*/ 50 w 223"/>
                              <a:gd name="T43" fmla="*/ 205 h 348"/>
                              <a:gd name="T44" fmla="*/ 36 w 223"/>
                              <a:gd name="T45" fmla="*/ 183 h 348"/>
                              <a:gd name="T46" fmla="*/ 26 w 223"/>
                              <a:gd name="T47" fmla="*/ 161 h 348"/>
                              <a:gd name="T48" fmla="*/ 16 w 223"/>
                              <a:gd name="T49" fmla="*/ 139 h 348"/>
                              <a:gd name="T50" fmla="*/ 8 w 223"/>
                              <a:gd name="T51" fmla="*/ 118 h 348"/>
                              <a:gd name="T52" fmla="*/ 2 w 223"/>
                              <a:gd name="T53" fmla="*/ 98 h 348"/>
                              <a:gd name="T54" fmla="*/ 0 w 223"/>
                              <a:gd name="T55" fmla="*/ 80 h 348"/>
                              <a:gd name="T56" fmla="*/ 2 w 223"/>
                              <a:gd name="T57" fmla="*/ 64 h 348"/>
                              <a:gd name="T58" fmla="*/ 6 w 223"/>
                              <a:gd name="T59" fmla="*/ 52 h 348"/>
                              <a:gd name="T60" fmla="*/ 16 w 223"/>
                              <a:gd name="T61" fmla="*/ 38 h 348"/>
                              <a:gd name="T62" fmla="*/ 26 w 223"/>
                              <a:gd name="T63" fmla="*/ 24 h 348"/>
                              <a:gd name="T64" fmla="*/ 40 w 223"/>
                              <a:gd name="T65" fmla="*/ 12 h 348"/>
                              <a:gd name="T66" fmla="*/ 56 w 223"/>
                              <a:gd name="T67" fmla="*/ 4 h 348"/>
                              <a:gd name="T68" fmla="*/ 73 w 223"/>
                              <a:gd name="T69" fmla="*/ 0 h 348"/>
                              <a:gd name="T70" fmla="*/ 91 w 223"/>
                              <a:gd name="T71" fmla="*/ 4 h 348"/>
                              <a:gd name="T72" fmla="*/ 109 w 223"/>
                              <a:gd name="T73" fmla="*/ 1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3" h="348">
                                <a:moveTo>
                                  <a:pt x="109" y="16"/>
                                </a:moveTo>
                                <a:lnTo>
                                  <a:pt x="117" y="24"/>
                                </a:lnTo>
                                <a:lnTo>
                                  <a:pt x="127" y="30"/>
                                </a:lnTo>
                                <a:lnTo>
                                  <a:pt x="135" y="38"/>
                                </a:lnTo>
                                <a:lnTo>
                                  <a:pt x="143" y="50"/>
                                </a:lnTo>
                                <a:lnTo>
                                  <a:pt x="153" y="66"/>
                                </a:lnTo>
                                <a:lnTo>
                                  <a:pt x="165" y="88"/>
                                </a:lnTo>
                                <a:lnTo>
                                  <a:pt x="179" y="120"/>
                                </a:lnTo>
                                <a:lnTo>
                                  <a:pt x="195" y="163"/>
                                </a:lnTo>
                                <a:lnTo>
                                  <a:pt x="215" y="233"/>
                                </a:lnTo>
                                <a:lnTo>
                                  <a:pt x="223" y="283"/>
                                </a:lnTo>
                                <a:lnTo>
                                  <a:pt x="219" y="319"/>
                                </a:lnTo>
                                <a:lnTo>
                                  <a:pt x="205" y="338"/>
                                </a:lnTo>
                                <a:lnTo>
                                  <a:pt x="193" y="344"/>
                                </a:lnTo>
                                <a:lnTo>
                                  <a:pt x="183" y="348"/>
                                </a:lnTo>
                                <a:lnTo>
                                  <a:pt x="171" y="346"/>
                                </a:lnTo>
                                <a:lnTo>
                                  <a:pt x="159" y="340"/>
                                </a:lnTo>
                                <a:lnTo>
                                  <a:pt x="143" y="325"/>
                                </a:lnTo>
                                <a:lnTo>
                                  <a:pt x="123" y="301"/>
                                </a:lnTo>
                                <a:lnTo>
                                  <a:pt x="97" y="269"/>
                                </a:lnTo>
                                <a:lnTo>
                                  <a:pt x="64" y="225"/>
                                </a:lnTo>
                                <a:lnTo>
                                  <a:pt x="50" y="205"/>
                                </a:lnTo>
                                <a:lnTo>
                                  <a:pt x="36" y="183"/>
                                </a:lnTo>
                                <a:lnTo>
                                  <a:pt x="26" y="161"/>
                                </a:lnTo>
                                <a:lnTo>
                                  <a:pt x="16" y="139"/>
                                </a:lnTo>
                                <a:lnTo>
                                  <a:pt x="8" y="118"/>
                                </a:lnTo>
                                <a:lnTo>
                                  <a:pt x="2" y="98"/>
                                </a:lnTo>
                                <a:lnTo>
                                  <a:pt x="0" y="80"/>
                                </a:lnTo>
                                <a:lnTo>
                                  <a:pt x="2" y="64"/>
                                </a:lnTo>
                                <a:lnTo>
                                  <a:pt x="6" y="52"/>
                                </a:lnTo>
                                <a:lnTo>
                                  <a:pt x="16" y="38"/>
                                </a:lnTo>
                                <a:lnTo>
                                  <a:pt x="26" y="24"/>
                                </a:lnTo>
                                <a:lnTo>
                                  <a:pt x="40" y="12"/>
                                </a:lnTo>
                                <a:lnTo>
                                  <a:pt x="56" y="4"/>
                                </a:lnTo>
                                <a:lnTo>
                                  <a:pt x="73" y="0"/>
                                </a:lnTo>
                                <a:lnTo>
                                  <a:pt x="91" y="4"/>
                                </a:lnTo>
                                <a:lnTo>
                                  <a:pt x="109"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50"/>
                        <wps:cNvSpPr>
                          <a:spLocks/>
                        </wps:cNvSpPr>
                        <wps:spPr bwMode="auto">
                          <a:xfrm>
                            <a:off x="329565" y="1334770"/>
                            <a:ext cx="179705" cy="154305"/>
                          </a:xfrm>
                          <a:custGeom>
                            <a:avLst/>
                            <a:gdLst>
                              <a:gd name="T0" fmla="*/ 78 w 283"/>
                              <a:gd name="T1" fmla="*/ 0 h 243"/>
                              <a:gd name="T2" fmla="*/ 84 w 283"/>
                              <a:gd name="T3" fmla="*/ 4 h 243"/>
                              <a:gd name="T4" fmla="*/ 104 w 283"/>
                              <a:gd name="T5" fmla="*/ 16 h 243"/>
                              <a:gd name="T6" fmla="*/ 130 w 283"/>
                              <a:gd name="T7" fmla="*/ 34 h 243"/>
                              <a:gd name="T8" fmla="*/ 162 w 283"/>
                              <a:gd name="T9" fmla="*/ 59 h 243"/>
                              <a:gd name="T10" fmla="*/ 197 w 283"/>
                              <a:gd name="T11" fmla="*/ 85 h 243"/>
                              <a:gd name="T12" fmla="*/ 229 w 283"/>
                              <a:gd name="T13" fmla="*/ 115 h 243"/>
                              <a:gd name="T14" fmla="*/ 255 w 283"/>
                              <a:gd name="T15" fmla="*/ 143 h 243"/>
                              <a:gd name="T16" fmla="*/ 275 w 283"/>
                              <a:gd name="T17" fmla="*/ 171 h 243"/>
                              <a:gd name="T18" fmla="*/ 283 w 283"/>
                              <a:gd name="T19" fmla="*/ 193 h 243"/>
                              <a:gd name="T20" fmla="*/ 283 w 283"/>
                              <a:gd name="T21" fmla="*/ 209 h 243"/>
                              <a:gd name="T22" fmla="*/ 277 w 283"/>
                              <a:gd name="T23" fmla="*/ 223 h 243"/>
                              <a:gd name="T24" fmla="*/ 269 w 283"/>
                              <a:gd name="T25" fmla="*/ 233 h 243"/>
                              <a:gd name="T26" fmla="*/ 255 w 283"/>
                              <a:gd name="T27" fmla="*/ 241 h 243"/>
                              <a:gd name="T28" fmla="*/ 241 w 283"/>
                              <a:gd name="T29" fmla="*/ 243 h 243"/>
                              <a:gd name="T30" fmla="*/ 225 w 283"/>
                              <a:gd name="T31" fmla="*/ 243 h 243"/>
                              <a:gd name="T32" fmla="*/ 211 w 283"/>
                              <a:gd name="T33" fmla="*/ 241 h 243"/>
                              <a:gd name="T34" fmla="*/ 193 w 283"/>
                              <a:gd name="T35" fmla="*/ 235 h 243"/>
                              <a:gd name="T36" fmla="*/ 174 w 283"/>
                              <a:gd name="T37" fmla="*/ 227 h 243"/>
                              <a:gd name="T38" fmla="*/ 154 w 283"/>
                              <a:gd name="T39" fmla="*/ 215 h 243"/>
                              <a:gd name="T40" fmla="*/ 132 w 283"/>
                              <a:gd name="T41" fmla="*/ 203 h 243"/>
                              <a:gd name="T42" fmla="*/ 110 w 283"/>
                              <a:gd name="T43" fmla="*/ 189 h 243"/>
                              <a:gd name="T44" fmla="*/ 88 w 283"/>
                              <a:gd name="T45" fmla="*/ 177 h 243"/>
                              <a:gd name="T46" fmla="*/ 64 w 283"/>
                              <a:gd name="T47" fmla="*/ 163 h 243"/>
                              <a:gd name="T48" fmla="*/ 40 w 283"/>
                              <a:gd name="T49" fmla="*/ 149 h 243"/>
                              <a:gd name="T50" fmla="*/ 18 w 283"/>
                              <a:gd name="T51" fmla="*/ 133 h 243"/>
                              <a:gd name="T52" fmla="*/ 6 w 283"/>
                              <a:gd name="T53" fmla="*/ 111 h 243"/>
                              <a:gd name="T54" fmla="*/ 0 w 283"/>
                              <a:gd name="T55" fmla="*/ 85 h 243"/>
                              <a:gd name="T56" fmla="*/ 0 w 283"/>
                              <a:gd name="T57" fmla="*/ 59 h 243"/>
                              <a:gd name="T58" fmla="*/ 10 w 283"/>
                              <a:gd name="T59" fmla="*/ 34 h 243"/>
                              <a:gd name="T60" fmla="*/ 24 w 283"/>
                              <a:gd name="T61" fmla="*/ 14 h 243"/>
                              <a:gd name="T62" fmla="*/ 48 w 283"/>
                              <a:gd name="T63" fmla="*/ 2 h 243"/>
                              <a:gd name="T64" fmla="*/ 78 w 283"/>
                              <a:gd name="T65"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3" h="243">
                                <a:moveTo>
                                  <a:pt x="78" y="0"/>
                                </a:moveTo>
                                <a:lnTo>
                                  <a:pt x="84" y="4"/>
                                </a:lnTo>
                                <a:lnTo>
                                  <a:pt x="104" y="16"/>
                                </a:lnTo>
                                <a:lnTo>
                                  <a:pt x="130" y="34"/>
                                </a:lnTo>
                                <a:lnTo>
                                  <a:pt x="162" y="59"/>
                                </a:lnTo>
                                <a:lnTo>
                                  <a:pt x="197" y="85"/>
                                </a:lnTo>
                                <a:lnTo>
                                  <a:pt x="229" y="115"/>
                                </a:lnTo>
                                <a:lnTo>
                                  <a:pt x="255" y="143"/>
                                </a:lnTo>
                                <a:lnTo>
                                  <a:pt x="275" y="171"/>
                                </a:lnTo>
                                <a:lnTo>
                                  <a:pt x="283" y="193"/>
                                </a:lnTo>
                                <a:lnTo>
                                  <a:pt x="283" y="209"/>
                                </a:lnTo>
                                <a:lnTo>
                                  <a:pt x="277" y="223"/>
                                </a:lnTo>
                                <a:lnTo>
                                  <a:pt x="269" y="233"/>
                                </a:lnTo>
                                <a:lnTo>
                                  <a:pt x="255" y="241"/>
                                </a:lnTo>
                                <a:lnTo>
                                  <a:pt x="241" y="243"/>
                                </a:lnTo>
                                <a:lnTo>
                                  <a:pt x="225" y="243"/>
                                </a:lnTo>
                                <a:lnTo>
                                  <a:pt x="211" y="241"/>
                                </a:lnTo>
                                <a:lnTo>
                                  <a:pt x="193" y="235"/>
                                </a:lnTo>
                                <a:lnTo>
                                  <a:pt x="174" y="227"/>
                                </a:lnTo>
                                <a:lnTo>
                                  <a:pt x="154" y="215"/>
                                </a:lnTo>
                                <a:lnTo>
                                  <a:pt x="132" y="203"/>
                                </a:lnTo>
                                <a:lnTo>
                                  <a:pt x="110" y="189"/>
                                </a:lnTo>
                                <a:lnTo>
                                  <a:pt x="88" y="177"/>
                                </a:lnTo>
                                <a:lnTo>
                                  <a:pt x="64" y="163"/>
                                </a:lnTo>
                                <a:lnTo>
                                  <a:pt x="40" y="149"/>
                                </a:lnTo>
                                <a:lnTo>
                                  <a:pt x="18" y="133"/>
                                </a:lnTo>
                                <a:lnTo>
                                  <a:pt x="6" y="111"/>
                                </a:lnTo>
                                <a:lnTo>
                                  <a:pt x="0" y="85"/>
                                </a:lnTo>
                                <a:lnTo>
                                  <a:pt x="0" y="59"/>
                                </a:lnTo>
                                <a:lnTo>
                                  <a:pt x="10" y="34"/>
                                </a:lnTo>
                                <a:lnTo>
                                  <a:pt x="24" y="14"/>
                                </a:lnTo>
                                <a:lnTo>
                                  <a:pt x="48" y="2"/>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51"/>
                        <wps:cNvSpPr>
                          <a:spLocks/>
                        </wps:cNvSpPr>
                        <wps:spPr bwMode="auto">
                          <a:xfrm>
                            <a:off x="356235" y="1501140"/>
                            <a:ext cx="118745" cy="105410"/>
                          </a:xfrm>
                          <a:custGeom>
                            <a:avLst/>
                            <a:gdLst>
                              <a:gd name="T0" fmla="*/ 52 w 187"/>
                              <a:gd name="T1" fmla="*/ 2 h 166"/>
                              <a:gd name="T2" fmla="*/ 74 w 187"/>
                              <a:gd name="T3" fmla="*/ 10 h 166"/>
                              <a:gd name="T4" fmla="*/ 96 w 187"/>
                              <a:gd name="T5" fmla="*/ 20 h 166"/>
                              <a:gd name="T6" fmla="*/ 118 w 187"/>
                              <a:gd name="T7" fmla="*/ 32 h 166"/>
                              <a:gd name="T8" fmla="*/ 141 w 187"/>
                              <a:gd name="T9" fmla="*/ 48 h 166"/>
                              <a:gd name="T10" fmla="*/ 159 w 187"/>
                              <a:gd name="T11" fmla="*/ 64 h 166"/>
                              <a:gd name="T12" fmla="*/ 173 w 187"/>
                              <a:gd name="T13" fmla="*/ 80 h 166"/>
                              <a:gd name="T14" fmla="*/ 183 w 187"/>
                              <a:gd name="T15" fmla="*/ 98 h 166"/>
                              <a:gd name="T16" fmla="*/ 187 w 187"/>
                              <a:gd name="T17" fmla="*/ 118 h 166"/>
                              <a:gd name="T18" fmla="*/ 187 w 187"/>
                              <a:gd name="T19" fmla="*/ 144 h 166"/>
                              <a:gd name="T20" fmla="*/ 177 w 187"/>
                              <a:gd name="T21" fmla="*/ 158 h 166"/>
                              <a:gd name="T22" fmla="*/ 161 w 187"/>
                              <a:gd name="T23" fmla="*/ 166 h 166"/>
                              <a:gd name="T24" fmla="*/ 134 w 187"/>
                              <a:gd name="T25" fmla="*/ 164 h 166"/>
                              <a:gd name="T26" fmla="*/ 116 w 187"/>
                              <a:gd name="T27" fmla="*/ 160 h 166"/>
                              <a:gd name="T28" fmla="*/ 98 w 187"/>
                              <a:gd name="T29" fmla="*/ 154 h 166"/>
                              <a:gd name="T30" fmla="*/ 76 w 187"/>
                              <a:gd name="T31" fmla="*/ 148 h 166"/>
                              <a:gd name="T32" fmla="*/ 56 w 187"/>
                              <a:gd name="T33" fmla="*/ 138 h 166"/>
                              <a:gd name="T34" fmla="*/ 38 w 187"/>
                              <a:gd name="T35" fmla="*/ 126 h 166"/>
                              <a:gd name="T36" fmla="*/ 20 w 187"/>
                              <a:gd name="T37" fmla="*/ 114 h 166"/>
                              <a:gd name="T38" fmla="*/ 8 w 187"/>
                              <a:gd name="T39" fmla="*/ 96 h 166"/>
                              <a:gd name="T40" fmla="*/ 2 w 187"/>
                              <a:gd name="T41" fmla="*/ 78 h 166"/>
                              <a:gd name="T42" fmla="*/ 0 w 187"/>
                              <a:gd name="T43" fmla="*/ 58 h 166"/>
                              <a:gd name="T44" fmla="*/ 0 w 187"/>
                              <a:gd name="T45" fmla="*/ 40 h 166"/>
                              <a:gd name="T46" fmla="*/ 4 w 187"/>
                              <a:gd name="T47" fmla="*/ 26 h 166"/>
                              <a:gd name="T48" fmla="*/ 10 w 187"/>
                              <a:gd name="T49" fmla="*/ 14 h 166"/>
                              <a:gd name="T50" fmla="*/ 18 w 187"/>
                              <a:gd name="T51" fmla="*/ 6 h 166"/>
                              <a:gd name="T52" fmla="*/ 28 w 187"/>
                              <a:gd name="T53" fmla="*/ 0 h 166"/>
                              <a:gd name="T54" fmla="*/ 40 w 187"/>
                              <a:gd name="T55" fmla="*/ 0 h 166"/>
                              <a:gd name="T56" fmla="*/ 52 w 187"/>
                              <a:gd name="T57" fmla="*/ 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7" h="166">
                                <a:moveTo>
                                  <a:pt x="52" y="2"/>
                                </a:moveTo>
                                <a:lnTo>
                                  <a:pt x="74" y="10"/>
                                </a:lnTo>
                                <a:lnTo>
                                  <a:pt x="96" y="20"/>
                                </a:lnTo>
                                <a:lnTo>
                                  <a:pt x="118" y="32"/>
                                </a:lnTo>
                                <a:lnTo>
                                  <a:pt x="141" y="48"/>
                                </a:lnTo>
                                <a:lnTo>
                                  <a:pt x="159" y="64"/>
                                </a:lnTo>
                                <a:lnTo>
                                  <a:pt x="173" y="80"/>
                                </a:lnTo>
                                <a:lnTo>
                                  <a:pt x="183" y="98"/>
                                </a:lnTo>
                                <a:lnTo>
                                  <a:pt x="187" y="118"/>
                                </a:lnTo>
                                <a:lnTo>
                                  <a:pt x="187" y="144"/>
                                </a:lnTo>
                                <a:lnTo>
                                  <a:pt x="177" y="158"/>
                                </a:lnTo>
                                <a:lnTo>
                                  <a:pt x="161" y="166"/>
                                </a:lnTo>
                                <a:lnTo>
                                  <a:pt x="134" y="164"/>
                                </a:lnTo>
                                <a:lnTo>
                                  <a:pt x="116" y="160"/>
                                </a:lnTo>
                                <a:lnTo>
                                  <a:pt x="98" y="154"/>
                                </a:lnTo>
                                <a:lnTo>
                                  <a:pt x="76" y="148"/>
                                </a:lnTo>
                                <a:lnTo>
                                  <a:pt x="56" y="138"/>
                                </a:lnTo>
                                <a:lnTo>
                                  <a:pt x="38" y="126"/>
                                </a:lnTo>
                                <a:lnTo>
                                  <a:pt x="20" y="114"/>
                                </a:lnTo>
                                <a:lnTo>
                                  <a:pt x="8" y="96"/>
                                </a:lnTo>
                                <a:lnTo>
                                  <a:pt x="2" y="78"/>
                                </a:lnTo>
                                <a:lnTo>
                                  <a:pt x="0" y="58"/>
                                </a:lnTo>
                                <a:lnTo>
                                  <a:pt x="0" y="40"/>
                                </a:lnTo>
                                <a:lnTo>
                                  <a:pt x="4" y="26"/>
                                </a:lnTo>
                                <a:lnTo>
                                  <a:pt x="10" y="14"/>
                                </a:lnTo>
                                <a:lnTo>
                                  <a:pt x="18" y="6"/>
                                </a:lnTo>
                                <a:lnTo>
                                  <a:pt x="28" y="0"/>
                                </a:lnTo>
                                <a:lnTo>
                                  <a:pt x="40" y="0"/>
                                </a:lnTo>
                                <a:lnTo>
                                  <a:pt x="5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52"/>
                        <wps:cNvSpPr>
                          <a:spLocks/>
                        </wps:cNvSpPr>
                        <wps:spPr bwMode="auto">
                          <a:xfrm>
                            <a:off x="712470" y="1942465"/>
                            <a:ext cx="407670" cy="421005"/>
                          </a:xfrm>
                          <a:custGeom>
                            <a:avLst/>
                            <a:gdLst>
                              <a:gd name="T0" fmla="*/ 445 w 642"/>
                              <a:gd name="T1" fmla="*/ 104 h 663"/>
                              <a:gd name="T2" fmla="*/ 473 w 642"/>
                              <a:gd name="T3" fmla="*/ 179 h 663"/>
                              <a:gd name="T4" fmla="*/ 503 w 642"/>
                              <a:gd name="T5" fmla="*/ 251 h 663"/>
                              <a:gd name="T6" fmla="*/ 538 w 642"/>
                              <a:gd name="T7" fmla="*/ 318 h 663"/>
                              <a:gd name="T8" fmla="*/ 568 w 642"/>
                              <a:gd name="T9" fmla="*/ 376 h 663"/>
                              <a:gd name="T10" fmla="*/ 598 w 642"/>
                              <a:gd name="T11" fmla="*/ 426 h 663"/>
                              <a:gd name="T12" fmla="*/ 620 w 642"/>
                              <a:gd name="T13" fmla="*/ 464 h 663"/>
                              <a:gd name="T14" fmla="*/ 636 w 642"/>
                              <a:gd name="T15" fmla="*/ 490 h 663"/>
                              <a:gd name="T16" fmla="*/ 642 w 642"/>
                              <a:gd name="T17" fmla="*/ 498 h 663"/>
                              <a:gd name="T18" fmla="*/ 429 w 642"/>
                              <a:gd name="T19" fmla="*/ 577 h 663"/>
                              <a:gd name="T20" fmla="*/ 165 w 642"/>
                              <a:gd name="T21" fmla="*/ 663 h 663"/>
                              <a:gd name="T22" fmla="*/ 357 w 642"/>
                              <a:gd name="T23" fmla="*/ 496 h 663"/>
                              <a:gd name="T24" fmla="*/ 151 w 642"/>
                              <a:gd name="T25" fmla="*/ 541 h 663"/>
                              <a:gd name="T26" fmla="*/ 349 w 642"/>
                              <a:gd name="T27" fmla="*/ 436 h 663"/>
                              <a:gd name="T28" fmla="*/ 133 w 642"/>
                              <a:gd name="T29" fmla="*/ 492 h 663"/>
                              <a:gd name="T30" fmla="*/ 327 w 642"/>
                              <a:gd name="T31" fmla="*/ 380 h 663"/>
                              <a:gd name="T32" fmla="*/ 125 w 642"/>
                              <a:gd name="T33" fmla="*/ 428 h 663"/>
                              <a:gd name="T34" fmla="*/ 277 w 642"/>
                              <a:gd name="T35" fmla="*/ 332 h 663"/>
                              <a:gd name="T36" fmla="*/ 77 w 642"/>
                              <a:gd name="T37" fmla="*/ 376 h 663"/>
                              <a:gd name="T38" fmla="*/ 279 w 642"/>
                              <a:gd name="T39" fmla="*/ 263 h 663"/>
                              <a:gd name="T40" fmla="*/ 53 w 642"/>
                              <a:gd name="T41" fmla="*/ 322 h 663"/>
                              <a:gd name="T42" fmla="*/ 263 w 642"/>
                              <a:gd name="T43" fmla="*/ 207 h 663"/>
                              <a:gd name="T44" fmla="*/ 22 w 642"/>
                              <a:gd name="T45" fmla="*/ 251 h 663"/>
                              <a:gd name="T46" fmla="*/ 245 w 642"/>
                              <a:gd name="T47" fmla="*/ 147 h 663"/>
                              <a:gd name="T48" fmla="*/ 0 w 642"/>
                              <a:gd name="T49" fmla="*/ 193 h 663"/>
                              <a:gd name="T50" fmla="*/ 2 w 642"/>
                              <a:gd name="T51" fmla="*/ 191 h 663"/>
                              <a:gd name="T52" fmla="*/ 10 w 642"/>
                              <a:gd name="T53" fmla="*/ 187 h 663"/>
                              <a:gd name="T54" fmla="*/ 22 w 642"/>
                              <a:gd name="T55" fmla="*/ 181 h 663"/>
                              <a:gd name="T56" fmla="*/ 43 w 642"/>
                              <a:gd name="T57" fmla="*/ 171 h 663"/>
                              <a:gd name="T58" fmla="*/ 69 w 642"/>
                              <a:gd name="T59" fmla="*/ 159 h 663"/>
                              <a:gd name="T60" fmla="*/ 103 w 642"/>
                              <a:gd name="T61" fmla="*/ 143 h 663"/>
                              <a:gd name="T62" fmla="*/ 147 w 642"/>
                              <a:gd name="T63" fmla="*/ 125 h 663"/>
                              <a:gd name="T64" fmla="*/ 201 w 642"/>
                              <a:gd name="T65" fmla="*/ 104 h 663"/>
                              <a:gd name="T66" fmla="*/ 253 w 642"/>
                              <a:gd name="T67" fmla="*/ 78 h 663"/>
                              <a:gd name="T68" fmla="*/ 295 w 642"/>
                              <a:gd name="T69" fmla="*/ 50 h 663"/>
                              <a:gd name="T70" fmla="*/ 327 w 642"/>
                              <a:gd name="T71" fmla="*/ 24 h 663"/>
                              <a:gd name="T72" fmla="*/ 355 w 642"/>
                              <a:gd name="T73" fmla="*/ 6 h 663"/>
                              <a:gd name="T74" fmla="*/ 379 w 642"/>
                              <a:gd name="T75" fmla="*/ 0 h 663"/>
                              <a:gd name="T76" fmla="*/ 399 w 642"/>
                              <a:gd name="T77" fmla="*/ 12 h 663"/>
                              <a:gd name="T78" fmla="*/ 421 w 642"/>
                              <a:gd name="T79" fmla="*/ 44 h 663"/>
                              <a:gd name="T80" fmla="*/ 445 w 642"/>
                              <a:gd name="T81" fmla="*/ 104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42" h="663">
                                <a:moveTo>
                                  <a:pt x="445" y="104"/>
                                </a:moveTo>
                                <a:lnTo>
                                  <a:pt x="473" y="179"/>
                                </a:lnTo>
                                <a:lnTo>
                                  <a:pt x="503" y="251"/>
                                </a:lnTo>
                                <a:lnTo>
                                  <a:pt x="538" y="318"/>
                                </a:lnTo>
                                <a:lnTo>
                                  <a:pt x="568" y="376"/>
                                </a:lnTo>
                                <a:lnTo>
                                  <a:pt x="598" y="426"/>
                                </a:lnTo>
                                <a:lnTo>
                                  <a:pt x="620" y="464"/>
                                </a:lnTo>
                                <a:lnTo>
                                  <a:pt x="636" y="490"/>
                                </a:lnTo>
                                <a:lnTo>
                                  <a:pt x="642" y="498"/>
                                </a:lnTo>
                                <a:lnTo>
                                  <a:pt x="429" y="577"/>
                                </a:lnTo>
                                <a:lnTo>
                                  <a:pt x="165" y="663"/>
                                </a:lnTo>
                                <a:lnTo>
                                  <a:pt x="357" y="496"/>
                                </a:lnTo>
                                <a:lnTo>
                                  <a:pt x="151" y="541"/>
                                </a:lnTo>
                                <a:lnTo>
                                  <a:pt x="349" y="436"/>
                                </a:lnTo>
                                <a:lnTo>
                                  <a:pt x="133" y="492"/>
                                </a:lnTo>
                                <a:lnTo>
                                  <a:pt x="327" y="380"/>
                                </a:lnTo>
                                <a:lnTo>
                                  <a:pt x="125" y="428"/>
                                </a:lnTo>
                                <a:lnTo>
                                  <a:pt x="277" y="332"/>
                                </a:lnTo>
                                <a:lnTo>
                                  <a:pt x="77" y="376"/>
                                </a:lnTo>
                                <a:lnTo>
                                  <a:pt x="279" y="263"/>
                                </a:lnTo>
                                <a:lnTo>
                                  <a:pt x="53" y="322"/>
                                </a:lnTo>
                                <a:lnTo>
                                  <a:pt x="263" y="207"/>
                                </a:lnTo>
                                <a:lnTo>
                                  <a:pt x="22" y="251"/>
                                </a:lnTo>
                                <a:lnTo>
                                  <a:pt x="245" y="147"/>
                                </a:lnTo>
                                <a:lnTo>
                                  <a:pt x="0" y="193"/>
                                </a:lnTo>
                                <a:lnTo>
                                  <a:pt x="2" y="191"/>
                                </a:lnTo>
                                <a:lnTo>
                                  <a:pt x="10" y="187"/>
                                </a:lnTo>
                                <a:lnTo>
                                  <a:pt x="22" y="181"/>
                                </a:lnTo>
                                <a:lnTo>
                                  <a:pt x="43" y="171"/>
                                </a:lnTo>
                                <a:lnTo>
                                  <a:pt x="69" y="159"/>
                                </a:lnTo>
                                <a:lnTo>
                                  <a:pt x="103" y="143"/>
                                </a:lnTo>
                                <a:lnTo>
                                  <a:pt x="147" y="125"/>
                                </a:lnTo>
                                <a:lnTo>
                                  <a:pt x="201" y="104"/>
                                </a:lnTo>
                                <a:lnTo>
                                  <a:pt x="253" y="78"/>
                                </a:lnTo>
                                <a:lnTo>
                                  <a:pt x="295" y="50"/>
                                </a:lnTo>
                                <a:lnTo>
                                  <a:pt x="327" y="24"/>
                                </a:lnTo>
                                <a:lnTo>
                                  <a:pt x="355" y="6"/>
                                </a:lnTo>
                                <a:lnTo>
                                  <a:pt x="379" y="0"/>
                                </a:lnTo>
                                <a:lnTo>
                                  <a:pt x="399" y="12"/>
                                </a:lnTo>
                                <a:lnTo>
                                  <a:pt x="421" y="44"/>
                                </a:lnTo>
                                <a:lnTo>
                                  <a:pt x="445"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53"/>
                        <wps:cNvSpPr>
                          <a:spLocks/>
                        </wps:cNvSpPr>
                        <wps:spPr bwMode="auto">
                          <a:xfrm>
                            <a:off x="1052830" y="876935"/>
                            <a:ext cx="19050" cy="127635"/>
                          </a:xfrm>
                          <a:custGeom>
                            <a:avLst/>
                            <a:gdLst>
                              <a:gd name="T0" fmla="*/ 0 w 30"/>
                              <a:gd name="T1" fmla="*/ 0 h 201"/>
                              <a:gd name="T2" fmla="*/ 0 w 30"/>
                              <a:gd name="T3" fmla="*/ 32 h 201"/>
                              <a:gd name="T4" fmla="*/ 4 w 30"/>
                              <a:gd name="T5" fmla="*/ 102 h 201"/>
                              <a:gd name="T6" fmla="*/ 10 w 30"/>
                              <a:gd name="T7" fmla="*/ 173 h 201"/>
                              <a:gd name="T8" fmla="*/ 24 w 30"/>
                              <a:gd name="T9" fmla="*/ 201 h 201"/>
                              <a:gd name="T10" fmla="*/ 30 w 30"/>
                              <a:gd name="T11" fmla="*/ 167 h 201"/>
                              <a:gd name="T12" fmla="*/ 20 w 30"/>
                              <a:gd name="T13" fmla="*/ 96 h 201"/>
                              <a:gd name="T14" fmla="*/ 6 w 30"/>
                              <a:gd name="T15" fmla="*/ 30 h 201"/>
                              <a:gd name="T16" fmla="*/ 0 w 30"/>
                              <a:gd name="T17"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01">
                                <a:moveTo>
                                  <a:pt x="0" y="0"/>
                                </a:moveTo>
                                <a:lnTo>
                                  <a:pt x="0" y="32"/>
                                </a:lnTo>
                                <a:lnTo>
                                  <a:pt x="4" y="102"/>
                                </a:lnTo>
                                <a:lnTo>
                                  <a:pt x="10" y="173"/>
                                </a:lnTo>
                                <a:lnTo>
                                  <a:pt x="24" y="201"/>
                                </a:lnTo>
                                <a:lnTo>
                                  <a:pt x="30" y="167"/>
                                </a:lnTo>
                                <a:lnTo>
                                  <a:pt x="20" y="96"/>
                                </a:lnTo>
                                <a:lnTo>
                                  <a:pt x="6" y="3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54"/>
                        <wps:cNvSpPr>
                          <a:spLocks/>
                        </wps:cNvSpPr>
                        <wps:spPr bwMode="auto">
                          <a:xfrm>
                            <a:off x="444500" y="1250950"/>
                            <a:ext cx="57150" cy="109220"/>
                          </a:xfrm>
                          <a:custGeom>
                            <a:avLst/>
                            <a:gdLst>
                              <a:gd name="T0" fmla="*/ 0 w 90"/>
                              <a:gd name="T1" fmla="*/ 32 h 172"/>
                              <a:gd name="T2" fmla="*/ 4 w 90"/>
                              <a:gd name="T3" fmla="*/ 50 h 172"/>
                              <a:gd name="T4" fmla="*/ 10 w 90"/>
                              <a:gd name="T5" fmla="*/ 68 h 172"/>
                              <a:gd name="T6" fmla="*/ 22 w 90"/>
                              <a:gd name="T7" fmla="*/ 90 h 172"/>
                              <a:gd name="T8" fmla="*/ 42 w 90"/>
                              <a:gd name="T9" fmla="*/ 122 h 172"/>
                              <a:gd name="T10" fmla="*/ 64 w 90"/>
                              <a:gd name="T11" fmla="*/ 150 h 172"/>
                              <a:gd name="T12" fmla="*/ 78 w 90"/>
                              <a:gd name="T13" fmla="*/ 166 h 172"/>
                              <a:gd name="T14" fmla="*/ 88 w 90"/>
                              <a:gd name="T15" fmla="*/ 172 h 172"/>
                              <a:gd name="T16" fmla="*/ 90 w 90"/>
                              <a:gd name="T17" fmla="*/ 172 h 172"/>
                              <a:gd name="T18" fmla="*/ 82 w 90"/>
                              <a:gd name="T19" fmla="*/ 160 h 172"/>
                              <a:gd name="T20" fmla="*/ 66 w 90"/>
                              <a:gd name="T21" fmla="*/ 128 h 172"/>
                              <a:gd name="T22" fmla="*/ 46 w 90"/>
                              <a:gd name="T23" fmla="*/ 94 h 172"/>
                              <a:gd name="T24" fmla="*/ 34 w 90"/>
                              <a:gd name="T25" fmla="*/ 66 h 172"/>
                              <a:gd name="T26" fmla="*/ 32 w 90"/>
                              <a:gd name="T27" fmla="*/ 50 h 172"/>
                              <a:gd name="T28" fmla="*/ 38 w 90"/>
                              <a:gd name="T29" fmla="*/ 38 h 172"/>
                              <a:gd name="T30" fmla="*/ 46 w 90"/>
                              <a:gd name="T31" fmla="*/ 28 h 172"/>
                              <a:gd name="T32" fmla="*/ 52 w 90"/>
                              <a:gd name="T33" fmla="*/ 18 h 172"/>
                              <a:gd name="T34" fmla="*/ 54 w 90"/>
                              <a:gd name="T35" fmla="*/ 8 h 172"/>
                              <a:gd name="T36" fmla="*/ 48 w 90"/>
                              <a:gd name="T37" fmla="*/ 2 h 172"/>
                              <a:gd name="T38" fmla="*/ 40 w 90"/>
                              <a:gd name="T39" fmla="*/ 0 h 172"/>
                              <a:gd name="T40" fmla="*/ 30 w 90"/>
                              <a:gd name="T41" fmla="*/ 2 h 172"/>
                              <a:gd name="T42" fmla="*/ 18 w 90"/>
                              <a:gd name="T43" fmla="*/ 8 h 172"/>
                              <a:gd name="T44" fmla="*/ 8 w 90"/>
                              <a:gd name="T45" fmla="*/ 14 h 172"/>
                              <a:gd name="T46" fmla="*/ 2 w 90"/>
                              <a:gd name="T47" fmla="*/ 22 h 172"/>
                              <a:gd name="T48" fmla="*/ 0 w 90"/>
                              <a:gd name="T49" fmla="*/ 3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172">
                                <a:moveTo>
                                  <a:pt x="0" y="32"/>
                                </a:moveTo>
                                <a:lnTo>
                                  <a:pt x="4" y="50"/>
                                </a:lnTo>
                                <a:lnTo>
                                  <a:pt x="10" y="68"/>
                                </a:lnTo>
                                <a:lnTo>
                                  <a:pt x="22" y="90"/>
                                </a:lnTo>
                                <a:lnTo>
                                  <a:pt x="42" y="122"/>
                                </a:lnTo>
                                <a:lnTo>
                                  <a:pt x="64" y="150"/>
                                </a:lnTo>
                                <a:lnTo>
                                  <a:pt x="78" y="166"/>
                                </a:lnTo>
                                <a:lnTo>
                                  <a:pt x="88" y="172"/>
                                </a:lnTo>
                                <a:lnTo>
                                  <a:pt x="90" y="172"/>
                                </a:lnTo>
                                <a:lnTo>
                                  <a:pt x="82" y="160"/>
                                </a:lnTo>
                                <a:lnTo>
                                  <a:pt x="66" y="128"/>
                                </a:lnTo>
                                <a:lnTo>
                                  <a:pt x="46" y="94"/>
                                </a:lnTo>
                                <a:lnTo>
                                  <a:pt x="34" y="66"/>
                                </a:lnTo>
                                <a:lnTo>
                                  <a:pt x="32" y="50"/>
                                </a:lnTo>
                                <a:lnTo>
                                  <a:pt x="38" y="38"/>
                                </a:lnTo>
                                <a:lnTo>
                                  <a:pt x="46" y="28"/>
                                </a:lnTo>
                                <a:lnTo>
                                  <a:pt x="52" y="18"/>
                                </a:lnTo>
                                <a:lnTo>
                                  <a:pt x="54" y="8"/>
                                </a:lnTo>
                                <a:lnTo>
                                  <a:pt x="48" y="2"/>
                                </a:lnTo>
                                <a:lnTo>
                                  <a:pt x="40" y="0"/>
                                </a:lnTo>
                                <a:lnTo>
                                  <a:pt x="30" y="2"/>
                                </a:lnTo>
                                <a:lnTo>
                                  <a:pt x="18" y="8"/>
                                </a:lnTo>
                                <a:lnTo>
                                  <a:pt x="8" y="14"/>
                                </a:lnTo>
                                <a:lnTo>
                                  <a:pt x="2" y="2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55"/>
                        <wps:cNvSpPr>
                          <a:spLocks/>
                        </wps:cNvSpPr>
                        <wps:spPr bwMode="auto">
                          <a:xfrm>
                            <a:off x="396875" y="1401445"/>
                            <a:ext cx="81915" cy="77470"/>
                          </a:xfrm>
                          <a:custGeom>
                            <a:avLst/>
                            <a:gdLst>
                              <a:gd name="T0" fmla="*/ 0 w 129"/>
                              <a:gd name="T1" fmla="*/ 42 h 122"/>
                              <a:gd name="T2" fmla="*/ 6 w 129"/>
                              <a:gd name="T3" fmla="*/ 48 h 122"/>
                              <a:gd name="T4" fmla="*/ 10 w 129"/>
                              <a:gd name="T5" fmla="*/ 56 h 122"/>
                              <a:gd name="T6" fmla="*/ 16 w 129"/>
                              <a:gd name="T7" fmla="*/ 62 h 122"/>
                              <a:gd name="T8" fmla="*/ 22 w 129"/>
                              <a:gd name="T9" fmla="*/ 66 h 122"/>
                              <a:gd name="T10" fmla="*/ 30 w 129"/>
                              <a:gd name="T11" fmla="*/ 74 h 122"/>
                              <a:gd name="T12" fmla="*/ 40 w 129"/>
                              <a:gd name="T13" fmla="*/ 80 h 122"/>
                              <a:gd name="T14" fmla="*/ 52 w 129"/>
                              <a:gd name="T15" fmla="*/ 88 h 122"/>
                              <a:gd name="T16" fmla="*/ 68 w 129"/>
                              <a:gd name="T17" fmla="*/ 98 h 122"/>
                              <a:gd name="T18" fmla="*/ 85 w 129"/>
                              <a:gd name="T19" fmla="*/ 108 h 122"/>
                              <a:gd name="T20" fmla="*/ 99 w 129"/>
                              <a:gd name="T21" fmla="*/ 114 h 122"/>
                              <a:gd name="T22" fmla="*/ 109 w 129"/>
                              <a:gd name="T23" fmla="*/ 118 h 122"/>
                              <a:gd name="T24" fmla="*/ 117 w 129"/>
                              <a:gd name="T25" fmla="*/ 122 h 122"/>
                              <a:gd name="T26" fmla="*/ 123 w 129"/>
                              <a:gd name="T27" fmla="*/ 122 h 122"/>
                              <a:gd name="T28" fmla="*/ 127 w 129"/>
                              <a:gd name="T29" fmla="*/ 122 h 122"/>
                              <a:gd name="T30" fmla="*/ 129 w 129"/>
                              <a:gd name="T31" fmla="*/ 122 h 122"/>
                              <a:gd name="T32" fmla="*/ 129 w 129"/>
                              <a:gd name="T33" fmla="*/ 122 h 122"/>
                              <a:gd name="T34" fmla="*/ 125 w 129"/>
                              <a:gd name="T35" fmla="*/ 120 h 122"/>
                              <a:gd name="T36" fmla="*/ 117 w 129"/>
                              <a:gd name="T37" fmla="*/ 114 h 122"/>
                              <a:gd name="T38" fmla="*/ 105 w 129"/>
                              <a:gd name="T39" fmla="*/ 106 h 122"/>
                              <a:gd name="T40" fmla="*/ 91 w 129"/>
                              <a:gd name="T41" fmla="*/ 96 h 122"/>
                              <a:gd name="T42" fmla="*/ 75 w 129"/>
                              <a:gd name="T43" fmla="*/ 84 h 122"/>
                              <a:gd name="T44" fmla="*/ 60 w 129"/>
                              <a:gd name="T45" fmla="*/ 74 h 122"/>
                              <a:gd name="T46" fmla="*/ 48 w 129"/>
                              <a:gd name="T47" fmla="*/ 64 h 122"/>
                              <a:gd name="T48" fmla="*/ 40 w 129"/>
                              <a:gd name="T49" fmla="*/ 56 h 122"/>
                              <a:gd name="T50" fmla="*/ 32 w 129"/>
                              <a:gd name="T51" fmla="*/ 44 h 122"/>
                              <a:gd name="T52" fmla="*/ 32 w 129"/>
                              <a:gd name="T53" fmla="*/ 32 h 122"/>
                              <a:gd name="T54" fmla="*/ 36 w 129"/>
                              <a:gd name="T55" fmla="*/ 20 h 122"/>
                              <a:gd name="T56" fmla="*/ 36 w 129"/>
                              <a:gd name="T57" fmla="*/ 10 h 122"/>
                              <a:gd name="T58" fmla="*/ 28 w 129"/>
                              <a:gd name="T59" fmla="*/ 0 h 122"/>
                              <a:gd name="T60" fmla="*/ 12 w 129"/>
                              <a:gd name="T61" fmla="*/ 8 h 122"/>
                              <a:gd name="T62" fmla="*/ 0 w 129"/>
                              <a:gd name="T63" fmla="*/ 26 h 122"/>
                              <a:gd name="T64" fmla="*/ 0 w 129"/>
                              <a:gd name="T65" fmla="*/ 4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122">
                                <a:moveTo>
                                  <a:pt x="0" y="42"/>
                                </a:moveTo>
                                <a:lnTo>
                                  <a:pt x="6" y="48"/>
                                </a:lnTo>
                                <a:lnTo>
                                  <a:pt x="10" y="56"/>
                                </a:lnTo>
                                <a:lnTo>
                                  <a:pt x="16" y="62"/>
                                </a:lnTo>
                                <a:lnTo>
                                  <a:pt x="22" y="66"/>
                                </a:lnTo>
                                <a:lnTo>
                                  <a:pt x="30" y="74"/>
                                </a:lnTo>
                                <a:lnTo>
                                  <a:pt x="40" y="80"/>
                                </a:lnTo>
                                <a:lnTo>
                                  <a:pt x="52" y="88"/>
                                </a:lnTo>
                                <a:lnTo>
                                  <a:pt x="68" y="98"/>
                                </a:lnTo>
                                <a:lnTo>
                                  <a:pt x="85" y="108"/>
                                </a:lnTo>
                                <a:lnTo>
                                  <a:pt x="99" y="114"/>
                                </a:lnTo>
                                <a:lnTo>
                                  <a:pt x="109" y="118"/>
                                </a:lnTo>
                                <a:lnTo>
                                  <a:pt x="117" y="122"/>
                                </a:lnTo>
                                <a:lnTo>
                                  <a:pt x="123" y="122"/>
                                </a:lnTo>
                                <a:lnTo>
                                  <a:pt x="127" y="122"/>
                                </a:lnTo>
                                <a:lnTo>
                                  <a:pt x="129" y="122"/>
                                </a:lnTo>
                                <a:lnTo>
                                  <a:pt x="129" y="122"/>
                                </a:lnTo>
                                <a:lnTo>
                                  <a:pt x="125" y="120"/>
                                </a:lnTo>
                                <a:lnTo>
                                  <a:pt x="117" y="114"/>
                                </a:lnTo>
                                <a:lnTo>
                                  <a:pt x="105" y="106"/>
                                </a:lnTo>
                                <a:lnTo>
                                  <a:pt x="91" y="96"/>
                                </a:lnTo>
                                <a:lnTo>
                                  <a:pt x="75" y="84"/>
                                </a:lnTo>
                                <a:lnTo>
                                  <a:pt x="60" y="74"/>
                                </a:lnTo>
                                <a:lnTo>
                                  <a:pt x="48" y="64"/>
                                </a:lnTo>
                                <a:lnTo>
                                  <a:pt x="40" y="56"/>
                                </a:lnTo>
                                <a:lnTo>
                                  <a:pt x="32" y="44"/>
                                </a:lnTo>
                                <a:lnTo>
                                  <a:pt x="32" y="32"/>
                                </a:lnTo>
                                <a:lnTo>
                                  <a:pt x="36" y="20"/>
                                </a:lnTo>
                                <a:lnTo>
                                  <a:pt x="36" y="10"/>
                                </a:lnTo>
                                <a:lnTo>
                                  <a:pt x="28" y="0"/>
                                </a:lnTo>
                                <a:lnTo>
                                  <a:pt x="12" y="8"/>
                                </a:lnTo>
                                <a:lnTo>
                                  <a:pt x="0" y="26"/>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56"/>
                        <wps:cNvSpPr>
                          <a:spLocks/>
                        </wps:cNvSpPr>
                        <wps:spPr bwMode="auto">
                          <a:xfrm>
                            <a:off x="382905" y="1539240"/>
                            <a:ext cx="70485" cy="57150"/>
                          </a:xfrm>
                          <a:custGeom>
                            <a:avLst/>
                            <a:gdLst>
                              <a:gd name="T0" fmla="*/ 2 w 111"/>
                              <a:gd name="T1" fmla="*/ 36 h 90"/>
                              <a:gd name="T2" fmla="*/ 10 w 111"/>
                              <a:gd name="T3" fmla="*/ 46 h 90"/>
                              <a:gd name="T4" fmla="*/ 22 w 111"/>
                              <a:gd name="T5" fmla="*/ 54 h 90"/>
                              <a:gd name="T6" fmla="*/ 36 w 111"/>
                              <a:gd name="T7" fmla="*/ 64 h 90"/>
                              <a:gd name="T8" fmla="*/ 60 w 111"/>
                              <a:gd name="T9" fmla="*/ 76 h 90"/>
                              <a:gd name="T10" fmla="*/ 84 w 111"/>
                              <a:gd name="T11" fmla="*/ 86 h 90"/>
                              <a:gd name="T12" fmla="*/ 101 w 111"/>
                              <a:gd name="T13" fmla="*/ 90 h 90"/>
                              <a:gd name="T14" fmla="*/ 109 w 111"/>
                              <a:gd name="T15" fmla="*/ 90 h 90"/>
                              <a:gd name="T16" fmla="*/ 111 w 111"/>
                              <a:gd name="T17" fmla="*/ 90 h 90"/>
                              <a:gd name="T18" fmla="*/ 109 w 111"/>
                              <a:gd name="T19" fmla="*/ 88 h 90"/>
                              <a:gd name="T20" fmla="*/ 101 w 111"/>
                              <a:gd name="T21" fmla="*/ 84 h 90"/>
                              <a:gd name="T22" fmla="*/ 90 w 111"/>
                              <a:gd name="T23" fmla="*/ 80 h 90"/>
                              <a:gd name="T24" fmla="*/ 78 w 111"/>
                              <a:gd name="T25" fmla="*/ 72 h 90"/>
                              <a:gd name="T26" fmla="*/ 66 w 111"/>
                              <a:gd name="T27" fmla="*/ 64 h 90"/>
                              <a:gd name="T28" fmla="*/ 54 w 111"/>
                              <a:gd name="T29" fmla="*/ 58 h 90"/>
                              <a:gd name="T30" fmla="*/ 44 w 111"/>
                              <a:gd name="T31" fmla="*/ 50 h 90"/>
                              <a:gd name="T32" fmla="*/ 36 w 111"/>
                              <a:gd name="T33" fmla="*/ 44 h 90"/>
                              <a:gd name="T34" fmla="*/ 30 w 111"/>
                              <a:gd name="T35" fmla="*/ 34 h 90"/>
                              <a:gd name="T36" fmla="*/ 28 w 111"/>
                              <a:gd name="T37" fmla="*/ 26 h 90"/>
                              <a:gd name="T38" fmla="*/ 30 w 111"/>
                              <a:gd name="T39" fmla="*/ 16 h 90"/>
                              <a:gd name="T40" fmla="*/ 30 w 111"/>
                              <a:gd name="T41" fmla="*/ 8 h 90"/>
                              <a:gd name="T42" fmla="*/ 22 w 111"/>
                              <a:gd name="T43" fmla="*/ 0 h 90"/>
                              <a:gd name="T44" fmla="*/ 10 w 111"/>
                              <a:gd name="T45" fmla="*/ 8 h 90"/>
                              <a:gd name="T46" fmla="*/ 0 w 111"/>
                              <a:gd name="T47" fmla="*/ 22 h 90"/>
                              <a:gd name="T48" fmla="*/ 2 w 111"/>
                              <a:gd name="T49" fmla="*/ 3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90">
                                <a:moveTo>
                                  <a:pt x="2" y="36"/>
                                </a:moveTo>
                                <a:lnTo>
                                  <a:pt x="10" y="46"/>
                                </a:lnTo>
                                <a:lnTo>
                                  <a:pt x="22" y="54"/>
                                </a:lnTo>
                                <a:lnTo>
                                  <a:pt x="36" y="64"/>
                                </a:lnTo>
                                <a:lnTo>
                                  <a:pt x="60" y="76"/>
                                </a:lnTo>
                                <a:lnTo>
                                  <a:pt x="84" y="86"/>
                                </a:lnTo>
                                <a:lnTo>
                                  <a:pt x="101" y="90"/>
                                </a:lnTo>
                                <a:lnTo>
                                  <a:pt x="109" y="90"/>
                                </a:lnTo>
                                <a:lnTo>
                                  <a:pt x="111" y="90"/>
                                </a:lnTo>
                                <a:lnTo>
                                  <a:pt x="109" y="88"/>
                                </a:lnTo>
                                <a:lnTo>
                                  <a:pt x="101" y="84"/>
                                </a:lnTo>
                                <a:lnTo>
                                  <a:pt x="90" y="80"/>
                                </a:lnTo>
                                <a:lnTo>
                                  <a:pt x="78" y="72"/>
                                </a:lnTo>
                                <a:lnTo>
                                  <a:pt x="66" y="64"/>
                                </a:lnTo>
                                <a:lnTo>
                                  <a:pt x="54" y="58"/>
                                </a:lnTo>
                                <a:lnTo>
                                  <a:pt x="44" y="50"/>
                                </a:lnTo>
                                <a:lnTo>
                                  <a:pt x="36" y="44"/>
                                </a:lnTo>
                                <a:lnTo>
                                  <a:pt x="30" y="34"/>
                                </a:lnTo>
                                <a:lnTo>
                                  <a:pt x="28" y="26"/>
                                </a:lnTo>
                                <a:lnTo>
                                  <a:pt x="30" y="16"/>
                                </a:lnTo>
                                <a:lnTo>
                                  <a:pt x="30" y="8"/>
                                </a:lnTo>
                                <a:lnTo>
                                  <a:pt x="22" y="0"/>
                                </a:lnTo>
                                <a:lnTo>
                                  <a:pt x="10" y="8"/>
                                </a:lnTo>
                                <a:lnTo>
                                  <a:pt x="0" y="22"/>
                                </a:lnTo>
                                <a:lnTo>
                                  <a:pt x="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57"/>
                        <wps:cNvSpPr>
                          <a:spLocks/>
                        </wps:cNvSpPr>
                        <wps:spPr bwMode="auto">
                          <a:xfrm>
                            <a:off x="340995" y="1729105"/>
                            <a:ext cx="46990" cy="130175"/>
                          </a:xfrm>
                          <a:custGeom>
                            <a:avLst/>
                            <a:gdLst>
                              <a:gd name="T0" fmla="*/ 74 w 74"/>
                              <a:gd name="T1" fmla="*/ 0 h 205"/>
                              <a:gd name="T2" fmla="*/ 70 w 74"/>
                              <a:gd name="T3" fmla="*/ 4 h 205"/>
                              <a:gd name="T4" fmla="*/ 64 w 74"/>
                              <a:gd name="T5" fmla="*/ 12 h 205"/>
                              <a:gd name="T6" fmla="*/ 52 w 74"/>
                              <a:gd name="T7" fmla="*/ 24 h 205"/>
                              <a:gd name="T8" fmla="*/ 38 w 74"/>
                              <a:gd name="T9" fmla="*/ 43 h 205"/>
                              <a:gd name="T10" fmla="*/ 26 w 74"/>
                              <a:gd name="T11" fmla="*/ 63 h 205"/>
                              <a:gd name="T12" fmla="*/ 14 w 74"/>
                              <a:gd name="T13" fmla="*/ 87 h 205"/>
                              <a:gd name="T14" fmla="*/ 4 w 74"/>
                              <a:gd name="T15" fmla="*/ 111 h 205"/>
                              <a:gd name="T16" fmla="*/ 0 w 74"/>
                              <a:gd name="T17" fmla="*/ 135 h 205"/>
                              <a:gd name="T18" fmla="*/ 4 w 74"/>
                              <a:gd name="T19" fmla="*/ 179 h 205"/>
                              <a:gd name="T20" fmla="*/ 14 w 74"/>
                              <a:gd name="T21" fmla="*/ 199 h 205"/>
                              <a:gd name="T22" fmla="*/ 24 w 74"/>
                              <a:gd name="T23" fmla="*/ 205 h 205"/>
                              <a:gd name="T24" fmla="*/ 30 w 74"/>
                              <a:gd name="T25" fmla="*/ 205 h 205"/>
                              <a:gd name="T26" fmla="*/ 28 w 74"/>
                              <a:gd name="T27" fmla="*/ 195 h 205"/>
                              <a:gd name="T28" fmla="*/ 24 w 74"/>
                              <a:gd name="T29" fmla="*/ 169 h 205"/>
                              <a:gd name="T30" fmla="*/ 24 w 74"/>
                              <a:gd name="T31" fmla="*/ 133 h 205"/>
                              <a:gd name="T32" fmla="*/ 30 w 74"/>
                              <a:gd name="T33" fmla="*/ 97 h 205"/>
                              <a:gd name="T34" fmla="*/ 42 w 74"/>
                              <a:gd name="T35" fmla="*/ 63 h 205"/>
                              <a:gd name="T36" fmla="*/ 58 w 74"/>
                              <a:gd name="T37" fmla="*/ 32 h 205"/>
                              <a:gd name="T38" fmla="*/ 70 w 74"/>
                              <a:gd name="T39" fmla="*/ 8 h 205"/>
                              <a:gd name="T40" fmla="*/ 74 w 74"/>
                              <a:gd name="T41" fmla="*/ 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205">
                                <a:moveTo>
                                  <a:pt x="74" y="0"/>
                                </a:moveTo>
                                <a:lnTo>
                                  <a:pt x="70" y="4"/>
                                </a:lnTo>
                                <a:lnTo>
                                  <a:pt x="64" y="12"/>
                                </a:lnTo>
                                <a:lnTo>
                                  <a:pt x="52" y="24"/>
                                </a:lnTo>
                                <a:lnTo>
                                  <a:pt x="38" y="43"/>
                                </a:lnTo>
                                <a:lnTo>
                                  <a:pt x="26" y="63"/>
                                </a:lnTo>
                                <a:lnTo>
                                  <a:pt x="14" y="87"/>
                                </a:lnTo>
                                <a:lnTo>
                                  <a:pt x="4" y="111"/>
                                </a:lnTo>
                                <a:lnTo>
                                  <a:pt x="0" y="135"/>
                                </a:lnTo>
                                <a:lnTo>
                                  <a:pt x="4" y="179"/>
                                </a:lnTo>
                                <a:lnTo>
                                  <a:pt x="14" y="199"/>
                                </a:lnTo>
                                <a:lnTo>
                                  <a:pt x="24" y="205"/>
                                </a:lnTo>
                                <a:lnTo>
                                  <a:pt x="30" y="205"/>
                                </a:lnTo>
                                <a:lnTo>
                                  <a:pt x="28" y="195"/>
                                </a:lnTo>
                                <a:lnTo>
                                  <a:pt x="24" y="169"/>
                                </a:lnTo>
                                <a:lnTo>
                                  <a:pt x="24" y="133"/>
                                </a:lnTo>
                                <a:lnTo>
                                  <a:pt x="30" y="97"/>
                                </a:lnTo>
                                <a:lnTo>
                                  <a:pt x="42" y="63"/>
                                </a:lnTo>
                                <a:lnTo>
                                  <a:pt x="58" y="32"/>
                                </a:lnTo>
                                <a:lnTo>
                                  <a:pt x="70" y="8"/>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58"/>
                        <wps:cNvSpPr>
                          <a:spLocks/>
                        </wps:cNvSpPr>
                        <wps:spPr bwMode="auto">
                          <a:xfrm>
                            <a:off x="554990" y="962025"/>
                            <a:ext cx="77470" cy="259080"/>
                          </a:xfrm>
                          <a:custGeom>
                            <a:avLst/>
                            <a:gdLst>
                              <a:gd name="T0" fmla="*/ 112 w 122"/>
                              <a:gd name="T1" fmla="*/ 8 h 408"/>
                              <a:gd name="T2" fmla="*/ 110 w 122"/>
                              <a:gd name="T3" fmla="*/ 14 h 408"/>
                              <a:gd name="T4" fmla="*/ 108 w 122"/>
                              <a:gd name="T5" fmla="*/ 29 h 408"/>
                              <a:gd name="T6" fmla="*/ 102 w 122"/>
                              <a:gd name="T7" fmla="*/ 53 h 408"/>
                              <a:gd name="T8" fmla="*/ 94 w 122"/>
                              <a:gd name="T9" fmla="*/ 81 h 408"/>
                              <a:gd name="T10" fmla="*/ 86 w 122"/>
                              <a:gd name="T11" fmla="*/ 117 h 408"/>
                              <a:gd name="T12" fmla="*/ 76 w 122"/>
                              <a:gd name="T13" fmla="*/ 155 h 408"/>
                              <a:gd name="T14" fmla="*/ 64 w 122"/>
                              <a:gd name="T15" fmla="*/ 197 h 408"/>
                              <a:gd name="T16" fmla="*/ 52 w 122"/>
                              <a:gd name="T17" fmla="*/ 240 h 408"/>
                              <a:gd name="T18" fmla="*/ 30 w 122"/>
                              <a:gd name="T19" fmla="*/ 312 h 408"/>
                              <a:gd name="T20" fmla="*/ 14 w 122"/>
                              <a:gd name="T21" fmla="*/ 354 h 408"/>
                              <a:gd name="T22" fmla="*/ 4 w 122"/>
                              <a:gd name="T23" fmla="*/ 376 h 408"/>
                              <a:gd name="T24" fmla="*/ 0 w 122"/>
                              <a:gd name="T25" fmla="*/ 382 h 408"/>
                              <a:gd name="T26" fmla="*/ 8 w 122"/>
                              <a:gd name="T27" fmla="*/ 408 h 408"/>
                              <a:gd name="T28" fmla="*/ 10 w 122"/>
                              <a:gd name="T29" fmla="*/ 400 h 408"/>
                              <a:gd name="T30" fmla="*/ 18 w 122"/>
                              <a:gd name="T31" fmla="*/ 380 h 408"/>
                              <a:gd name="T32" fmla="*/ 30 w 122"/>
                              <a:gd name="T33" fmla="*/ 348 h 408"/>
                              <a:gd name="T34" fmla="*/ 44 w 122"/>
                              <a:gd name="T35" fmla="*/ 308 h 408"/>
                              <a:gd name="T36" fmla="*/ 58 w 122"/>
                              <a:gd name="T37" fmla="*/ 266 h 408"/>
                              <a:gd name="T38" fmla="*/ 72 w 122"/>
                              <a:gd name="T39" fmla="*/ 221 h 408"/>
                              <a:gd name="T40" fmla="*/ 84 w 122"/>
                              <a:gd name="T41" fmla="*/ 179 h 408"/>
                              <a:gd name="T42" fmla="*/ 94 w 122"/>
                              <a:gd name="T43" fmla="*/ 141 h 408"/>
                              <a:gd name="T44" fmla="*/ 106 w 122"/>
                              <a:gd name="T45" fmla="*/ 83 h 408"/>
                              <a:gd name="T46" fmla="*/ 118 w 122"/>
                              <a:gd name="T47" fmla="*/ 31 h 408"/>
                              <a:gd name="T48" fmla="*/ 122 w 122"/>
                              <a:gd name="T49" fmla="*/ 0 h 408"/>
                              <a:gd name="T50" fmla="*/ 112 w 122"/>
                              <a:gd name="T51" fmla="*/ 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2" h="408">
                                <a:moveTo>
                                  <a:pt x="112" y="8"/>
                                </a:moveTo>
                                <a:lnTo>
                                  <a:pt x="110" y="14"/>
                                </a:lnTo>
                                <a:lnTo>
                                  <a:pt x="108" y="29"/>
                                </a:lnTo>
                                <a:lnTo>
                                  <a:pt x="102" y="53"/>
                                </a:lnTo>
                                <a:lnTo>
                                  <a:pt x="94" y="81"/>
                                </a:lnTo>
                                <a:lnTo>
                                  <a:pt x="86" y="117"/>
                                </a:lnTo>
                                <a:lnTo>
                                  <a:pt x="76" y="155"/>
                                </a:lnTo>
                                <a:lnTo>
                                  <a:pt x="64" y="197"/>
                                </a:lnTo>
                                <a:lnTo>
                                  <a:pt x="52" y="240"/>
                                </a:lnTo>
                                <a:lnTo>
                                  <a:pt x="30" y="312"/>
                                </a:lnTo>
                                <a:lnTo>
                                  <a:pt x="14" y="354"/>
                                </a:lnTo>
                                <a:lnTo>
                                  <a:pt x="4" y="376"/>
                                </a:lnTo>
                                <a:lnTo>
                                  <a:pt x="0" y="382"/>
                                </a:lnTo>
                                <a:lnTo>
                                  <a:pt x="8" y="408"/>
                                </a:lnTo>
                                <a:lnTo>
                                  <a:pt x="10" y="400"/>
                                </a:lnTo>
                                <a:lnTo>
                                  <a:pt x="18" y="380"/>
                                </a:lnTo>
                                <a:lnTo>
                                  <a:pt x="30" y="348"/>
                                </a:lnTo>
                                <a:lnTo>
                                  <a:pt x="44" y="308"/>
                                </a:lnTo>
                                <a:lnTo>
                                  <a:pt x="58" y="266"/>
                                </a:lnTo>
                                <a:lnTo>
                                  <a:pt x="72" y="221"/>
                                </a:lnTo>
                                <a:lnTo>
                                  <a:pt x="84" y="179"/>
                                </a:lnTo>
                                <a:lnTo>
                                  <a:pt x="94" y="141"/>
                                </a:lnTo>
                                <a:lnTo>
                                  <a:pt x="106" y="83"/>
                                </a:lnTo>
                                <a:lnTo>
                                  <a:pt x="118" y="31"/>
                                </a:lnTo>
                                <a:lnTo>
                                  <a:pt x="122" y="0"/>
                                </a:lnTo>
                                <a:lnTo>
                                  <a:pt x="112"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59"/>
                        <wps:cNvSpPr>
                          <a:spLocks/>
                        </wps:cNvSpPr>
                        <wps:spPr bwMode="auto">
                          <a:xfrm>
                            <a:off x="715010" y="655955"/>
                            <a:ext cx="40005" cy="139065"/>
                          </a:xfrm>
                          <a:custGeom>
                            <a:avLst/>
                            <a:gdLst>
                              <a:gd name="T0" fmla="*/ 8 w 63"/>
                              <a:gd name="T1" fmla="*/ 219 h 219"/>
                              <a:gd name="T2" fmla="*/ 12 w 63"/>
                              <a:gd name="T3" fmla="*/ 219 h 219"/>
                              <a:gd name="T4" fmla="*/ 16 w 63"/>
                              <a:gd name="T5" fmla="*/ 217 h 219"/>
                              <a:gd name="T6" fmla="*/ 20 w 63"/>
                              <a:gd name="T7" fmla="*/ 213 h 219"/>
                              <a:gd name="T8" fmla="*/ 22 w 63"/>
                              <a:gd name="T9" fmla="*/ 209 h 219"/>
                              <a:gd name="T10" fmla="*/ 63 w 63"/>
                              <a:gd name="T11" fmla="*/ 14 h 219"/>
                              <a:gd name="T12" fmla="*/ 63 w 63"/>
                              <a:gd name="T13" fmla="*/ 10 h 219"/>
                              <a:gd name="T14" fmla="*/ 63 w 63"/>
                              <a:gd name="T15" fmla="*/ 6 h 219"/>
                              <a:gd name="T16" fmla="*/ 59 w 63"/>
                              <a:gd name="T17" fmla="*/ 2 h 219"/>
                              <a:gd name="T18" fmla="*/ 55 w 63"/>
                              <a:gd name="T19" fmla="*/ 0 h 219"/>
                              <a:gd name="T20" fmla="*/ 55 w 63"/>
                              <a:gd name="T21" fmla="*/ 0 h 219"/>
                              <a:gd name="T22" fmla="*/ 51 w 63"/>
                              <a:gd name="T23" fmla="*/ 0 h 219"/>
                              <a:gd name="T24" fmla="*/ 47 w 63"/>
                              <a:gd name="T25" fmla="*/ 0 h 219"/>
                              <a:gd name="T26" fmla="*/ 45 w 63"/>
                              <a:gd name="T27" fmla="*/ 4 h 219"/>
                              <a:gd name="T28" fmla="*/ 43 w 63"/>
                              <a:gd name="T29" fmla="*/ 8 h 219"/>
                              <a:gd name="T30" fmla="*/ 0 w 63"/>
                              <a:gd name="T31" fmla="*/ 205 h 219"/>
                              <a:gd name="T32" fmla="*/ 0 w 63"/>
                              <a:gd name="T33" fmla="*/ 209 h 219"/>
                              <a:gd name="T34" fmla="*/ 2 w 63"/>
                              <a:gd name="T35" fmla="*/ 213 h 219"/>
                              <a:gd name="T36" fmla="*/ 4 w 63"/>
                              <a:gd name="T37" fmla="*/ 217 h 219"/>
                              <a:gd name="T38" fmla="*/ 8 w 63"/>
                              <a:gd name="T39" fmla="*/ 219 h 219"/>
                              <a:gd name="T40" fmla="*/ 8 w 63"/>
                              <a:gd name="T41" fmla="*/ 219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219">
                                <a:moveTo>
                                  <a:pt x="8" y="219"/>
                                </a:moveTo>
                                <a:lnTo>
                                  <a:pt x="12" y="219"/>
                                </a:lnTo>
                                <a:lnTo>
                                  <a:pt x="16" y="217"/>
                                </a:lnTo>
                                <a:lnTo>
                                  <a:pt x="20" y="213"/>
                                </a:lnTo>
                                <a:lnTo>
                                  <a:pt x="22" y="209"/>
                                </a:lnTo>
                                <a:lnTo>
                                  <a:pt x="63" y="14"/>
                                </a:lnTo>
                                <a:lnTo>
                                  <a:pt x="63" y="10"/>
                                </a:lnTo>
                                <a:lnTo>
                                  <a:pt x="63" y="6"/>
                                </a:lnTo>
                                <a:lnTo>
                                  <a:pt x="59" y="2"/>
                                </a:lnTo>
                                <a:lnTo>
                                  <a:pt x="55" y="0"/>
                                </a:lnTo>
                                <a:lnTo>
                                  <a:pt x="55" y="0"/>
                                </a:lnTo>
                                <a:lnTo>
                                  <a:pt x="51" y="0"/>
                                </a:lnTo>
                                <a:lnTo>
                                  <a:pt x="47" y="0"/>
                                </a:lnTo>
                                <a:lnTo>
                                  <a:pt x="45" y="4"/>
                                </a:lnTo>
                                <a:lnTo>
                                  <a:pt x="43" y="8"/>
                                </a:lnTo>
                                <a:lnTo>
                                  <a:pt x="0" y="205"/>
                                </a:lnTo>
                                <a:lnTo>
                                  <a:pt x="0" y="209"/>
                                </a:lnTo>
                                <a:lnTo>
                                  <a:pt x="2" y="213"/>
                                </a:lnTo>
                                <a:lnTo>
                                  <a:pt x="4" y="217"/>
                                </a:lnTo>
                                <a:lnTo>
                                  <a:pt x="8" y="219"/>
                                </a:lnTo>
                                <a:lnTo>
                                  <a:pt x="8"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60"/>
                        <wps:cNvSpPr>
                          <a:spLocks/>
                        </wps:cNvSpPr>
                        <wps:spPr bwMode="auto">
                          <a:xfrm>
                            <a:off x="685800" y="648335"/>
                            <a:ext cx="40640" cy="139065"/>
                          </a:xfrm>
                          <a:custGeom>
                            <a:avLst/>
                            <a:gdLst>
                              <a:gd name="T0" fmla="*/ 10 w 64"/>
                              <a:gd name="T1" fmla="*/ 219 h 219"/>
                              <a:gd name="T2" fmla="*/ 14 w 64"/>
                              <a:gd name="T3" fmla="*/ 219 h 219"/>
                              <a:gd name="T4" fmla="*/ 18 w 64"/>
                              <a:gd name="T5" fmla="*/ 217 h 219"/>
                              <a:gd name="T6" fmla="*/ 20 w 64"/>
                              <a:gd name="T7" fmla="*/ 215 h 219"/>
                              <a:gd name="T8" fmla="*/ 22 w 64"/>
                              <a:gd name="T9" fmla="*/ 211 h 219"/>
                              <a:gd name="T10" fmla="*/ 64 w 64"/>
                              <a:gd name="T11" fmla="*/ 14 h 219"/>
                              <a:gd name="T12" fmla="*/ 64 w 64"/>
                              <a:gd name="T13" fmla="*/ 10 h 219"/>
                              <a:gd name="T14" fmla="*/ 62 w 64"/>
                              <a:gd name="T15" fmla="*/ 6 h 219"/>
                              <a:gd name="T16" fmla="*/ 58 w 64"/>
                              <a:gd name="T17" fmla="*/ 2 h 219"/>
                              <a:gd name="T18" fmla="*/ 54 w 64"/>
                              <a:gd name="T19" fmla="*/ 0 h 219"/>
                              <a:gd name="T20" fmla="*/ 54 w 64"/>
                              <a:gd name="T21" fmla="*/ 0 h 219"/>
                              <a:gd name="T22" fmla="*/ 50 w 64"/>
                              <a:gd name="T23" fmla="*/ 0 h 219"/>
                              <a:gd name="T24" fmla="*/ 46 w 64"/>
                              <a:gd name="T25" fmla="*/ 2 h 219"/>
                              <a:gd name="T26" fmla="*/ 44 w 64"/>
                              <a:gd name="T27" fmla="*/ 6 h 219"/>
                              <a:gd name="T28" fmla="*/ 42 w 64"/>
                              <a:gd name="T29" fmla="*/ 10 h 219"/>
                              <a:gd name="T30" fmla="*/ 0 w 64"/>
                              <a:gd name="T31" fmla="*/ 207 h 219"/>
                              <a:gd name="T32" fmla="*/ 0 w 64"/>
                              <a:gd name="T33" fmla="*/ 211 h 219"/>
                              <a:gd name="T34" fmla="*/ 2 w 64"/>
                              <a:gd name="T35" fmla="*/ 215 h 219"/>
                              <a:gd name="T36" fmla="*/ 6 w 64"/>
                              <a:gd name="T37" fmla="*/ 217 h 219"/>
                              <a:gd name="T38" fmla="*/ 10 w 64"/>
                              <a:gd name="T39" fmla="*/ 219 h 219"/>
                              <a:gd name="T40" fmla="*/ 10 w 64"/>
                              <a:gd name="T41" fmla="*/ 219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219">
                                <a:moveTo>
                                  <a:pt x="10" y="219"/>
                                </a:moveTo>
                                <a:lnTo>
                                  <a:pt x="14" y="219"/>
                                </a:lnTo>
                                <a:lnTo>
                                  <a:pt x="18" y="217"/>
                                </a:lnTo>
                                <a:lnTo>
                                  <a:pt x="20" y="215"/>
                                </a:lnTo>
                                <a:lnTo>
                                  <a:pt x="22" y="211"/>
                                </a:lnTo>
                                <a:lnTo>
                                  <a:pt x="64" y="14"/>
                                </a:lnTo>
                                <a:lnTo>
                                  <a:pt x="64" y="10"/>
                                </a:lnTo>
                                <a:lnTo>
                                  <a:pt x="62" y="6"/>
                                </a:lnTo>
                                <a:lnTo>
                                  <a:pt x="58" y="2"/>
                                </a:lnTo>
                                <a:lnTo>
                                  <a:pt x="54" y="0"/>
                                </a:lnTo>
                                <a:lnTo>
                                  <a:pt x="54" y="0"/>
                                </a:lnTo>
                                <a:lnTo>
                                  <a:pt x="50" y="0"/>
                                </a:lnTo>
                                <a:lnTo>
                                  <a:pt x="46" y="2"/>
                                </a:lnTo>
                                <a:lnTo>
                                  <a:pt x="44" y="6"/>
                                </a:lnTo>
                                <a:lnTo>
                                  <a:pt x="42" y="10"/>
                                </a:lnTo>
                                <a:lnTo>
                                  <a:pt x="0" y="207"/>
                                </a:lnTo>
                                <a:lnTo>
                                  <a:pt x="0" y="211"/>
                                </a:lnTo>
                                <a:lnTo>
                                  <a:pt x="2" y="215"/>
                                </a:lnTo>
                                <a:lnTo>
                                  <a:pt x="6" y="217"/>
                                </a:lnTo>
                                <a:lnTo>
                                  <a:pt x="10" y="219"/>
                                </a:lnTo>
                                <a:lnTo>
                                  <a:pt x="1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61"/>
                        <wps:cNvSpPr>
                          <a:spLocks/>
                        </wps:cNvSpPr>
                        <wps:spPr bwMode="auto">
                          <a:xfrm>
                            <a:off x="659130" y="641985"/>
                            <a:ext cx="39370" cy="139065"/>
                          </a:xfrm>
                          <a:custGeom>
                            <a:avLst/>
                            <a:gdLst>
                              <a:gd name="T0" fmla="*/ 8 w 62"/>
                              <a:gd name="T1" fmla="*/ 219 h 219"/>
                              <a:gd name="T2" fmla="*/ 12 w 62"/>
                              <a:gd name="T3" fmla="*/ 219 h 219"/>
                              <a:gd name="T4" fmla="*/ 16 w 62"/>
                              <a:gd name="T5" fmla="*/ 217 h 219"/>
                              <a:gd name="T6" fmla="*/ 20 w 62"/>
                              <a:gd name="T7" fmla="*/ 213 h 219"/>
                              <a:gd name="T8" fmla="*/ 22 w 62"/>
                              <a:gd name="T9" fmla="*/ 209 h 219"/>
                              <a:gd name="T10" fmla="*/ 62 w 62"/>
                              <a:gd name="T11" fmla="*/ 12 h 219"/>
                              <a:gd name="T12" fmla="*/ 62 w 62"/>
                              <a:gd name="T13" fmla="*/ 8 h 219"/>
                              <a:gd name="T14" fmla="*/ 62 w 62"/>
                              <a:gd name="T15" fmla="*/ 4 h 219"/>
                              <a:gd name="T16" fmla="*/ 58 w 62"/>
                              <a:gd name="T17" fmla="*/ 2 h 219"/>
                              <a:gd name="T18" fmla="*/ 54 w 62"/>
                              <a:gd name="T19" fmla="*/ 0 h 219"/>
                              <a:gd name="T20" fmla="*/ 54 w 62"/>
                              <a:gd name="T21" fmla="*/ 0 h 219"/>
                              <a:gd name="T22" fmla="*/ 50 w 62"/>
                              <a:gd name="T23" fmla="*/ 0 h 219"/>
                              <a:gd name="T24" fmla="*/ 46 w 62"/>
                              <a:gd name="T25" fmla="*/ 0 h 219"/>
                              <a:gd name="T26" fmla="*/ 42 w 62"/>
                              <a:gd name="T27" fmla="*/ 4 h 219"/>
                              <a:gd name="T28" fmla="*/ 40 w 62"/>
                              <a:gd name="T29" fmla="*/ 8 h 219"/>
                              <a:gd name="T30" fmla="*/ 0 w 62"/>
                              <a:gd name="T31" fmla="*/ 205 h 219"/>
                              <a:gd name="T32" fmla="*/ 0 w 62"/>
                              <a:gd name="T33" fmla="*/ 209 h 219"/>
                              <a:gd name="T34" fmla="*/ 2 w 62"/>
                              <a:gd name="T35" fmla="*/ 213 h 219"/>
                              <a:gd name="T36" fmla="*/ 4 w 62"/>
                              <a:gd name="T37" fmla="*/ 217 h 219"/>
                              <a:gd name="T38" fmla="*/ 8 w 62"/>
                              <a:gd name="T39" fmla="*/ 219 h 219"/>
                              <a:gd name="T40" fmla="*/ 8 w 62"/>
                              <a:gd name="T41" fmla="*/ 219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219">
                                <a:moveTo>
                                  <a:pt x="8" y="219"/>
                                </a:moveTo>
                                <a:lnTo>
                                  <a:pt x="12" y="219"/>
                                </a:lnTo>
                                <a:lnTo>
                                  <a:pt x="16" y="217"/>
                                </a:lnTo>
                                <a:lnTo>
                                  <a:pt x="20" y="213"/>
                                </a:lnTo>
                                <a:lnTo>
                                  <a:pt x="22" y="209"/>
                                </a:lnTo>
                                <a:lnTo>
                                  <a:pt x="62" y="12"/>
                                </a:lnTo>
                                <a:lnTo>
                                  <a:pt x="62" y="8"/>
                                </a:lnTo>
                                <a:lnTo>
                                  <a:pt x="62" y="4"/>
                                </a:lnTo>
                                <a:lnTo>
                                  <a:pt x="58" y="2"/>
                                </a:lnTo>
                                <a:lnTo>
                                  <a:pt x="54" y="0"/>
                                </a:lnTo>
                                <a:lnTo>
                                  <a:pt x="54" y="0"/>
                                </a:lnTo>
                                <a:lnTo>
                                  <a:pt x="50" y="0"/>
                                </a:lnTo>
                                <a:lnTo>
                                  <a:pt x="46" y="0"/>
                                </a:lnTo>
                                <a:lnTo>
                                  <a:pt x="42" y="4"/>
                                </a:lnTo>
                                <a:lnTo>
                                  <a:pt x="40" y="8"/>
                                </a:lnTo>
                                <a:lnTo>
                                  <a:pt x="0" y="205"/>
                                </a:lnTo>
                                <a:lnTo>
                                  <a:pt x="0" y="209"/>
                                </a:lnTo>
                                <a:lnTo>
                                  <a:pt x="2" y="213"/>
                                </a:lnTo>
                                <a:lnTo>
                                  <a:pt x="4" y="217"/>
                                </a:lnTo>
                                <a:lnTo>
                                  <a:pt x="8" y="219"/>
                                </a:lnTo>
                                <a:lnTo>
                                  <a:pt x="8"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2"/>
                        <wps:cNvSpPr>
                          <a:spLocks/>
                        </wps:cNvSpPr>
                        <wps:spPr bwMode="auto">
                          <a:xfrm>
                            <a:off x="890905" y="24130"/>
                            <a:ext cx="102870" cy="459740"/>
                          </a:xfrm>
                          <a:custGeom>
                            <a:avLst/>
                            <a:gdLst>
                              <a:gd name="T0" fmla="*/ 8 w 162"/>
                              <a:gd name="T1" fmla="*/ 724 h 724"/>
                              <a:gd name="T2" fmla="*/ 4 w 162"/>
                              <a:gd name="T3" fmla="*/ 722 h 724"/>
                              <a:gd name="T4" fmla="*/ 2 w 162"/>
                              <a:gd name="T5" fmla="*/ 720 h 724"/>
                              <a:gd name="T6" fmla="*/ 0 w 162"/>
                              <a:gd name="T7" fmla="*/ 716 h 724"/>
                              <a:gd name="T8" fmla="*/ 0 w 162"/>
                              <a:gd name="T9" fmla="*/ 712 h 724"/>
                              <a:gd name="T10" fmla="*/ 140 w 162"/>
                              <a:gd name="T11" fmla="*/ 8 h 724"/>
                              <a:gd name="T12" fmla="*/ 142 w 162"/>
                              <a:gd name="T13" fmla="*/ 4 h 724"/>
                              <a:gd name="T14" fmla="*/ 146 w 162"/>
                              <a:gd name="T15" fmla="*/ 0 h 724"/>
                              <a:gd name="T16" fmla="*/ 150 w 162"/>
                              <a:gd name="T17" fmla="*/ 0 h 724"/>
                              <a:gd name="T18" fmla="*/ 154 w 162"/>
                              <a:gd name="T19" fmla="*/ 0 h 724"/>
                              <a:gd name="T20" fmla="*/ 154 w 162"/>
                              <a:gd name="T21" fmla="*/ 0 h 724"/>
                              <a:gd name="T22" fmla="*/ 156 w 162"/>
                              <a:gd name="T23" fmla="*/ 2 h 724"/>
                              <a:gd name="T24" fmla="*/ 160 w 162"/>
                              <a:gd name="T25" fmla="*/ 4 h 724"/>
                              <a:gd name="T26" fmla="*/ 162 w 162"/>
                              <a:gd name="T27" fmla="*/ 8 h 724"/>
                              <a:gd name="T28" fmla="*/ 162 w 162"/>
                              <a:gd name="T29" fmla="*/ 12 h 724"/>
                              <a:gd name="T30" fmla="*/ 20 w 162"/>
                              <a:gd name="T31" fmla="*/ 716 h 724"/>
                              <a:gd name="T32" fmla="*/ 18 w 162"/>
                              <a:gd name="T33" fmla="*/ 720 h 724"/>
                              <a:gd name="T34" fmla="*/ 16 w 162"/>
                              <a:gd name="T35" fmla="*/ 722 h 724"/>
                              <a:gd name="T36" fmla="*/ 12 w 162"/>
                              <a:gd name="T37" fmla="*/ 724 h 724"/>
                              <a:gd name="T38" fmla="*/ 8 w 162"/>
                              <a:gd name="T39" fmla="*/ 724 h 724"/>
                              <a:gd name="T40" fmla="*/ 8 w 162"/>
                              <a:gd name="T41" fmla="*/ 724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 h="724">
                                <a:moveTo>
                                  <a:pt x="8" y="724"/>
                                </a:moveTo>
                                <a:lnTo>
                                  <a:pt x="4" y="722"/>
                                </a:lnTo>
                                <a:lnTo>
                                  <a:pt x="2" y="720"/>
                                </a:lnTo>
                                <a:lnTo>
                                  <a:pt x="0" y="716"/>
                                </a:lnTo>
                                <a:lnTo>
                                  <a:pt x="0" y="712"/>
                                </a:lnTo>
                                <a:lnTo>
                                  <a:pt x="140" y="8"/>
                                </a:lnTo>
                                <a:lnTo>
                                  <a:pt x="142" y="4"/>
                                </a:lnTo>
                                <a:lnTo>
                                  <a:pt x="146" y="0"/>
                                </a:lnTo>
                                <a:lnTo>
                                  <a:pt x="150" y="0"/>
                                </a:lnTo>
                                <a:lnTo>
                                  <a:pt x="154" y="0"/>
                                </a:lnTo>
                                <a:lnTo>
                                  <a:pt x="154" y="0"/>
                                </a:lnTo>
                                <a:lnTo>
                                  <a:pt x="156" y="2"/>
                                </a:lnTo>
                                <a:lnTo>
                                  <a:pt x="160" y="4"/>
                                </a:lnTo>
                                <a:lnTo>
                                  <a:pt x="162" y="8"/>
                                </a:lnTo>
                                <a:lnTo>
                                  <a:pt x="162" y="12"/>
                                </a:lnTo>
                                <a:lnTo>
                                  <a:pt x="20" y="716"/>
                                </a:lnTo>
                                <a:lnTo>
                                  <a:pt x="18" y="720"/>
                                </a:lnTo>
                                <a:lnTo>
                                  <a:pt x="16" y="722"/>
                                </a:lnTo>
                                <a:lnTo>
                                  <a:pt x="12" y="724"/>
                                </a:lnTo>
                                <a:lnTo>
                                  <a:pt x="8" y="724"/>
                                </a:lnTo>
                                <a:lnTo>
                                  <a:pt x="8" y="7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3"/>
                        <wps:cNvSpPr>
                          <a:spLocks/>
                        </wps:cNvSpPr>
                        <wps:spPr bwMode="auto">
                          <a:xfrm>
                            <a:off x="856615" y="524510"/>
                            <a:ext cx="34290" cy="22860"/>
                          </a:xfrm>
                          <a:custGeom>
                            <a:avLst/>
                            <a:gdLst>
                              <a:gd name="T0" fmla="*/ 34 w 54"/>
                              <a:gd name="T1" fmla="*/ 36 h 36"/>
                              <a:gd name="T2" fmla="*/ 42 w 54"/>
                              <a:gd name="T3" fmla="*/ 36 h 36"/>
                              <a:gd name="T4" fmla="*/ 48 w 54"/>
                              <a:gd name="T5" fmla="*/ 34 h 36"/>
                              <a:gd name="T6" fmla="*/ 52 w 54"/>
                              <a:gd name="T7" fmla="*/ 30 h 36"/>
                              <a:gd name="T8" fmla="*/ 54 w 54"/>
                              <a:gd name="T9" fmla="*/ 24 h 36"/>
                              <a:gd name="T10" fmla="*/ 54 w 54"/>
                              <a:gd name="T11" fmla="*/ 24 h 36"/>
                              <a:gd name="T12" fmla="*/ 54 w 54"/>
                              <a:gd name="T13" fmla="*/ 16 h 36"/>
                              <a:gd name="T14" fmla="*/ 52 w 54"/>
                              <a:gd name="T15" fmla="*/ 10 h 36"/>
                              <a:gd name="T16" fmla="*/ 46 w 54"/>
                              <a:gd name="T17" fmla="*/ 6 h 36"/>
                              <a:gd name="T18" fmla="*/ 40 w 54"/>
                              <a:gd name="T19" fmla="*/ 4 h 36"/>
                              <a:gd name="T20" fmla="*/ 20 w 54"/>
                              <a:gd name="T21" fmla="*/ 0 h 36"/>
                              <a:gd name="T22" fmla="*/ 12 w 54"/>
                              <a:gd name="T23" fmla="*/ 0 h 36"/>
                              <a:gd name="T24" fmla="*/ 8 w 54"/>
                              <a:gd name="T25" fmla="*/ 2 h 36"/>
                              <a:gd name="T26" fmla="*/ 2 w 54"/>
                              <a:gd name="T27" fmla="*/ 6 h 36"/>
                              <a:gd name="T28" fmla="*/ 0 w 54"/>
                              <a:gd name="T29" fmla="*/ 12 h 36"/>
                              <a:gd name="T30" fmla="*/ 0 w 54"/>
                              <a:gd name="T31" fmla="*/ 12 h 36"/>
                              <a:gd name="T32" fmla="*/ 0 w 54"/>
                              <a:gd name="T33" fmla="*/ 20 h 36"/>
                              <a:gd name="T34" fmla="*/ 2 w 54"/>
                              <a:gd name="T35" fmla="*/ 24 h 36"/>
                              <a:gd name="T36" fmla="*/ 6 w 54"/>
                              <a:gd name="T37" fmla="*/ 30 h 36"/>
                              <a:gd name="T38" fmla="*/ 12 w 54"/>
                              <a:gd name="T39" fmla="*/ 32 h 36"/>
                              <a:gd name="T40" fmla="*/ 34 w 54"/>
                              <a:gd name="T41"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 h="36">
                                <a:moveTo>
                                  <a:pt x="34" y="36"/>
                                </a:moveTo>
                                <a:lnTo>
                                  <a:pt x="42" y="36"/>
                                </a:lnTo>
                                <a:lnTo>
                                  <a:pt x="48" y="34"/>
                                </a:lnTo>
                                <a:lnTo>
                                  <a:pt x="52" y="30"/>
                                </a:lnTo>
                                <a:lnTo>
                                  <a:pt x="54" y="24"/>
                                </a:lnTo>
                                <a:lnTo>
                                  <a:pt x="54" y="24"/>
                                </a:lnTo>
                                <a:lnTo>
                                  <a:pt x="54" y="16"/>
                                </a:lnTo>
                                <a:lnTo>
                                  <a:pt x="52" y="10"/>
                                </a:lnTo>
                                <a:lnTo>
                                  <a:pt x="46" y="6"/>
                                </a:lnTo>
                                <a:lnTo>
                                  <a:pt x="40" y="4"/>
                                </a:lnTo>
                                <a:lnTo>
                                  <a:pt x="20" y="0"/>
                                </a:lnTo>
                                <a:lnTo>
                                  <a:pt x="12" y="0"/>
                                </a:lnTo>
                                <a:lnTo>
                                  <a:pt x="8" y="2"/>
                                </a:lnTo>
                                <a:lnTo>
                                  <a:pt x="2" y="6"/>
                                </a:lnTo>
                                <a:lnTo>
                                  <a:pt x="0" y="12"/>
                                </a:lnTo>
                                <a:lnTo>
                                  <a:pt x="0" y="12"/>
                                </a:lnTo>
                                <a:lnTo>
                                  <a:pt x="0" y="20"/>
                                </a:lnTo>
                                <a:lnTo>
                                  <a:pt x="2" y="24"/>
                                </a:lnTo>
                                <a:lnTo>
                                  <a:pt x="6" y="30"/>
                                </a:lnTo>
                                <a:lnTo>
                                  <a:pt x="12" y="32"/>
                                </a:lnTo>
                                <a:lnTo>
                                  <a:pt x="3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64"/>
                        <wps:cNvSpPr>
                          <a:spLocks/>
                        </wps:cNvSpPr>
                        <wps:spPr bwMode="auto">
                          <a:xfrm>
                            <a:off x="487680" y="885825"/>
                            <a:ext cx="72390" cy="128905"/>
                          </a:xfrm>
                          <a:custGeom>
                            <a:avLst/>
                            <a:gdLst>
                              <a:gd name="T0" fmla="*/ 0 w 114"/>
                              <a:gd name="T1" fmla="*/ 28 h 203"/>
                              <a:gd name="T2" fmla="*/ 2 w 114"/>
                              <a:gd name="T3" fmla="*/ 42 h 203"/>
                              <a:gd name="T4" fmla="*/ 12 w 114"/>
                              <a:gd name="T5" fmla="*/ 78 h 203"/>
                              <a:gd name="T6" fmla="*/ 30 w 114"/>
                              <a:gd name="T7" fmla="*/ 124 h 203"/>
                              <a:gd name="T8" fmla="*/ 56 w 114"/>
                              <a:gd name="T9" fmla="*/ 173 h 203"/>
                              <a:gd name="T10" fmla="*/ 76 w 114"/>
                              <a:gd name="T11" fmla="*/ 197 h 203"/>
                              <a:gd name="T12" fmla="*/ 92 w 114"/>
                              <a:gd name="T13" fmla="*/ 203 h 203"/>
                              <a:gd name="T14" fmla="*/ 104 w 114"/>
                              <a:gd name="T15" fmla="*/ 189 h 203"/>
                              <a:gd name="T16" fmla="*/ 114 w 114"/>
                              <a:gd name="T17" fmla="*/ 155 h 203"/>
                              <a:gd name="T18" fmla="*/ 114 w 114"/>
                              <a:gd name="T19" fmla="*/ 128 h 203"/>
                              <a:gd name="T20" fmla="*/ 102 w 114"/>
                              <a:gd name="T21" fmla="*/ 96 h 203"/>
                              <a:gd name="T22" fmla="*/ 86 w 114"/>
                              <a:gd name="T23" fmla="*/ 64 h 203"/>
                              <a:gd name="T24" fmla="*/ 64 w 114"/>
                              <a:gd name="T25" fmla="*/ 34 h 203"/>
                              <a:gd name="T26" fmla="*/ 42 w 114"/>
                              <a:gd name="T27" fmla="*/ 10 h 203"/>
                              <a:gd name="T28" fmla="*/ 22 w 114"/>
                              <a:gd name="T29" fmla="*/ 0 h 203"/>
                              <a:gd name="T30" fmla="*/ 8 w 114"/>
                              <a:gd name="T31" fmla="*/ 4 h 203"/>
                              <a:gd name="T32" fmla="*/ 0 w 114"/>
                              <a:gd name="T33" fmla="*/ 28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03">
                                <a:moveTo>
                                  <a:pt x="0" y="28"/>
                                </a:moveTo>
                                <a:lnTo>
                                  <a:pt x="2" y="42"/>
                                </a:lnTo>
                                <a:lnTo>
                                  <a:pt x="12" y="78"/>
                                </a:lnTo>
                                <a:lnTo>
                                  <a:pt x="30" y="124"/>
                                </a:lnTo>
                                <a:lnTo>
                                  <a:pt x="56" y="173"/>
                                </a:lnTo>
                                <a:lnTo>
                                  <a:pt x="76" y="197"/>
                                </a:lnTo>
                                <a:lnTo>
                                  <a:pt x="92" y="203"/>
                                </a:lnTo>
                                <a:lnTo>
                                  <a:pt x="104" y="189"/>
                                </a:lnTo>
                                <a:lnTo>
                                  <a:pt x="114" y="155"/>
                                </a:lnTo>
                                <a:lnTo>
                                  <a:pt x="114" y="128"/>
                                </a:lnTo>
                                <a:lnTo>
                                  <a:pt x="102" y="96"/>
                                </a:lnTo>
                                <a:lnTo>
                                  <a:pt x="86" y="64"/>
                                </a:lnTo>
                                <a:lnTo>
                                  <a:pt x="64" y="34"/>
                                </a:lnTo>
                                <a:lnTo>
                                  <a:pt x="42" y="10"/>
                                </a:lnTo>
                                <a:lnTo>
                                  <a:pt x="22" y="0"/>
                                </a:lnTo>
                                <a:lnTo>
                                  <a:pt x="8" y="4"/>
                                </a:lnTo>
                                <a:lnTo>
                                  <a:pt x="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BE04ADE" id="Canvas 1052" o:spid="_x0000_s1026" editas="canvas" style="width:116.35pt;height:194.25pt;mso-position-horizontal-relative:char;mso-position-vertical-relative:line" coordsize="14776,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776;height:24669;visibility:visible;mso-wrap-style:square">
                  <v:fill o:detectmouseclick="t"/>
                  <v:path o:connecttype="none"/>
                </v:shape>
                <v:shape id="Freeform 5" o:spid="_x0000_s1028" style="position:absolute;top:8242;width:14776;height:15214;visibility:visible;mso-wrap-style:square;v-text-anchor:top" coordsize="232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" path="m1162,2396r119,-6l1397,2372r112,-30l1615,2302r103,-51l1814,2191r90,-68l1986,2044r74,-84l2129,1867r58,-98l2235,1662r40,-108l2303,1437r18,-118l2327,1196r-6,-122l2303,955,2275,840,2235,730,2187,625r-58,-98l2060,434r-74,-84l1904,274r-90,-69l1718,145,1615,95,1509,55,1397,24,1281,6,1162,,1044,6,928,24,818,55,710,95,609,145r-96,60l423,274r-82,76l267,434r-69,93l140,625,92,730,52,840,24,955,6,1074,,1196r6,123l24,1437r28,117l92,1662r48,107l198,1867r69,93l341,2044r82,79l513,2191r96,60l710,2302r108,40l928,2372r116,18l1162,2396xe" fillcolor="black" stroked="f">
                  <v:path arrowok="t" o:connecttype="custom" o:connectlocs="813435,1517650;958215,1487170;1090930,1429385;1209040,1348105;1308100,1244600;1388745,1123315;1444625,986790;1473835,837565;1473835,681990;1444625,533400;1388745,396875;1308100,275590;1209040,173990;1090930,92075;958215,34925;813435,3810;662940,3810;519430,34925;386715,92075;268605,173990;169545,275590;88900,396875;33020,533400;3810,681990;3810,837565;33020,986790;88900,1123315;169545,1244600;268605,1348105;386715,1429385;519430,1487170;662940,1517650" o:connectangles="0,0,0,0,0,0,0,0,0,0,0,0,0,0,0,0,0,0,0,0,0,0,0,0,0,0,0,0,0,0,0,0"/>
                </v:shape>
                <v:shape id="Freeform 6" o:spid="_x0000_s1029" style="position:absolute;left:711;top:8997;width:13341;height:13704;visibility:visible;mso-wrap-style:square;v-text-anchor:top" coordsize="210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" path="m1050,2158r109,-6l1263,2136r100,-26l1459,2074r93,-46l1638,1974r82,-63l1794,1843r68,-76l1922,1682r52,-88l2019,1499r34,-100l2079,1296r16,-108l2101,1077r-6,-110l2079,860,2053,756r-34,-99l1974,563r-52,-89l1862,392r-68,-77l1720,245r-82,-62l1552,129,1459,84,1363,48,1263,22,1159,6,1050,,942,6,840,22,738,48,642,84r-93,45l463,183r-80,62l309,315r-68,77l181,474r-54,89l82,657,48,756,22,860,6,967,,1077r6,111l22,1296r26,103l82,1499r45,95l181,1682r60,85l309,1843r74,68l463,1974r86,54l642,2074r96,36l840,2136r102,16l1050,2158xe" fillcolor="red" stroked="f">
                  <v:path arrowok="t" o:connecttype="custom" o:connectlocs="735965,1366520;865505,1339850;985520,1287780;1092200,1213485;1182370,1122045;1253490,1012190;1303655,888365;1330325,754380;1330325,614045;1303655,480060;1253490,357505;1182370,248920;1092200,155575;985520,81915;865505,30480;735965,3810;598170,3810;468630,30480;348615,81915;243205,155575;153035,248920;80645,357505;30480,480060;3810,614045;3810,754380;30480,888365;80645,1012190;153035,1122045;243205,1213485;348615,1287780;468630,1339850;598170,1366520" o:connectangles="0,0,0,0,0,0,0,0,0,0,0,0,0,0,0,0,0,0,0,0,0,0,0,0,0,0,0,0,0,0,0,0"/>
                </v:shape>
                <v:shape id="Freeform 7" o:spid="_x0000_s1030" style="position:absolute;left:5740;top:5410;width:2584;height:3676;visibility:visible;mso-wrap-style:square;v-text-anchor:top" coordsize="40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" path="m142,577l104,563,72,539,44,505,24,464,8,416,,364,,308,8,249,24,193,46,141,74,95,108,58,144,28,182,8,222,r41,2l301,16r34,26l361,75r22,42l399,165r8,52l407,274r-8,58l383,388r-24,52l331,485r-32,36l263,551r-41,20l182,579r-40,-2xe" stroked="f">
                  <v:path arrowok="t" o:connecttype="custom" o:connectlocs="90170,366395;66040,357505;45720,342265;27940,320675;15240,294640;5080,264160;0,231140;0,195580;5080,158115;15240,122555;29210,89535;46990,60325;68580,36830;91440,17780;115570,5080;140970,0;167005,1270;191135,10160;212725,26670;229235,47625;243205,74295;253365,104775;258445,137795;258445,173990;253365,210820;243205,246380;227965,279400;210185,307975;189865,330835;167005,349885;140970,362585;115570,367665;90170,366395" o:connectangles="0,0,0,0,0,0,0,0,0,0,0,0,0,0,0,0,0,0,0,0,0,0,0,0,0,0,0,0,0,0,0,0,0"/>
                </v:shape>
                <v:shape id="Freeform 8" o:spid="_x0000_s1031" style="position:absolute;left:2749;top:25;width:9443;height:24644;visibility:visible;mso-wrap-style:square;v-text-anchor:top" coordsize="1487,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" path="m1215,3011r10,-44l1237,2932r10,-28l1261,2876r14,-32l1289,2802r16,-55l1321,2673r14,-80l1349,2496r14,-102l1373,2289r8,-100l1387,2098r2,-72l1387,1976r-6,-59l1373,1877r-6,-30l1361,1825r-6,-20l1347,1785r-12,-26l1323,1722r-12,-46l1299,1626r-10,-52l1281,1519r-6,-52l1269,1419r-4,-42l1263,1343r-2,-19l1255,1308r-6,-10l1239,1292r-10,-2l1217,1294r-12,6l1190,1312r-2,-76l1184,1170r-10,-57l1162,1071r-14,-28l1134,1017r-14,-22l1104,973r-14,-18l1076,941r-14,-14l1050,917r4,-7l1058,904r2,-6l1062,890r,-24l1054,844r-16,-18l1016,818r,l1016,816r,l1016,816r,-2l1174,54r,-18l1168,20,1156,8,1138,r-18,l1104,8r-12,12l1086,36,928,796r,2l928,798r,l928,800r-14,-4l898,796r-14,2l870,806r-12,10l834,810r-24,-4l786,804r-24,-2l738,802r-23,2l693,806r-22,4l649,814r-20,8l611,828r-20,10l575,848r-16,12l545,872r-14,14l497,933r-28,48l449,1033r-12,54l429,1142r,54l435,1248r10,50l455,1329r10,26l479,1381r14,22l505,1421r10,14l523,1443r2,4l525,1449r,8l525,1469r,16l509,1467r-16,-18l477,1433r-14,-18l449,1399r-12,-14l425,1373r-10,-12l407,1355r-12,-8l381,1339r-16,-8l347,1327r-18,-3l313,1327r-16,6l275,1357r-11,28l262,1409r2,14l271,1443r8,24l289,1491r10,26l309,1542r12,22l331,1584r10,18l375,1660r16,42l393,1730r-10,17l369,1755r-16,4l341,1757r-6,l331,1755r-12,-2l301,1749r-22,-2l254,1747r-28,4l200,1759r-26,14l152,1789r-16,12l126,1813r-8,10l112,1833r-2,12l108,1859r-2,16l110,1919r14,51l138,2012r8,16l144,2026r-8,-2l124,2022r-14,-2l94,2022r-18,4l60,2034r-14,14l22,2084,6,2118,,2155r8,38l18,2211r10,18l42,2245r12,14l66,2271r10,10l84,2287r2,2l84,2291r-8,10l62,2321r-20,31l34,2372r,22l38,2418r8,22l56,2460r8,16l72,2488r2,4l196,2591r,l196,2593r,4l198,2601r-50,68l108,2721r-30,41l60,2796r-10,30l50,2856r12,36l82,2938r8,12l100,2963r12,12l126,2987r18,10l162,3009r20,12l204,3031r22,10l250,3051r27,8l303,3067r26,8l355,3081r28,6l409,3091r16,28l441,3149r18,31l477,3212r18,34l515,3280r20,36l557,3352r38,71l635,3505r42,87l715,3678r35,78l778,3821r20,44l804,3881r683,-259l1475,3602r-34,-55l1393,3469r-52,-94l1289,3272r-44,-100l1219,3081r-4,-70xe" fillcolor="black" stroked="f">
                  <v:path arrowok="t" o:connecttype="custom" o:connectlocs="800735,1826260;847725,1646555;880745,1332230;868045,1172845;840105,1093470;809625,931545;796925,830580;765175,825500;737870,680085;692150,606425;671830,574040;659130,524510;645160,518160;734060,5080;689610,22860;589280,508000;544830,518160;468630,509270;399415,521970;346075,553720;277495,690245;288925,843915;327025,911225;333375,932815;294005,898525;258445,860425;208915,840740;166370,894715;189865,963295;238125,1054100;224155,1116965;191135,1110615;110490,1125855;71120,1163955;78740,1250950;78740,1283970;29210,1300480;11430,1403985;48260,1448435;39370,1473835;29210,1549400;124460,1645285;93980,1694815;31750,1813560;71120,1889125;129540,1924685;208915,1952625;280035,1999615;339725,2105660;454025,2335530;944245,2299970;818515,2077720" o:connectangles="0,0,0,0,0,0,0,0,0,0,0,0,0,0,0,0,0,0,0,0,0,0,0,0,0,0,0,0,0,0,0,0,0,0,0,0,0,0,0,0,0,0,0,0,0,0,0,0,0,0,0,0"/>
                </v:shape>
                <v:shape id="Freeform 9" o:spid="_x0000_s1032" style="position:absolute;left:7550;top:9969;width:1206;height:699;visibility:visible;mso-wrap-style:square;v-text-anchor:top" coordsize="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" path="m84,104l66,98,48,90,32,82,20,72,10,62,4,52,,40,,30,4,20r8,-8l22,6,36,2,52,,68,,86,r20,4l124,10r18,8l158,26r12,10l180,46r6,10l190,68r,10l186,88r-8,8l168,102r-14,4l138,110r-16,l104,108,84,104xe" stroked="f">
                  <v:path arrowok="t" o:connecttype="custom" o:connectlocs="53340,66040;41910,62230;30480,57150;20320,52070;12700,45720;6350,39370;2540,33020;0,25400;0,19050;2540,12700;7620,7620;13970,3810;22860,1270;33020,0;43180,0;54610,0;67310,2540;78740,6350;90170,11430;100330,16510;107950,22860;114300,29210;118110,35560;120650,43180;120650,49530;118110,55880;113030,60960;106680,64770;97790,67310;87630,69850;77470,69850;66040,68580;53340,66040" o:connectangles="0,0,0,0,0,0,0,0,0,0,0,0,0,0,0,0,0,0,0,0,0,0,0,0,0,0,0,0,0,0,0,0,0"/>
                </v:shape>
                <v:shape id="Freeform 10" o:spid="_x0000_s1033" style="position:absolute;left:6540;top:9766;width:470;height:546;visibility:visible;mso-wrap-style:square;v-text-anchor:top" coordsize="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" path="m28,86l14,78,6,66,,50,2,34,8,18,18,6,32,,46,,60,6r8,12l74,34,72,52,66,68,56,80,42,86r-14,xe" stroked="f">
                  <v:path arrowok="t" o:connecttype="custom" o:connectlocs="17780,54610;8890,49530;3810,41910;0,31750;1270,21590;5080,11430;11430,3810;20320,0;29210,0;38100,3810;43180,11430;46990,21590;45720,33020;41910,43180;35560,50800;26670,54610;17780,54610" o:connectangles="0,0,0,0,0,0,0,0,0,0,0,0,0,0,0,0,0"/>
                </v:shape>
                <v:shape id="Freeform 11" o:spid="_x0000_s1034" style="position:absolute;left:5016;top:14935;width:470;height:546;visibility:visible;mso-wrap-style:square;v-text-anchor:top" coordsize="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" path="m28,86l14,78,6,66,,50,2,34,8,18,18,6,32,,46,,60,6r8,12l74,34,72,52,66,68,56,80,42,86r-14,xe" stroked="f">
                  <v:path arrowok="t" o:connecttype="custom" o:connectlocs="17780,54610;8890,49530;3810,41910;0,31750;1270,21590;5080,11430;11430,3810;20320,0;29210,0;38100,3810;43180,11430;46990,21590;45720,33020;41910,43180;35560,50800;26670,54610;17780,54610" o:connectangles="0,0,0,0,0,0,0,0,0,0,0,0,0,0,0,0,0"/>
                </v:shape>
                <v:shape id="Freeform 12" o:spid="_x0000_s1035" style="position:absolute;left:5715;top:15113;width:469;height:533;visibility:visible;mso-wrap-style:square;v-text-anchor:top" coordsize="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" path="m28,84l14,78,6,66,,50,2,34,8,18,18,6,32,,46,,60,6r8,12l74,34,72,52,66,68,56,78,42,84r-14,xe" stroked="f">
                  <v:path arrowok="t" o:connecttype="custom" o:connectlocs="17780,53340;8890,49530;3810,41910;0,31750;1270,21590;5080,11430;11430,3810;20320,0;29210,0;38100,3810;43180,11430;46990,21590;45720,33020;41910,43180;35560,49530;26670,53340;17780,53340" o:connectangles="0,0,0,0,0,0,0,0,0,0,0,0,0,0,0,0,0"/>
                </v:shape>
                <v:shape id="Freeform 13" o:spid="_x0000_s1036" style="position:absolute;left:6388;top:15278;width:457;height:546;visibility:visible;mso-wrap-style:square;v-text-anchor:top" coordsize="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" path="m26,86l12,78,4,66,,52,2,34,6,18,18,6,30,,44,,58,8,68,20r4,14l72,52,66,68,54,80,40,86r-14,xe" stroked="f">
                  <v:path arrowok="t" o:connecttype="custom" o:connectlocs="16510,54610;7620,49530;2540,41910;0,33020;1270,21590;3810,11430;11430,3810;19050,0;27940,0;36830,5080;43180,12700;45720,21590;45720,33020;41910,43180;34290,50800;25400,54610;16510,54610" o:connectangles="0,0,0,0,0,0,0,0,0,0,0,0,0,0,0,0,0"/>
                </v:shape>
                <v:shape id="Freeform 14" o:spid="_x0000_s1037" style="position:absolute;left:7023;top:15443;width:476;height:546;visibility:visible;mso-wrap-style:square;v-text-anchor:top" coordsize="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" path="m26,86l14,78,4,66,,52,,34,6,18,18,6,32,,46,,61,8r8,12l75,34,73,52,67,68,56,80,42,86r-16,xe" stroked="f">
                  <v:path arrowok="t" o:connecttype="custom" o:connectlocs="16510,54610;8890,49530;2540,41910;0,33020;0,21590;3810,11430;11430,3810;20320,0;29210,0;38735,5080;43815,12700;47625,21590;46355,33020;42545,43180;35560,50800;26670,54610;16510,54610" o:connectangles="0,0,0,0,0,0,0,0,0,0,0,0,0,0,0,0,0"/>
                </v:shape>
                <v:shape id="Freeform 15" o:spid="_x0000_s1038" style="position:absolute;left:7791;top:11106;width:698;height:571;visibility:visible;mso-wrap-style:square;v-text-anchor:top" coordsize="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" path="m46,88l26,78,10,64,2,48,,30,4,22,8,14,16,8,24,4,34,2,44,,54,,66,,86,10r16,12l110,40r,18l108,66r-6,8l96,80r-8,4l78,88,68,90r-10,l46,88xe" stroked="f">
                  <v:path arrowok="t" o:connecttype="custom" o:connectlocs="29210,55880;16510,49530;6350,40640;1270,30480;0,19050;2540,13970;5080,8890;10160,5080;15240,2540;21590,1270;27940,0;34290,0;41910,0;54610,6350;64770,13970;69850,25400;69850,36830;68580,41910;64770,46990;60960,50800;55880,53340;49530,55880;43180,57150;36830,57150;29210,55880" o:connectangles="0,0,0,0,0,0,0,0,0,0,0,0,0,0,0,0,0,0,0,0,0,0,0,0,0"/>
                </v:shape>
                <v:shape id="Freeform 16" o:spid="_x0000_s1039" style="position:absolute;left:6946;top:10883;width:705;height:578;visibility:visible;mso-wrap-style:square;v-text-anchor:top" coordsize="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" path="m44,89l24,79,8,67,,49,,33,2,25,8,16r6,-6l22,6,32,2,42,,52,,64,2r21,8l101,25r8,16l111,59r-4,8l103,75r-8,6l87,85,77,89,66,91r-10,l44,89xe" stroked="f">
                  <v:path arrowok="t" o:connecttype="custom" o:connectlocs="27940,56515;15240,50165;5080,42545;0,31115;0,20955;1270,15875;5080,10160;8890,6350;13970,3810;20320,1270;26670,0;33020,0;40640,1270;53975,6350;64135,15875;69215,26035;70485,37465;67945,42545;65405,47625;60325,51435;55245,53975;48895,56515;41910,57785;35560,57785;27940,56515" o:connectangles="0,0,0,0,0,0,0,0,0,0,0,0,0,0,0,0,0,0,0,0,0,0,0,0,0"/>
                </v:shape>
                <v:shape id="Freeform 17" o:spid="_x0000_s1040" style="position:absolute;left:6718;top:11880;width:705;height:578;visibility:visible;mso-wrap-style:square;v-text-anchor:top" coordsize="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" path="m46,89l24,81,8,66,,50,,32,4,24,8,16r6,-6l24,4,32,2,42,,52,,64,2,86,12r16,12l111,42r,18l107,68r-5,9l96,83r-8,4l78,89,68,91r-10,l46,89xe" stroked="f">
                  <v:path arrowok="t" o:connecttype="custom" o:connectlocs="29210,56515;15240,51435;5080,41910;0,31750;0,20320;2540,15240;5080,10160;8890,6350;15240,2540;20320,1270;26670,0;33020,0;40640,1270;54610,7620;64770,15240;70485,26670;70485,38100;67945,43180;64770,48895;60960,52705;55880,55245;49530,56515;43180,57785;36830,57785;29210,56515" o:connectangles="0,0,0,0,0,0,0,0,0,0,0,0,0,0,0,0,0,0,0,0,0,0,0,0,0"/>
                </v:shape>
                <v:shape id="Freeform 18" o:spid="_x0000_s1041" style="position:absolute;left:6502;top:12801;width:711;height:584;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" path="m46,90l26,80,10,66,2,50,,32,4,24,8,16r8,-6l24,4,34,2,44,,54,,66,2,86,12r16,12l110,42r2,18l108,68r-4,8l96,82r-8,4l78,90,68,92r-10,l46,90xe" stroked="f">
                  <v:path arrowok="t" o:connecttype="custom" o:connectlocs="29210,57150;16510,50800;6350,41910;1270,31750;0,20320;2540,15240;5080,10160;10160,6350;15240,2540;21590,1270;27940,0;34290,0;41910,1270;54610,7620;64770,15240;69850,26670;71120,38100;68580,43180;66040,48260;60960,52070;55880,54610;49530,57150;43180,58420;36830,58420;29210,57150" o:connectangles="0,0,0,0,0,0,0,0,0,0,0,0,0,0,0,0,0,0,0,0,0,0,0,0,0"/>
                </v:shape>
                <v:shape id="Freeform 19" o:spid="_x0000_s1042" style="position:absolute;left:6273;top:13887;width:699;height:571;visibility:visible;mso-wrap-style:square;v-text-anchor:top" coordsize="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" path="m44,88l24,78,10,64,2,48,,30,4,22,8,14,14,8,24,4,32,2,42,,52,,64,2r20,8l100,24r8,16l110,58r-4,8l102,74r-8,6l86,84,76,88,66,90r-10,l44,88xe" stroked="f">
                  <v:path arrowok="t" o:connecttype="custom" o:connectlocs="27940,55880;15240,49530;6350,40640;1270,30480;0,19050;2540,13970;5080,8890;8890,5080;15240,2540;20320,1270;26670,0;33020,0;40640,1270;53340,6350;63500,15240;68580,25400;69850,36830;67310,41910;64770,46990;59690,50800;54610,53340;48260,55880;41910,57150;35560,57150;27940,55880" o:connectangles="0,0,0,0,0,0,0,0,0,0,0,0,0,0,0,0,0,0,0,0,0,0,0,0,0"/>
                </v:shape>
                <v:shape id="Freeform 20" o:spid="_x0000_s1043" style="position:absolute;left:6121;top:10680;width:686;height:565;visibility:visible;mso-wrap-style:square;v-text-anchor:top" coordsize="1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" path="m46,87l24,79,8,65,,50,,32,4,24,8,16r6,-6l22,4,32,2,42,,52,,62,2,84,12r16,12l108,42r,19l104,69r-4,6l94,81r-8,4l76,89r-10,l56,89,46,87xe" stroked="f">
                  <v:path arrowok="t" o:connecttype="custom" o:connectlocs="29210,55245;15240,50165;5080,41275;0,31750;0,20320;2540,15240;5080,10160;8890,6350;13970,2540;20320,1270;26670,0;33020,0;39370,1270;53340,7620;63500,15240;68580,26670;68580,38735;66040,43815;63500,47625;59690,51435;54610,53975;48260,56515;41910,56515;35560,56515;29210,55245" o:connectangles="0,0,0,0,0,0,0,0,0,0,0,0,0,0,0,0,0,0,0,0,0,0,0,0,0"/>
                </v:shape>
                <v:shape id="Freeform 21" o:spid="_x0000_s1044" style="position:absolute;left:5829;top:11664;width:686;height:572;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" path="m44,88l24,78,8,64,,48,,30,2,22,8,14,14,8,22,4,32,2,42,,52,,64,2r20,8l98,24r10,16l108,58r-4,8l100,74r-6,6l86,84,76,88,66,90r-10,l44,88xe" stroked="f">
                  <v:path arrowok="t" o:connecttype="custom" o:connectlocs="27940,55880;15240,49530;5080,40640;0,30480;0,19050;1270,13970;5080,8890;8890,5080;13970,2540;20320,1270;26670,0;33020,0;40640,1270;53340,6350;62230,15240;68580,25400;68580,36830;66040,41910;63500,46990;59690,50800;54610,53340;48260,55880;41910,57150;35560,57150;27940,55880" o:connectangles="0,0,0,0,0,0,0,0,0,0,0,0,0,0,0,0,0,0,0,0,0,0,0,0,0"/>
                </v:shape>
                <v:shape id="Freeform 22" o:spid="_x0000_s1045" style="position:absolute;left:5626;top:12573;width:698;height:584;visibility:visible;mso-wrap-style:square;v-text-anchor:top"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" path="m44,90l24,80,8,66,,50,,32,2,24,8,16r6,-6l22,4,32,2,42,,52,,64,2,84,12r16,12l108,42r2,18l106,68r-4,8l94,82r-8,4l76,90,66,92r-10,l44,90xe" stroked="f">
                  <v:path arrowok="t" o:connecttype="custom" o:connectlocs="27940,57150;15240,50800;5080,41910;0,31750;0,20320;1270,15240;5080,10160;8890,6350;13970,2540;20320,1270;26670,0;33020,0;40640,1270;53340,7620;63500,15240;68580,26670;69850,38100;67310,43180;64770,48260;59690,52070;54610,54610;48260,57150;41910,58420;35560,58420;27940,57150" o:connectangles="0,0,0,0,0,0,0,0,0,0,0,0,0,0,0,0,0,0,0,0,0,0,0,0,0"/>
                </v:shape>
                <v:shape id="Freeform 23" o:spid="_x0000_s1046" style="position:absolute;left:5397;top:13576;width:699;height:578;visibility:visible;mso-wrap-style:square;v-text-anchor:top" coordsize="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" path="m46,89l24,79,8,65,,49,,31,4,23,8,15,14,8,24,4,32,2,42,,52,,64,2r22,9l102,25r8,16l110,59r-4,8l102,75r-6,6l88,85,78,89,68,91r-10,l46,89xe" stroked="f">
                  <v:path arrowok="t" o:connecttype="custom" o:connectlocs="29210,56515;15240,50165;5080,41275;0,31115;0,19685;2540,14605;5080,9525;8890,5080;15240,2540;20320,1270;26670,0;33020,0;40640,1270;54610,6985;64770,15875;69850,26035;69850,37465;67310,42545;64770,47625;60960,51435;55880,53975;49530,56515;43180,57785;36830,57785;29210,56515" o:connectangles="0,0,0,0,0,0,0,0,0,0,0,0,0,0,0,0,0,0,0,0,0,0,0,0,0"/>
                </v:shape>
                <v:shape id="Freeform 24" o:spid="_x0000_s1047" style="position:absolute;left:7575;top:12096;width:699;height:578;visibility:visible;mso-wrap-style:square;v-text-anchor:top" coordsize="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" path="m44,89l24,81,8,67,,51,,32,2,24,8,16r6,-6l22,4,32,2,42,,52,,64,2,84,12r16,12l108,43r2,18l106,69r-4,8l94,83r-8,4l76,89,66,91r-10,l44,89xe" stroked="f">
                  <v:path arrowok="t" o:connecttype="custom" o:connectlocs="27940,56515;15240,51435;5080,42545;0,32385;0,20320;1270,15240;5080,10160;8890,6350;13970,2540;20320,1270;26670,0;33020,0;40640,1270;53340,7620;63500,15240;68580,27305;69850,38735;67310,43815;64770,48895;59690,52705;54610,55245;48260,56515;41910,57785;35560,57785;27940,56515" o:connectangles="0,0,0,0,0,0,0,0,0,0,0,0,0,0,0,0,0,0,0,0,0,0,0,0,0"/>
                </v:shape>
                <v:shape id="Freeform 25" o:spid="_x0000_s1048" style="position:absolute;left:7353;top:13017;width:705;height:584;visibility:visible;mso-wrap-style:square;v-text-anchor:top" coordsize="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" path="m47,90l27,80,11,66,2,50,,32,4,24,9,16r8,-6l25,4,33,2,45,,55,,67,2,87,12r16,12l111,42r,18l109,68r-6,8l97,82r-8,4l79,90,69,92r-10,l47,90xe" stroked="f">
                  <v:path arrowok="t" o:connecttype="custom" o:connectlocs="29845,57150;17145,50800;6985,41910;1270,31750;0,20320;2540,15240;5715,10160;10795,6350;15875,2540;20955,1270;28575,0;34925,0;42545,1270;55245,7620;65405,15240;70485,26670;70485,38100;69215,43180;65405,48260;61595,52070;56515,54610;50165,57150;43815,58420;37465,58420;29845,57150" o:connectangles="0,0,0,0,0,0,0,0,0,0,0,0,0,0,0,0,0,0,0,0,0,0,0,0,0"/>
                </v:shape>
                <v:shape id="Freeform 26" o:spid="_x0000_s1049" style="position:absolute;left:7112;top:14103;width:704;height:571;visibility:visible;mso-wrap-style:square;v-text-anchor:top" coordsize="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" path="m47,88l26,78,10,64,,48,,30,4,22,8,14,16,8,24,4,32,2,45,,55,,67,2r20,8l103,24r8,16l111,58r-2,8l103,74r-6,6l89,84,79,88,69,90r-10,l47,88xe" stroked="f">
                  <v:path arrowok="t" o:connecttype="custom" o:connectlocs="29845,55880;16510,49530;6350,40640;0,30480;0,19050;2540,13970;5080,8890;10160,5080;15240,2540;20320,1270;28575,0;34925,0;42545,1270;55245,6350;65405,15240;70485,25400;70485,36830;69215,41910;65405,46990;61595,50800;56515,53340;50165,55880;43815,57150;37465,57150;29845,55880" o:connectangles="0,0,0,0,0,0,0,0,0,0,0,0,0,0,0,0,0,0,0,0,0,0,0,0,0"/>
                </v:shape>
                <v:shape id="Freeform 27" o:spid="_x0000_s1050" style="position:absolute;left:8083;top:11169;width:356;height:470;visibility:visible;mso-wrap-style:square;v-text-anchor:top" coordsize="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" path="m,2l2,,8,,18,,32,4,46,16r8,14l56,46,54,60r-8,8l34,72,24,74r-4,l24,72r8,-6l40,56,42,44,32,20,18,8,6,2,,2xe" fillcolor="black" stroked="f">
                  <v:path arrowok="t" o:connecttype="custom" o:connectlocs="0,1270;1270,0;5080,0;11430,0;20320,2540;29210,10160;34290,19050;35560,29210;34290,38100;29210,43180;21590,45720;15240,46990;12700,46990;15240,45720;20320,41910;25400,35560;26670,27940;20320,12700;11430,5080;3810,1270;0,1270" o:connectangles="0,0,0,0,0,0,0,0,0,0,0,0,0,0,0,0,0,0,0,0,0"/>
                </v:shape>
                <v:shape id="Freeform 28" o:spid="_x0000_s1051" style="position:absolute;left:7867;top:12147;width:368;height:476;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" path="m,2l2,,8,,18,,32,4,46,16r8,15l58,47,54,61r-8,8l34,73,24,75r-4,l24,73r8,-6l40,57,42,45,32,20,18,8,6,2,,2xe" fillcolor="black" stroked="f">
                  <v:path arrowok="t" o:connecttype="custom" o:connectlocs="0,1270;1270,0;5080,0;11430,0;20320,2540;29210,10160;34290,19685;36830,29845;34290,38735;29210,43815;21590,46355;15240,47625;12700,47625;15240,46355;20320,42545;25400,36195;26670,28575;20320,12700;11430,5080;3810,1270;0,1270" o:connectangles="0,0,0,0,0,0,0,0,0,0,0,0,0,0,0,0,0,0,0,0,0"/>
                </v:shape>
                <v:shape id="Freeform 29" o:spid="_x0000_s1052" style="position:absolute;left:7651;top:13068;width:369;height:470;visibility:visible;mso-wrap-style:square;v-text-anchor:top" coordsize="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" path="m,4l2,2,8,,18,,32,6,46,18r8,14l58,48,54,62r-8,8l34,74r-10,l20,74r4,-2l32,66,40,56,42,44,32,22,18,10,6,4,,4xe" fillcolor="black" stroked="f">
                  <v:path arrowok="t" o:connecttype="custom" o:connectlocs="0,2540;1270,1270;5080,0;11430,0;20320,3810;29210,11430;34290,20320;36830,30480;34290,39370;29210,44450;21590,46990;15240,46990;12700,46990;15240,45720;20320,41910;25400,35560;26670,27940;20320,13970;11430,6350;3810,2540;0,2540" o:connectangles="0,0,0,0,0,0,0,0,0,0,0,0,0,0,0,0,0,0,0,0,0"/>
                </v:shape>
                <v:shape id="Freeform 30" o:spid="_x0000_s1053" style="position:absolute;left:7397;top:14141;width:369;height:470;visibility:visible;mso-wrap-style:square;v-text-anchor:top" coordsize="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" path="m,4l2,2,8,,18,,32,4,46,16r8,14l58,46,54,60r-8,8l34,72,24,74r-4,l24,72,34,66,42,56r,-12l32,20,18,8,6,4,,4xe" fillcolor="black" stroked="f">
                  <v:path arrowok="t" o:connecttype="custom" o:connectlocs="0,2540;1270,1270;5080,0;11430,0;20320,2540;29210,10160;34290,19050;36830,29210;34290,38100;29210,43180;21590,45720;15240,46990;12700,46990;15240,45720;21590,41910;26670,35560;26670,27940;20320,12700;11430,5080;3810,2540;0,2540" o:connectangles="0,0,0,0,0,0,0,0,0,0,0,0,0,0,0,0,0,0,0,0,0"/>
                </v:shape>
                <v:shape id="Freeform 31" o:spid="_x0000_s1054" style="position:absolute;left:6553;top:13925;width:355;height:470;visibility:visible;mso-wrap-style:square;v-text-anchor:top" coordsize="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" path="m,4l2,2,8,,18,,32,6,46,16r8,14l56,46,54,60r-8,8l34,72,24,74r-4,l24,72r8,-6l40,56,42,44,32,22,18,10,6,4,,4xe" fillcolor="black" stroked="f">
                  <v:path arrowok="t" o:connecttype="custom" o:connectlocs="0,2540;1270,1270;5080,0;11430,0;20320,3810;29210,10160;34290,19050;35560,29210;34290,38100;29210,43180;21590,45720;15240,46990;12700,46990;15240,45720;20320,41910;25400,35560;26670,27940;20320,13970;11430,6350;3810,2540;0,2540" o:connectangles="0,0,0,0,0,0,0,0,0,0,0,0,0,0,0,0,0,0,0,0,0"/>
                </v:shape>
                <v:shape id="Freeform 32" o:spid="_x0000_s1055" style="position:absolute;left:6807;top:12839;width:355;height:470;visibility:visible;mso-wrap-style:square;v-text-anchor:top" coordsize="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" path="m,4l2,2,8,,18,,32,6,46,18r8,14l56,48,54,60r-8,8l34,72,24,74r-4,l24,72r8,-6l40,56,42,44,32,22,18,10,6,4,,4xe" fillcolor="black" stroked="f">
                  <v:path arrowok="t" o:connecttype="custom" o:connectlocs="0,2540;1270,1270;5080,0;11430,0;20320,3810;29210,11430;34290,20320;35560,30480;34290,38100;29210,43180;21590,45720;15240,46990;12700,46990;15240,45720;20320,41910;25400,35560;26670,27940;20320,13970;11430,6350;3810,2540;0,2540" o:connectangles="0,0,0,0,0,0,0,0,0,0,0,0,0,0,0,0,0,0,0,0,0"/>
                </v:shape>
                <v:shape id="Freeform 33" o:spid="_x0000_s1056" style="position:absolute;left:7010;top:11918;width:356;height:477;visibility:visible;mso-wrap-style:square;v-text-anchor:top" coordsize="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" path="m,4l2,2,8,,18,,32,6,46,18r8,14l56,48,54,62r-8,9l34,75r-12,l18,75r4,-2l32,67,40,56,42,44,32,22,18,10,6,4,,4xe" fillcolor="black" stroked="f">
                  <v:path arrowok="t" o:connecttype="custom" o:connectlocs="0,2540;1270,1270;5080,0;11430,0;20320,3810;29210,11430;34290,20320;35560,30480;34290,39370;29210,45085;21590,47625;13970,47625;11430,47625;13970,46355;20320,42545;25400,35560;26670,27940;20320,13970;11430,6350;3810,2540;0,2540" o:connectangles="0,0,0,0,0,0,0,0,0,0,0,0,0,0,0,0,0,0,0,0,0"/>
                </v:shape>
                <v:shape id="Freeform 34" o:spid="_x0000_s1057" style="position:absolute;left:7226;top:10934;width:362;height:464;visibility:visible;mso-wrap-style:square;v-text-anchor:top" coordsize="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" path="m,4l2,2,8,,18,,33,4,47,17r8,14l57,45,55,59r-8,8l35,71,24,73r-4,l24,71r9,-6l41,55,43,43,33,21,18,8,6,4,,4xe" fillcolor="black" stroked="f">
                  <v:path arrowok="t" o:connecttype="custom" o:connectlocs="0,2540;1270,1270;5080,0;11430,0;20955,2540;29845,10795;34925,19685;36195,28575;34925,37465;29845,42545;22225,45085;15240,46355;12700,46355;15240,45085;20955,41275;26035,34925;27305,27305;20955,13335;11430,5080;3810,2540;0,2540" o:connectangles="0,0,0,0,0,0,0,0,0,0,0,0,0,0,0,0,0,0,0,0,0"/>
                </v:shape>
                <v:shape id="Freeform 35" o:spid="_x0000_s1058" style="position:absolute;left:6400;top:10718;width:356;height:464;visibility:visible;mso-wrap-style:square;v-text-anchor:top" coordsize="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" path="m,4l2,2,8,r8,l30,6,44,18r8,14l56,46,52,59r-8,8l32,71,22,73r-4,l22,71,32,65r8,-8l40,44,30,22,16,10,4,4,,4xe" fillcolor="black" stroked="f">
                  <v:path arrowok="t" o:connecttype="custom" o:connectlocs="0,2540;1270,1270;5080,0;10160,0;19050,3810;27940,11430;33020,20320;35560,29210;33020,37465;27940,42545;20320,45085;13970,46355;11430,46355;13970,45085;20320,41275;25400,36195;25400,27940;19050,13970;10160,6350;2540,2540;0,2540" o:connectangles="0,0,0,0,0,0,0,0,0,0,0,0,0,0,0,0,0,0,0,0,0"/>
                </v:shape>
                <v:shape id="Freeform 36" o:spid="_x0000_s1059" style="position:absolute;left:6121;top:11690;width:343;height:470;visibility:visible;mso-wrap-style:square;v-text-anchor:top" coordsize="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" path="m,4l2,2,8,,18,,32,6,44,18r8,14l54,48,52,62r-8,8l34,74r-10,l20,74r4,-2l32,66r8,-8l42,46,32,22,18,10,6,4,,4xe" fillcolor="black" stroked="f">
                  <v:path arrowok="t" o:connecttype="custom" o:connectlocs="0,2540;1270,1270;5080,0;11430,0;20320,3810;27940,11430;33020,20320;34290,30480;33020,39370;27940,44450;21590,46990;15240,46990;12700,46990;15240,45720;20320,41910;25400,36830;26670,29210;20320,13970;11430,6350;3810,2540;0,2540" o:connectangles="0,0,0,0,0,0,0,0,0,0,0,0,0,0,0,0,0,0,0,0,0"/>
                </v:shape>
                <v:shape id="Freeform 37" o:spid="_x0000_s1060" style="position:absolute;left:5905;top:12611;width:356;height:470;visibility:visible;mso-wrap-style:square;v-text-anchor:top" coordsize="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" path="m,4l2,2,8,,18,,32,6,46,18r8,14l56,46,54,60r-8,8l34,72,24,74r-4,l24,72r8,-6l40,56,42,44,32,22,18,10,6,4,,4xe" fillcolor="black" stroked="f">
                  <v:path arrowok="t" o:connecttype="custom" o:connectlocs="0,2540;1270,1270;5080,0;11430,0;20320,3810;29210,11430;34290,20320;35560,29210;34290,38100;29210,43180;21590,45720;15240,46990;12700,46990;15240,45720;20320,41910;25400,35560;26670,27940;20320,13970;11430,6350;3810,2540;0,2540" o:connectangles="0,0,0,0,0,0,0,0,0,0,0,0,0,0,0,0,0,0,0,0,0"/>
                </v:shape>
                <v:shape id="Freeform 38" o:spid="_x0000_s1061" style="position:absolute;left:5689;top:13614;width:356;height:476;visibility:visible;mso-wrap-style:square;v-text-anchor:top" coordsize="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" path="m,5l2,2,8,,18,,32,7,46,17r8,14l56,47,54,61r-8,8l34,73,24,75r-4,l24,73r8,-6l40,57,42,45,32,23,18,11,6,5,,5xe" fillcolor="black" stroked="f">
                  <v:path arrowok="t" o:connecttype="custom" o:connectlocs="0,3175;1270,1270;5080,0;11430,0;20320,4445;29210,10795;34290,19685;35560,29845;34290,38735;29210,43815;21590,46355;15240,47625;12700,47625;15240,46355;20320,42545;25400,36195;26670,28575;20320,14605;11430,6985;3810,3175;0,3175" o:connectangles="0,0,0,0,0,0,0,0,0,0,0,0,0,0,0,0,0,0,0,0,0"/>
                </v:shape>
                <v:shape id="Freeform 39" o:spid="_x0000_s1062" style="position:absolute;left:7943;top:10033;width:724;height:558;visibility:visible;mso-wrap-style:square;v-text-anchor:top"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" path="m,2r6,l18,,36,,54,4r14,6l84,18,96,28r10,12l112,52r2,12l110,74r-8,8l92,86,80,88r-12,l56,88,44,86r-10,l28,84r-2,l28,84r6,l42,82r12,l64,80,74,76r8,-4l88,68,90,58,86,44,76,30,62,20,52,14,40,10,30,8,20,4r-8,l6,2,2,2,,2xe" fillcolor="black" stroked="f">
                  <v:path arrowok="t" o:connecttype="custom" o:connectlocs="0,1270;3810,1270;11430,0;22860,0;34290,2540;43180,6350;53340,11430;60960,17780;67310,25400;71120,33020;72390,40640;69850,46990;64770,52070;58420,54610;50800,55880;43180,55880;35560,55880;27940,54610;21590,54610;17780,53340;16510,53340;17780,53340;21590,53340;26670,52070;34290,52070;40640,50800;46990,48260;52070,45720;55880,43180;57150,36830;54610,27940;48260,19050;39370,12700;33020,8890;25400,6350;19050,5080;12700,2540;7620,2540;3810,1270;1270,1270;0,1270" o:connectangles="0,0,0,0,0,0,0,0,0,0,0,0,0,0,0,0,0,0,0,0,0,0,0,0,0,0,0,0,0,0,0,0,0,0,0,0,0,0,0,0,0"/>
                </v:shape>
                <v:shape id="Freeform 40" o:spid="_x0000_s1063" style="position:absolute;left:6718;top:9829;width:241;height:445;visibility:visible;mso-wrap-style:square;v-text-anchor:top" coordsize="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" path="m,l2,r8,l18,2r8,6l34,16r4,10l38,38,36,48,28,58,18,64r-8,4l6,70r4,-2l16,60,24,48,26,34,22,20,14,8,4,2,,xe" fillcolor="black" stroked="f">
                  <v:path arrowok="t" o:connecttype="custom" o:connectlocs="0,0;1270,0;6350,0;11430,1270;16510,5080;21590,10160;24130,16510;24130,24130;22860,30480;17780,36830;11430,40640;6350,43180;3810,44450;6350,43180;10160,38100;15240,30480;16510,21590;13970,12700;8890,5080;2540,1270;0,0" o:connectangles="0,0,0,0,0,0,0,0,0,0,0,0,0,0,0,0,0,0,0,0,0"/>
                </v:shape>
                <v:shape id="Freeform 41" o:spid="_x0000_s1064" style="position:absolute;left:7213;top:15519;width:248;height:432;visibility:visible;mso-wrap-style:square;v-text-anchor:top" coordsize="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" path="m,l2,r8,l18,r8,6l35,14r4,12l39,36,37,46,29,56,18,62r-8,4l6,68r4,-2l16,58,24,46,26,32,22,18,14,8,4,2,,xe" fillcolor="black" stroked="f">
                  <v:path arrowok="t" o:connecttype="custom" o:connectlocs="0,0;1270,0;6350,0;11430,0;16510,3810;22225,8890;24765,16510;24765,22860;23495,29210;18415,35560;11430,39370;6350,41910;3810,43180;6350,41910;10160,36830;15240,29210;16510,20320;13970,11430;8890,5080;2540,1270;0,0" o:connectangles="0,0,0,0,0,0,0,0,0,0,0,0,0,0,0,0,0,0,0,0,0"/>
                </v:shape>
                <v:shape id="Freeform 42" o:spid="_x0000_s1065" style="position:absolute;left:6565;top:15354;width:254;height:432;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" path="m,l2,r8,l18,,28,6r6,8l38,26r2,10l36,46,28,56,18,62r-8,4l6,68r4,-2l18,58,24,46,28,32,22,18,14,8,4,2,,xe" fillcolor="black" stroked="f">
                  <v:path arrowok="t" o:connecttype="custom" o:connectlocs="0,0;1270,0;6350,0;11430,0;17780,3810;21590,8890;24130,16510;25400,22860;22860,29210;17780,35560;11430,39370;6350,41910;3810,43180;6350,41910;11430,36830;15240,29210;17780,20320;13970,11430;8890,5080;2540,1270;0,0" o:connectangles="0,0,0,0,0,0,0,0,0,0,0,0,0,0,0,0,0,0,0,0,0"/>
                </v:shape>
                <v:shape id="Freeform 43" o:spid="_x0000_s1066" style="position:absolute;left:5905;top:15163;width:254;height:445;visibility:visible;mso-wrap-style:square;v-text-anchor:top" coordsize="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" path="m,l2,r8,l20,2r8,4l34,14r6,12l40,36,38,48r-8,8l20,64r-8,4l8,70r4,-2l18,60,26,48,28,32,22,18,14,8,4,2,,xe" fillcolor="black" stroked="f">
                  <v:path arrowok="t" o:connecttype="custom" o:connectlocs="0,0;1270,0;6350,0;12700,1270;17780,3810;21590,8890;25400,16510;25400,22860;24130,30480;19050,35560;12700,40640;7620,43180;5080,44450;7620,43180;11430,38100;16510,30480;17780,20320;13970,11430;8890,5080;2540,1270;0,0" o:connectangles="0,0,0,0,0,0,0,0,0,0,0,0,0,0,0,0,0,0,0,0,0"/>
                </v:shape>
                <v:shape id="Freeform 44" o:spid="_x0000_s1067" style="position:absolute;left:5194;top:14986;width:254;height:431;visibility:visible;mso-wrap-style:square;v-text-anchor:top" coordsize="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" path="m,l2,r8,l20,r8,6l34,14r6,12l40,36,38,46,30,56,20,62r-8,4l8,68r4,-2l18,58,26,46,28,32,24,18,14,8,4,2,,xe" fillcolor="black" stroked="f">
                  <v:path arrowok="t" o:connecttype="custom" o:connectlocs="0,0;1270,0;6350,0;12700,0;17780,3810;21590,8890;25400,16510;25400,22860;24130,29210;19050,35560;12700,39370;7620,41910;5080,43180;7620,41910;11430,36830;16510,29210;17780,20320;15240,11430;8890,5080;2540,1270;0,0" o:connectangles="0,0,0,0,0,0,0,0,0,0,0,0,0,0,0,0,0,0,0,0,0"/>
                </v:shape>
                <v:shape id="Freeform 45" o:spid="_x0000_s1068" style="position:absolute;left:6261;top:5962;width:1593;height:2566;visibility:visible;mso-wrap-style:square;v-text-anchor:top" coordsize="2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" path="m82,402l60,394,40,377,26,353,12,325,4,293,,257,2,217,8,176,18,136,32,100,50,68,70,42,92,22,116,6,142,r24,l191,10r20,16l227,48r12,28l247,108r4,38l249,184r-6,43l233,267r-14,36l201,335r-22,26l156,381r-24,15l106,404,82,402xe" stroked="f">
                  <v:path arrowok="t" o:connecttype="custom" o:connectlocs="52070,255270;38100,250190;25400,239395;16510,224155;7620,206375;2540,186055;0,163195;1270,137795;5080,111760;11430,86360;20320,63500;31750,43180;44450,26670;58420,13970;73660,3810;90170,0;105410,0;121285,6350;133985,16510;144145,30480;151765,48260;156845,68580;159385,92710;158115,116840;154305,144145;147955,169545;139065,192405;127635,212725;113665,229235;99060,241935;83820,251460;67310,256540;52070,255270" o:connectangles="0,0,0,0,0,0,0,0,0,0,0,0,0,0,0,0,0,0,0,0,0,0,0,0,0,0,0,0,0,0,0,0,0"/>
                </v:shape>
                <v:shape id="Freeform 46" o:spid="_x0000_s1069" style="position:absolute;left:4248;top:5727;width:5588;height:13494;visibility:visible;mso-wrap-style:square;v-text-anchor:top" coordsize="88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" path="m838,700r6,-64l854,583r12,-40l880,513r,-84l878,354r-6,-64l864,240,852,195,836,157,814,125,792,97,768,75,746,57,724,45,706,35,696,25,686,14,674,6,660,r-6,19l656,23r6,14l672,59r8,32l688,129r4,46l692,230r-6,60l674,340r-14,44l642,420r-20,31l606,473r-16,16l580,499r-4,4l582,501r18,-4l624,489r30,-12l686,461r30,-22l744,408r20,-36l770,352r6,-18l782,318r4,-16l788,320r2,18l790,360r2,22l790,414r,35l790,485r-2,38l786,547r-4,26l780,601r-4,30l764,732r-12,88l740,901r-12,70l716,1035r-12,59l690,1148r-12,50l654,1289r-24,84l604,1452r-22,74l558,1594r-20,63l518,1713r-16,48l487,1783r-14,18l461,1817r-10,14l427,1825r-24,-6l377,1815r-26,-4l325,1807r-28,-6l267,1795r-34,-8l197,1777r-36,-12l127,1753,95,1741,67,1729r-22,-8l31,1715r-5,-2l20,1715r-12,6l,1735r10,20l22,1767r19,12l61,1791r22,12l107,1815r24,10l155,1835r24,8l197,1849r20,6l243,1860r26,6l297,1870r30,4l355,1876r28,2l361,1888r-24,8l311,1906r-26,10l261,1928r-24,10l217,1948r-18,12l179,1978r-16,20l151,2018r-6,22l143,2062r6,21l163,2099r24,14l219,2121r38,4l299,2123r44,-8l387,2103r40,-20l463,2056r30,-34l520,1978r30,-60l582,1843r34,-86l650,1655r40,-115l730,1411r42,-140l786,1224r12,-46l808,1130r10,-48l828,1033r8,-48l844,937r6,-48l844,847r-4,-45l838,752r,-52xe" stroked="f">
                  <v:path arrowok="t" o:connecttype="custom" o:connectlocs="542290,370205;558800,272415;548640,152400;516890,79375;473710,36195;441960,15875;419100,0;420370,23495;436880,81915;435610,184150;407670,266700;374650,310515;369570,318135;415290,302895;472440,259080;492760,212090;500380,203200;502920,242570;501650,307975;496570,363855;485140,464820;462280,616585;438150,728980;400050,871855;354330,1012190;318770,1118235;292735,1153795;255905,1155065;206375,1147445;147955,1134745;80645,1113155;28575,1092835;12700,1089025;6350,1114425;38735,1137285;83185,1158875;125095,1174115;170815,1184910;225425,1191260;213995,1203960;165735,1224280;126365,1244600;95885,1281430;94615,1322705;139065,1346835;217805,1343025;294005,1305560;349250,1217930;412750,1050925;490220,807085;513080,717550;530860,625475;535940,537845;532130,444500" o:connectangles="0,0,0,0,0,0,0,0,0,0,0,0,0,0,0,0,0,0,0,0,0,0,0,0,0,0,0,0,0,0,0,0,0,0,0,0,0,0,0,0,0,0,0,0,0,0,0,0,0,0,0,0,0,0"/>
                </v:shape>
                <v:shape id="Freeform 47" o:spid="_x0000_s1070" style="position:absolute;left:8769;top:9137;width:2381;height:8731;visibility:visible;mso-wrap-style:square;v-text-anchor:top" coordsize="375,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" path="m238,r2,24l244,86r11,75l275,229r12,28l301,283r12,25l325,330r10,22l343,374r8,24l357,422r8,36l373,490r2,69l371,701r-2,87l367,856r,54l363,959r-6,44l347,1047r-18,50l305,1158r-30,60l246,1266r-30,38l188,1333r-28,20l136,1367r-24,6l90,1375r-22,-2l48,1367,28,1355,12,1333,2,1300,,1254r8,-62l26,1113r22,-78l68,975,84,931r16,-37l114,866r14,-24l146,816r18,-30l180,756r14,-34l206,683r12,-38l226,607r6,-36l236,539r2,-28l230,468,216,396,200,300,192,177r8,-78l216,42,230,10,238,xe" stroked="f">
                  <v:path arrowok="t" o:connecttype="custom" o:connectlocs="152400,15240;161925,102235;182245,163195;198755,195580;212725,223520;222885,252730;231775,290830;238125,354965;234315,500380;233045,577850;226695,636905;208915,696595;174625,773430;137160,828040;101600,859155;71120,871855;43180,871855;17780,860425;1270,825500;5080,756920;30480,657225;53340,591185;72390,549910;92710,518160;114300,480060;130810,433705;143510,385445;149860,342265;146050,297180;127000,190500;127000,62865;146050,6350" o:connectangles="0,0,0,0,0,0,0,0,0,0,0,0,0,0,0,0,0,0,0,0,0,0,0,0,0,0,0,0,0,0,0,0"/>
                </v:shape>
                <v:shape id="Freeform 48" o:spid="_x0000_s1071" style="position:absolute;left:3829;top:12007;width:1911;height:4344;visibility:visible;mso-wrap-style:square;v-text-anchor:top" coordsize="30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" path="m245,r4,8l255,26r12,31l279,93r10,40l297,177r4,42l297,258r-8,32l279,312r-12,16l257,336r-10,6l239,342r-6,l231,342r6,6l247,366r8,34l253,452r-6,29l239,501r-8,16l223,527r-10,6l205,537r-10,4l187,543r-8,14l181,583r6,30l187,639r-6,10l169,659r-14,9l139,674r-16,4l109,682r-8,2l97,684,,631,4,601,18,525,40,418,70,296,107,177,147,77,195,12,245,xe" fillcolor="black" stroked="f">
                  <v:path arrowok="t" o:connecttype="custom" o:connectlocs="155575,0;158115,5080;161925,16510;169545,36195;177165,59055;183515,84455;188595,112395;191135,139065;188595,163830;183515,184150;177165,198120;169545,208280;163195,213360;156845,217170;151765,217170;147955,217170;146685,217170;150495,220980;156845,232410;161925,254000;160655,287020;156845,305435;151765,318135;146685,328295;141605,334645;135255,338455;130175,340995;123825,343535;118745,344805;113665,353695;114935,370205;118745,389255;118745,405765;114935,412115;107315,418465;98425,424180;88265,427990;78105,430530;69215,433070;64135,434340;61595,434340;0,400685;2540,381635;11430,333375;25400,265430;44450,187960;67945,112395;93345,48895;123825,7620;155575,0" o:connectangles="0,0,0,0,0,0,0,0,0,0,0,0,0,0,0,0,0,0,0,0,0,0,0,0,0,0,0,0,0,0,0,0,0,0,0,0,0,0,0,0,0,0,0,0,0,0,0,0,0,0"/>
                </v:shape>
                <v:shape id="Freeform 49" o:spid="_x0000_s1072" style="position:absolute;left:3981;top:11550;width:1416;height:2210;visibility:visible;mso-wrap-style:square;v-text-anchor:top" coordsize="22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" path="m109,16r8,8l127,30r8,8l143,50r10,16l165,88r14,32l195,163r20,70l223,283r-4,36l205,338r-12,6l183,348r-12,-2l159,340,143,325,123,301,97,269,64,225,50,205,36,183,26,161,16,139,8,118,2,98,,80,2,64,6,52,16,38,26,24,40,12,56,4,73,,91,4r18,12xe" stroked="f">
                  <v:path arrowok="t" o:connecttype="custom" o:connectlocs="69215,10160;74295,15240;80645,19050;85725,24130;90805,31750;97155,41910;104775,55880;113665,76200;123825,103505;136525,147955;141605,179705;139065,202565;130175,214630;122555,218440;116205,220980;108585,219710;100965,215900;90805,206375;78105,191135;61595,170815;40640,142875;31750,130175;22860,116205;16510,102235;10160,88265;5080,74930;1270,62230;0,50800;1270,40640;3810,33020;10160,24130;16510,15240;25400,7620;35560,2540;46355,0;57785,2540;69215,10160" o:connectangles="0,0,0,0,0,0,0,0,0,0,0,0,0,0,0,0,0,0,0,0,0,0,0,0,0,0,0,0,0,0,0,0,0,0,0,0,0"/>
                </v:shape>
                <v:shape id="Freeform 50" o:spid="_x0000_s1073" style="position:absolute;left:3295;top:13347;width:1797;height:1543;visibility:visible;mso-wrap-style:square;v-text-anchor:top" coordsize="28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" path="m78,r6,4l104,16r26,18l162,59r35,26l229,115r26,28l275,171r8,22l283,209r-6,14l269,233r-14,8l241,243r-16,l211,241r-18,-6l174,227,154,215,132,203,110,189,88,177,64,163,40,149,18,133,6,111,,85,,59,10,34,24,14,48,2,78,xe" stroked="f">
                  <v:path arrowok="t" o:connecttype="custom" o:connectlocs="49530,0;53340,2540;66040,10160;82550,21590;102870,37465;125095,53975;145415,73025;161925,90805;174625,108585;179705,122555;179705,132715;175895,141605;170815,147955;161925,153035;153035,154305;142875,154305;133985,153035;122555,149225;110490,144145;97790,136525;83820,128905;69850,120015;55880,112395;40640,103505;25400,94615;11430,84455;3810,70485;0,53975;0,37465;6350,21590;15240,8890;30480,1270;49530,0" o:connectangles="0,0,0,0,0,0,0,0,0,0,0,0,0,0,0,0,0,0,0,0,0,0,0,0,0,0,0,0,0,0,0,0,0"/>
                </v:shape>
                <v:shape id="Freeform 51" o:spid="_x0000_s1074" style="position:absolute;left:3562;top:15011;width:1187;height:1054;visibility:visible;mso-wrap-style:square;v-text-anchor:top" coordsize="18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" path="m52,2r22,8l96,20r22,12l141,48r18,16l173,80r10,18l187,118r,26l177,158r-16,8l134,164r-18,-4l98,154,76,148,56,138,38,126,20,114,8,96,2,78,,58,,40,4,26,10,14,18,6,28,,40,,52,2xe" stroked="f">
                  <v:path arrowok="t" o:connecttype="custom" o:connectlocs="33020,1270;46990,6350;60960,12700;74930,20320;89535,30480;100965,40640;109855,50800;116205,62230;118745,74930;118745,91440;112395,100330;102235,105410;85090,104140;73660,101600;62230,97790;48260,93980;35560,87630;24130,80010;12700,72390;5080,60960;1270,49530;0,36830;0,25400;2540,16510;6350,8890;11430,3810;17780,0;25400,0;33020,1270" o:connectangles="0,0,0,0,0,0,0,0,0,0,0,0,0,0,0,0,0,0,0,0,0,0,0,0,0,0,0,0,0"/>
                </v:shape>
                <v:shape id="Freeform 52" o:spid="_x0000_s1075" style="position:absolute;left:7124;top:19424;width:4077;height:4210;visibility:visible;mso-wrap-style:square;v-text-anchor:top" coordsize="64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" path="m445,104r28,75l503,251r35,67l568,376r30,50l620,464r16,26l642,498,429,577,165,663,357,496,151,541,349,436,133,492,327,380,125,428,277,332,77,376,279,263,53,322,263,207,22,251,245,147,,193r2,-2l10,187r12,-6l43,171,69,159r34,-16l147,125r54,-21l253,78,295,50,327,24,355,6,379,r20,12l421,44r24,60xe" stroked="f">
                  <v:path arrowok="t" o:connecttype="custom" o:connectlocs="282575,66040;300355,113665;319405,159385;341630,201930;360680,238760;379730,270510;393700,294640;403860,311150;407670,316230;272415,366395;104775,421005;226695,314960;95885,343535;221615,276860;84455,312420;207645,241300;79375,271780;175895,210820;48895,238760;177165,167005;33655,204470;167005,131445;13970,159385;155575,93345;0,122555;1270,121285;6350,118745;13970,114935;27305,108585;43815,100965;65405,90805;93345,79375;127635,66040;160655,49530;187325,31750;207645,15240;225425,3810;240665,0;253365,7620;267335,27940;282575,66040" o:connectangles="0,0,0,0,0,0,0,0,0,0,0,0,0,0,0,0,0,0,0,0,0,0,0,0,0,0,0,0,0,0,0,0,0,0,0,0,0,0,0,0,0"/>
                </v:shape>
                <v:shape id="Freeform 53" o:spid="_x0000_s1076" style="position:absolute;left:10528;top:8769;width:190;height:1276;visibility:visible;mso-wrap-style:square;v-text-anchor:top" coordsize="3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" path="m,l,32r4,70l10,173r14,28l30,167,20,96,6,30,,xe" stroked="f">
                  <v:path arrowok="t" o:connecttype="custom" o:connectlocs="0,0;0,20320;2540,64770;6350,109855;15240,127635;19050,106045;12700,60960;3810,19050;0,0" o:connectangles="0,0,0,0,0,0,0,0,0"/>
                </v:shape>
                <v:shape id="Freeform 54" o:spid="_x0000_s1077" style="position:absolute;left:4445;top:12509;width:571;height:1092;visibility:visible;mso-wrap-style:square;v-text-anchor:top" coordsize="9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" path="m,32l4,50r6,18l22,90r20,32l64,150r14,16l88,172r2,l82,160,66,128,46,94,34,66,32,50,38,38,46,28,52,18,54,8,48,2,40,,30,2,18,8,8,14,2,22,,32xe" fillcolor="black" stroked="f">
                  <v:path arrowok="t" o:connecttype="custom" o:connectlocs="0,20320;2540,31750;6350,43180;13970,57150;26670,77470;40640,95250;49530,105410;55880,109220;57150,109220;52070,101600;41910,81280;29210,59690;21590,41910;20320,31750;24130,24130;29210,17780;33020,11430;34290,5080;30480,1270;25400,0;19050,1270;11430,5080;5080,8890;1270,13970;0,20320" o:connectangles="0,0,0,0,0,0,0,0,0,0,0,0,0,0,0,0,0,0,0,0,0,0,0,0,0"/>
                </v:shape>
                <v:shape id="Freeform 55" o:spid="_x0000_s1078" style="position:absolute;left:3968;top:14014;width:819;height:775;visibility:visible;mso-wrap-style:square;v-text-anchor:top" coordsize="12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" path="m,42r6,6l10,56r6,6l22,66r8,8l40,80r12,8l68,98r17,10l99,114r10,4l117,122r6,l127,122r2,l129,122r-4,-2l117,114r-12,-8l91,96,75,84,60,74,48,64,40,56,32,44r,-12l36,20r,-10l28,,12,8,,26,,42xe" fillcolor="black" stroked="f">
                  <v:path arrowok="t" o:connecttype="custom" o:connectlocs="0,26670;3810,30480;6350,35560;10160,39370;13970,41910;19050,46990;25400,50800;33020,55880;43180,62230;53975,68580;62865,72390;69215,74930;74295,77470;78105,77470;80645,77470;81915,77470;81915,77470;79375,76200;74295,72390;66675,67310;57785,60960;47625,53340;38100,46990;30480,40640;25400,35560;20320,27940;20320,20320;22860,12700;22860,6350;17780,0;7620,5080;0,16510;0,26670" o:connectangles="0,0,0,0,0,0,0,0,0,0,0,0,0,0,0,0,0,0,0,0,0,0,0,0,0,0,0,0,0,0,0,0,0"/>
                </v:shape>
                <v:shape id="Freeform 56" o:spid="_x0000_s1079" style="position:absolute;left:3829;top:15392;width:704;height:571;visibility:visible;mso-wrap-style:square;v-text-anchor:top" coordsize="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" path="m2,36r8,10l22,54,36,64,60,76,84,86r17,4l109,90r2,l109,88r-8,-4l90,80,78,72,66,64,54,58,44,50,36,44,30,34,28,26,30,16r,-8l22,,10,8,,22,2,36xe" fillcolor="black" stroked="f">
                  <v:path arrowok="t" o:connecttype="custom" o:connectlocs="1270,22860;6350,29210;13970,34290;22860,40640;38100,48260;53340,54610;64135,57150;69215,57150;70485,57150;69215,55880;64135,53340;57150,50800;49530,45720;41910,40640;34290,36830;27940,31750;22860,27940;19050,21590;17780,16510;19050,10160;19050,5080;13970,0;6350,5080;0,13970;1270,22860" o:connectangles="0,0,0,0,0,0,0,0,0,0,0,0,0,0,0,0,0,0,0,0,0,0,0,0,0"/>
                </v:shape>
                <v:shape id="Freeform 57" o:spid="_x0000_s1080" style="position:absolute;left:3409;top:17291;width:470;height:1301;visibility:visible;mso-wrap-style:square;v-text-anchor:top" coordsize="7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" path="m74,l70,4r-6,8l52,24,38,43,26,63,14,87,4,111,,135r4,44l14,199r10,6l30,205,28,195,24,169r,-36l30,97,42,63,58,32,70,8,74,xe" stroked="f">
                  <v:path arrowok="t" o:connecttype="custom" o:connectlocs="46990,0;44450,2540;40640,7620;33020,15240;24130,27305;16510,40005;8890,55245;2540,70485;0,85725;2540,113665;8890,126365;15240,130175;19050,130175;17780,123825;15240,107315;15240,84455;19050,61595;26670,40005;36830,20320;44450,5080;46990,0" o:connectangles="0,0,0,0,0,0,0,0,0,0,0,0,0,0,0,0,0,0,0,0,0"/>
                </v:shape>
                <v:shape id="Freeform 58" o:spid="_x0000_s1081" style="position:absolute;left:5549;top:9620;width:775;height:2591;visibility:visible;mso-wrap-style:square;v-text-anchor:top" coordsize="12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" path="m112,8r-2,6l108,29r-6,24l94,81r-8,36l76,155,64,197,52,240,30,312,14,354,4,376,,382r8,26l10,400r8,-20l30,348,44,308,58,266,72,221,84,179,94,141,106,83,118,31,122,,112,8xe" stroked="f">
                  <v:path arrowok="t" o:connecttype="custom" o:connectlocs="71120,5080;69850,8890;68580,18415;64770,33655;59690,51435;54610,74295;48260,98425;40640,125095;33020,152400;19050,198120;8890,224790;2540,238760;0,242570;5080,259080;6350,254000;11430,241300;19050,220980;27940,195580;36830,168910;45720,140335;53340,113665;59690,89535;67310,52705;74930,19685;77470,0;71120,5080" o:connectangles="0,0,0,0,0,0,0,0,0,0,0,0,0,0,0,0,0,0,0,0,0,0,0,0,0,0"/>
                </v:shape>
                <v:shape id="Freeform 59" o:spid="_x0000_s1082" style="position:absolute;left:7150;top:6559;width:400;height:1391;visibility:visible;mso-wrap-style:square;v-text-anchor:top" coordsize="6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" path="m8,219r4,l16,217r4,-4l22,209,63,14r,-4l63,6,59,2,55,r,l51,,47,,45,4,43,8,,205r,4l2,213r2,4l8,219r,xe" fillcolor="black" stroked="f">
                  <v:path arrowok="t" o:connecttype="custom" o:connectlocs="5080,139065;7620,139065;10160,137795;12700,135255;13970,132715;40005,8890;40005,6350;40005,3810;37465,1270;34925,0;34925,0;32385,0;29845,0;28575,2540;27305,5080;0,130175;0,132715;1270,135255;2540,137795;5080,139065;5080,139065" o:connectangles="0,0,0,0,0,0,0,0,0,0,0,0,0,0,0,0,0,0,0,0,0"/>
                </v:shape>
                <v:shape id="Freeform 60" o:spid="_x0000_s1083" style="position:absolute;left:6858;top:6483;width:406;height:1391;visibility:visible;mso-wrap-style:square;v-text-anchor:top" coordsize="6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" path="m10,219r4,l18,217r2,-2l22,211,64,14r,-4l62,6,58,2,54,r,l50,,46,2,44,6r-2,4l,207r,4l2,215r4,2l10,219r,xe" fillcolor="black" stroked="f">
                  <v:path arrowok="t" o:connecttype="custom" o:connectlocs="6350,139065;8890,139065;11430,137795;12700,136525;13970,133985;40640,8890;40640,6350;39370,3810;36830,1270;34290,0;34290,0;31750,0;29210,1270;27940,3810;26670,6350;0,131445;0,133985;1270,136525;3810,137795;6350,139065;6350,139065" o:connectangles="0,0,0,0,0,0,0,0,0,0,0,0,0,0,0,0,0,0,0,0,0"/>
                </v:shape>
                <v:shape id="Freeform 61" o:spid="_x0000_s1084" style="position:absolute;left:6591;top:6419;width:394;height:1391;visibility:visible;mso-wrap-style:square;v-text-anchor:top" coordsize="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" path="m8,219r4,l16,217r4,-4l22,209,62,12r,-4l62,4,58,2,54,r,l50,,46,,42,4,40,8,,205r,4l2,213r2,4l8,219r,xe" fillcolor="black" stroked="f">
                  <v:path arrowok="t" o:connecttype="custom" o:connectlocs="5080,139065;7620,139065;10160,137795;12700,135255;13970,132715;39370,7620;39370,5080;39370,2540;36830,1270;34290,0;34290,0;31750,0;29210,0;26670,2540;25400,5080;0,130175;0,132715;1270,135255;2540,137795;5080,139065;5080,139065" o:connectangles="0,0,0,0,0,0,0,0,0,0,0,0,0,0,0,0,0,0,0,0,0"/>
                </v:shape>
                <v:shape id="Freeform 62" o:spid="_x0000_s1085" style="position:absolute;left:8909;top:241;width:1028;height:4597;visibility:visible;mso-wrap-style:square;v-text-anchor:top" coordsize="16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" path="m8,724l4,722,2,720,,716r,-4l140,8r2,-4l146,r4,l154,r,l156,2r4,2l162,8r,4l20,716r-2,4l16,722r-4,2l8,724r,xe" stroked="f">
                  <v:path arrowok="t" o:connecttype="custom" o:connectlocs="5080,459740;2540,458470;1270,457200;0,454660;0,452120;88900,5080;90170,2540;92710,0;95250,0;97790,0;97790,0;99060,1270;101600,2540;102870,5080;102870,7620;12700,454660;11430,457200;10160,458470;7620,459740;5080,459740;5080,459740" o:connectangles="0,0,0,0,0,0,0,0,0,0,0,0,0,0,0,0,0,0,0,0,0"/>
                </v:shape>
                <v:shape id="Freeform 63" o:spid="_x0000_s1086" style="position:absolute;left:8566;top:5245;width:343;height:228;visibility:visible;mso-wrap-style:square;v-text-anchor:top" coordsize="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" path="m34,36r8,l48,34r4,-4l54,24r,l54,16,52,10,46,6,40,4,20,,12,,8,2,2,6,,12r,l,20r2,4l6,30r6,2l34,36xe" stroked="f">
                  <v:path arrowok="t" o:connecttype="custom" o:connectlocs="21590,22860;26670,22860;30480,21590;33020,19050;34290,15240;34290,15240;34290,10160;33020,6350;29210,3810;25400,2540;12700,0;7620,0;5080,1270;1270,3810;0,7620;0,7620;0,12700;1270,15240;3810,19050;7620,20320;21590,22860" o:connectangles="0,0,0,0,0,0,0,0,0,0,0,0,0,0,0,0,0,0,0,0,0"/>
                </v:shape>
                <v:shape id="Freeform 64" o:spid="_x0000_s1087" style="position:absolute;left:4876;top:8858;width:724;height:1289;visibility:visible;mso-wrap-style:square;v-text-anchor:top" coordsize="11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" path="m,28l2,42,12,78r18,46l56,173r20,24l92,203r12,-14l114,155r,-27l102,96,86,64,64,34,42,10,22,,8,4,,28xe" stroked="f">
                  <v:path arrowok="t" o:connecttype="custom" o:connectlocs="0,17780;1270,26670;7620,49530;19050,78740;35560,109855;48260,125095;58420,128905;66040,120015;72390,98425;72390,81280;64770,60960;54610,40640;40640,21590;26670,6350;13970,0;5080,2540;0,17780" o:connectangles="0,0,0,0,0,0,0,0,0,0,0,0,0,0,0,0,0"/>
                </v:shape>
                <w10:anchorlock/>
              </v:group>
            </w:pict>
          </mc:Fallback>
        </mc:AlternateContent>
      </w:r>
    </w:p>
    <w:p w:rsidR="00A4083B" w:rsidRPr="00372FCF" w:rsidRDefault="00A4083B" w:rsidP="00823086">
      <w:pPr>
        <w:spacing w:after="0" w:line="240" w:lineRule="auto"/>
        <w:rPr>
          <w:i/>
        </w:rPr>
      </w:pPr>
      <w:r w:rsidRPr="00372FCF">
        <w:rPr>
          <w:i/>
        </w:rPr>
        <w:lastRenderedPageBreak/>
        <w:t>Take advantage of every opportunity if you hav</w:t>
      </w:r>
      <w:r w:rsidR="00875460">
        <w:rPr>
          <w:i/>
        </w:rPr>
        <w:t>e warning of a possible event: D</w:t>
      </w:r>
      <w:r w:rsidRPr="00372FCF">
        <w:rPr>
          <w:i/>
        </w:rPr>
        <w:t>on’t wait!</w:t>
      </w:r>
    </w:p>
    <w:tbl>
      <w:tblPr>
        <w:tblStyle w:val="LightShading1"/>
        <w:tblW w:w="11520" w:type="dxa"/>
        <w:jc w:val="center"/>
        <w:tblLook w:val="04A0" w:firstRow="1" w:lastRow="0" w:firstColumn="1" w:lastColumn="0" w:noHBand="0" w:noVBand="1"/>
      </w:tblPr>
      <w:tblGrid>
        <w:gridCol w:w="1456"/>
        <w:gridCol w:w="4907"/>
        <w:gridCol w:w="438"/>
        <w:gridCol w:w="1186"/>
        <w:gridCol w:w="3533"/>
      </w:tblGrid>
      <w:tr w:rsidR="00A4083B" w:rsidRPr="00712145" w:rsidTr="00F9141D">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56" w:type="dxa"/>
            <w:vAlign w:val="center"/>
          </w:tcPr>
          <w:p w:rsidR="00A4083B" w:rsidRPr="00712145" w:rsidRDefault="00A4083B" w:rsidP="00823086">
            <w:pPr>
              <w:jc w:val="center"/>
              <w:rPr>
                <w:rFonts w:cstheme="minorHAnsi"/>
              </w:rPr>
            </w:pPr>
            <w:r w:rsidRPr="00712145">
              <w:rPr>
                <w:rFonts w:cstheme="minorHAnsi"/>
              </w:rPr>
              <w:t>ISSUE</w:t>
            </w:r>
          </w:p>
        </w:tc>
        <w:tc>
          <w:tcPr>
            <w:tcW w:w="4907" w:type="dxa"/>
            <w:vAlign w:val="center"/>
          </w:tcPr>
          <w:p w:rsidR="00A4083B" w:rsidRPr="00712145" w:rsidRDefault="00A4083B" w:rsidP="0082308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12145">
              <w:rPr>
                <w:rFonts w:cstheme="minorHAnsi"/>
              </w:rPr>
              <w:t>IMMEDIATE ACTIONS</w:t>
            </w:r>
          </w:p>
        </w:tc>
        <w:tc>
          <w:tcPr>
            <w:tcW w:w="438" w:type="dxa"/>
            <w:tcBorders>
              <w:top w:val="nil"/>
              <w:bottom w:val="nil"/>
            </w:tcBorders>
            <w:shd w:val="clear" w:color="auto" w:fill="auto"/>
            <w:vAlign w:val="center"/>
          </w:tcPr>
          <w:p w:rsidR="00A4083B" w:rsidRPr="00712145" w:rsidRDefault="00A4083B" w:rsidP="00823086">
            <w:pPr>
              <w:jc w:val="center"/>
              <w:cnfStyle w:val="100000000000" w:firstRow="1" w:lastRow="0" w:firstColumn="0" w:lastColumn="0" w:oddVBand="0" w:evenVBand="0" w:oddHBand="0" w:evenHBand="0" w:firstRowFirstColumn="0" w:firstRowLastColumn="0" w:lastRowFirstColumn="0" w:lastRowLastColumn="0"/>
              <w:rPr>
                <w:rFonts w:cstheme="minorHAnsi"/>
              </w:rPr>
            </w:pPr>
          </w:p>
        </w:tc>
        <w:tc>
          <w:tcPr>
            <w:tcW w:w="1186" w:type="dxa"/>
            <w:vAlign w:val="center"/>
          </w:tcPr>
          <w:p w:rsidR="00A4083B" w:rsidRPr="00712145" w:rsidRDefault="00A4083B" w:rsidP="0082308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12145">
              <w:rPr>
                <w:rFonts w:cstheme="minorHAnsi"/>
              </w:rPr>
              <w:t>PARTNERS</w:t>
            </w:r>
          </w:p>
        </w:tc>
        <w:tc>
          <w:tcPr>
            <w:tcW w:w="3533" w:type="dxa"/>
            <w:vAlign w:val="center"/>
          </w:tcPr>
          <w:p w:rsidR="00A4083B" w:rsidRPr="00712145" w:rsidRDefault="00A4083B" w:rsidP="00F96D4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12145">
              <w:rPr>
                <w:rFonts w:cstheme="minorHAnsi"/>
              </w:rPr>
              <w:t>CONTACT INFORMATION</w:t>
            </w:r>
          </w:p>
        </w:tc>
      </w:tr>
      <w:tr w:rsidR="00F9141D" w:rsidTr="00F9141D">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456" w:type="dxa"/>
            <w:tcBorders>
              <w:top w:val="single" w:sz="8" w:space="0" w:color="000000" w:themeColor="text1"/>
              <w:bottom w:val="single" w:sz="8" w:space="0" w:color="000000" w:themeColor="text1"/>
            </w:tcBorders>
            <w:shd w:val="clear" w:color="auto" w:fill="D9D9D9" w:themeFill="background1" w:themeFillShade="D9"/>
            <w:vAlign w:val="center"/>
          </w:tcPr>
          <w:p w:rsidR="00F9141D" w:rsidRPr="006053DA" w:rsidRDefault="00F9141D" w:rsidP="00823086">
            <w:pPr>
              <w:jc w:val="center"/>
              <w:rPr>
                <w:rFonts w:cstheme="minorHAnsi"/>
              </w:rPr>
            </w:pPr>
            <w:r w:rsidRPr="006053DA">
              <w:rPr>
                <w:rFonts w:cstheme="minorHAnsi"/>
              </w:rPr>
              <w:t>Take immediate action</w:t>
            </w:r>
          </w:p>
        </w:tc>
        <w:tc>
          <w:tcPr>
            <w:tcW w:w="4907" w:type="dxa"/>
            <w:tcBorders>
              <w:top w:val="single" w:sz="8" w:space="0" w:color="000000" w:themeColor="text1"/>
              <w:bottom w:val="single" w:sz="8" w:space="0" w:color="000000" w:themeColor="text1"/>
            </w:tcBorders>
            <w:shd w:val="clear" w:color="auto" w:fill="D9D9D9" w:themeFill="background1" w:themeFillShade="D9"/>
          </w:tcPr>
          <w:p w:rsidR="00F9141D" w:rsidRPr="00141F30" w:rsidRDefault="00F717AB"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Size –up th current</w:t>
            </w:r>
            <w:r w:rsidR="00F9141D" w:rsidRPr="00141F30">
              <w:rPr>
                <w:rFonts w:cstheme="minorHAnsi"/>
                <w:sz w:val="21"/>
                <w:szCs w:val="21"/>
              </w:rPr>
              <w:t xml:space="preserve"> situation</w:t>
            </w:r>
          </w:p>
          <w:p w:rsidR="00F9141D" w:rsidRPr="00141F30" w:rsidRDefault="00F9141D"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Assess potential risks</w:t>
            </w:r>
          </w:p>
          <w:p w:rsidR="00F9141D" w:rsidRPr="00141F30" w:rsidRDefault="00F9141D"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141F30">
              <w:rPr>
                <w:rFonts w:cstheme="minorHAnsi"/>
                <w:sz w:val="21"/>
                <w:szCs w:val="21"/>
              </w:rPr>
              <w:t xml:space="preserve">Review and implement local plans </w:t>
            </w:r>
          </w:p>
        </w:tc>
        <w:tc>
          <w:tcPr>
            <w:tcW w:w="438" w:type="dxa"/>
            <w:tcBorders>
              <w:top w:val="nil"/>
              <w:bottom w:val="nil"/>
            </w:tcBorders>
            <w:shd w:val="clear" w:color="auto" w:fill="auto"/>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186" w:type="dxa"/>
            <w:tcBorders>
              <w:top w:val="single" w:sz="8" w:space="0" w:color="000000" w:themeColor="text1"/>
              <w:bottom w:val="single" w:sz="8" w:space="0" w:color="000000" w:themeColor="text1"/>
            </w:tcBorders>
            <w:shd w:val="clear" w:color="auto" w:fill="D9D9D9" w:themeFill="background1" w:themeFillShade="D9"/>
            <w:vAlign w:val="center"/>
          </w:tcPr>
          <w:p w:rsidR="00F9141D" w:rsidRPr="0098717F"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sidRPr="0098717F">
              <w:rPr>
                <w:rFonts w:cstheme="minorHAnsi"/>
                <w:b/>
                <w:color w:val="auto"/>
                <w:szCs w:val="24"/>
              </w:rPr>
              <w:t>SEOC</w:t>
            </w:r>
          </w:p>
        </w:tc>
        <w:tc>
          <w:tcPr>
            <w:tcW w:w="3533" w:type="dxa"/>
            <w:tcBorders>
              <w:top w:val="single" w:sz="8" w:space="0" w:color="000000" w:themeColor="text1"/>
              <w:bottom w:val="single" w:sz="8" w:space="0" w:color="000000" w:themeColor="text1"/>
            </w:tcBorders>
            <w:shd w:val="clear" w:color="auto" w:fill="D9D9D9" w:themeFill="background1" w:themeFillShade="D9"/>
            <w:vAlign w:val="center"/>
          </w:tcPr>
          <w:p w:rsidR="00F9141D" w:rsidRPr="0098717F" w:rsidRDefault="00F9141D"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20"/>
              </w:rPr>
            </w:pPr>
            <w:r w:rsidRPr="0098717F">
              <w:rPr>
                <w:rFonts w:cstheme="minorHAnsi"/>
                <w:color w:val="auto"/>
                <w:sz w:val="18"/>
                <w:szCs w:val="20"/>
              </w:rPr>
              <w:t xml:space="preserve">State Emergency Operations Center </w:t>
            </w:r>
          </w:p>
          <w:p w:rsidR="00F9141D" w:rsidRPr="0098717F" w:rsidRDefault="00F9141D"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98717F">
              <w:rPr>
                <w:rFonts w:cstheme="minorHAnsi"/>
                <w:color w:val="auto"/>
                <w:sz w:val="20"/>
                <w:szCs w:val="20"/>
              </w:rPr>
              <w:t>1-800-478-2337</w:t>
            </w:r>
          </w:p>
        </w:tc>
      </w:tr>
      <w:tr w:rsidR="00F9141D" w:rsidTr="00F96D48">
        <w:trPr>
          <w:trHeight w:val="231"/>
          <w:jc w:val="center"/>
        </w:trPr>
        <w:tc>
          <w:tcPr>
            <w:cnfStyle w:val="001000000000" w:firstRow="0" w:lastRow="0" w:firstColumn="1" w:lastColumn="0" w:oddVBand="0" w:evenVBand="0" w:oddHBand="0" w:evenHBand="0" w:firstRowFirstColumn="0" w:firstRowLastColumn="0" w:lastRowFirstColumn="0" w:lastRowLastColumn="0"/>
            <w:tcW w:w="1456" w:type="dxa"/>
            <w:vMerge w:val="restart"/>
            <w:tcBorders>
              <w:top w:val="single" w:sz="8" w:space="0" w:color="000000" w:themeColor="text1"/>
              <w:bottom w:val="single" w:sz="8" w:space="0" w:color="000000" w:themeColor="text1"/>
            </w:tcBorders>
            <w:vAlign w:val="center"/>
          </w:tcPr>
          <w:p w:rsidR="00F9141D" w:rsidRPr="006053DA" w:rsidRDefault="00F9141D" w:rsidP="00823086">
            <w:pPr>
              <w:jc w:val="center"/>
              <w:rPr>
                <w:rFonts w:cstheme="minorHAnsi"/>
              </w:rPr>
            </w:pPr>
            <w:r>
              <w:rPr>
                <w:noProof/>
              </w:rPr>
              <mc:AlternateContent>
                <mc:Choice Requires="wps">
                  <w:drawing>
                    <wp:anchor distT="0" distB="0" distL="114300" distR="114300" simplePos="0" relativeHeight="251658752" behindDoc="0" locked="0" layoutInCell="0" allowOverlap="0" wp14:anchorId="208CC440" wp14:editId="53519295">
                      <wp:simplePos x="0" y="0"/>
                      <wp:positionH relativeFrom="margin">
                        <wp:align>center</wp:align>
                      </wp:positionH>
                      <wp:positionV relativeFrom="margin">
                        <wp:align>bottom</wp:align>
                      </wp:positionV>
                      <wp:extent cx="7315200" cy="294005"/>
                      <wp:effectExtent l="0" t="0" r="19050" b="107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4005"/>
                              </a:xfrm>
                              <a:prstGeom prst="rect">
                                <a:avLst/>
                              </a:prstGeom>
                              <a:solidFill>
                                <a:srgbClr val="FFFFFF"/>
                              </a:solidFill>
                              <a:ln w="9525">
                                <a:solidFill>
                                  <a:srgbClr val="000000"/>
                                </a:solidFill>
                                <a:miter lim="800000"/>
                                <a:headEnd/>
                                <a:tailEnd/>
                              </a:ln>
                            </wps:spPr>
                            <wps:txbx>
                              <w:txbxContent>
                                <w:p w:rsidR="00F717AB" w:rsidRPr="00C94D6A"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IF YOU HAVE ADVANCE WARNING</w:t>
                                  </w:r>
                                  <w:r w:rsidRPr="00C94D6A">
                                    <w:rPr>
                                      <w:b/>
                                      <w:color w:val="FFFFFF" w:themeColor="background1"/>
                                      <w:sz w:val="28"/>
                                    </w:rPr>
                                    <w:t xml:space="preserve"> </w:t>
                                  </w:r>
                                  <w:r>
                                    <w:rPr>
                                      <w:b/>
                                      <w:color w:val="FFFFFF" w:themeColor="background1"/>
                                      <w:sz w:val="28"/>
                                    </w:rPr>
                                    <w:tab/>
                                    <w:t>TAKE PRECAUTIONARY MEASURES</w:t>
                                  </w:r>
                                  <w:r w:rsidRPr="00C94D6A">
                                    <w:rPr>
                                      <w:b/>
                                      <w:color w:val="FFFFFF" w:themeColor="background1"/>
                                      <w:sz w:val="28"/>
                                    </w:rPr>
                                    <w:t xml:space="preserve"> </w:t>
                                  </w:r>
                                  <w:r>
                                    <w:rPr>
                                      <w:b/>
                                      <w:color w:val="FFFFFF" w:themeColor="background1"/>
                                      <w:sz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C440" id="_x0000_s1037" type="#_x0000_t202" style="position:absolute;left:0;text-align:left;margin-left:0;margin-top:0;width:8in;height:23.15pt;z-index:25165875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" o:allowincell="f" o:allowoverlap="f">
                      <v:textbox>
                        <w:txbxContent>
                          <w:p w:rsidR="00F717AB" w:rsidRPr="00C94D6A"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IF YOU HAVE ADVANCE WARNING</w:t>
                            </w:r>
                            <w:r w:rsidRPr="00C94D6A">
                              <w:rPr>
                                <w:b/>
                                <w:color w:val="FFFFFF" w:themeColor="background1"/>
                                <w:sz w:val="28"/>
                              </w:rPr>
                              <w:t xml:space="preserve"> </w:t>
                            </w:r>
                            <w:r>
                              <w:rPr>
                                <w:b/>
                                <w:color w:val="FFFFFF" w:themeColor="background1"/>
                                <w:sz w:val="28"/>
                              </w:rPr>
                              <w:tab/>
                              <w:t>TAKE PRECAUTIONARY MEASURES</w:t>
                            </w:r>
                            <w:r w:rsidRPr="00C94D6A">
                              <w:rPr>
                                <w:b/>
                                <w:color w:val="FFFFFF" w:themeColor="background1"/>
                                <w:sz w:val="28"/>
                              </w:rPr>
                              <w:t xml:space="preserve"> </w:t>
                            </w:r>
                            <w:r>
                              <w:rPr>
                                <w:b/>
                                <w:color w:val="FFFFFF" w:themeColor="background1"/>
                                <w:sz w:val="28"/>
                              </w:rPr>
                              <w:tab/>
                            </w:r>
                          </w:p>
                        </w:txbxContent>
                      </v:textbox>
                      <w10:wrap anchorx="margin" anchory="margin"/>
                    </v:shape>
                  </w:pict>
                </mc:Fallback>
              </mc:AlternateContent>
            </w:r>
            <w:r w:rsidRPr="006053DA">
              <w:rPr>
                <w:rFonts w:cstheme="minorHAnsi"/>
              </w:rPr>
              <w:t>Notify partners</w:t>
            </w:r>
          </w:p>
        </w:tc>
        <w:tc>
          <w:tcPr>
            <w:tcW w:w="4907" w:type="dxa"/>
            <w:vMerge w:val="restart"/>
            <w:tcBorders>
              <w:top w:val="single" w:sz="8" w:space="0" w:color="000000" w:themeColor="text1"/>
              <w:bottom w:val="single" w:sz="8" w:space="0" w:color="000000" w:themeColor="text1"/>
            </w:tcBorders>
          </w:tcPr>
          <w:p w:rsidR="00F9141D" w:rsidRPr="00141F30"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141F30">
              <w:rPr>
                <w:rFonts w:cstheme="minorHAnsi"/>
                <w:sz w:val="21"/>
                <w:szCs w:val="21"/>
              </w:rPr>
              <w:t xml:space="preserve">Notify or recall city, tribal, emergency personnel </w:t>
            </w:r>
          </w:p>
          <w:p w:rsidR="00F9141D" w:rsidRPr="00141F30"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141F30">
              <w:rPr>
                <w:rFonts w:cstheme="minorHAnsi"/>
                <w:sz w:val="21"/>
                <w:szCs w:val="21"/>
              </w:rPr>
              <w:t>Notify regional entities (Borough, Regional Corps)</w:t>
            </w:r>
          </w:p>
          <w:p w:rsidR="00F9141D" w:rsidRPr="00141F30"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141F30">
              <w:rPr>
                <w:rFonts w:cstheme="minorHAnsi"/>
                <w:sz w:val="21"/>
                <w:szCs w:val="21"/>
              </w:rPr>
              <w:t>Notify the SEOC of possible concerns</w:t>
            </w:r>
          </w:p>
        </w:tc>
        <w:tc>
          <w:tcPr>
            <w:tcW w:w="438" w:type="dxa"/>
            <w:vMerge w:val="restart"/>
            <w:tcBorders>
              <w:top w:val="nil"/>
              <w:bottom w:val="nil"/>
            </w:tcBorders>
            <w:shd w:val="clear" w:color="auto" w:fill="auto"/>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186" w:type="dxa"/>
            <w:tcBorders>
              <w:top w:val="single" w:sz="8" w:space="0" w:color="000000" w:themeColor="text1"/>
              <w:bottom w:val="dashSmallGap" w:sz="4" w:space="0" w:color="auto"/>
            </w:tcBorders>
            <w:vAlign w:val="center"/>
          </w:tcPr>
          <w:p w:rsidR="00F9141D" w:rsidRPr="0098717F" w:rsidRDefault="008D10E8"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City</w:t>
            </w:r>
          </w:p>
        </w:tc>
        <w:tc>
          <w:tcPr>
            <w:tcW w:w="3533" w:type="dxa"/>
            <w:tcBorders>
              <w:top w:val="single" w:sz="8" w:space="0" w:color="000000" w:themeColor="text1"/>
              <w:bottom w:val="dashSmallGap" w:sz="4" w:space="0" w:color="auto"/>
            </w:tcBorders>
            <w:vAlign w:val="center"/>
          </w:tcPr>
          <w:p w:rsidR="00F9141D" w:rsidRPr="0098717F"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F9141D" w:rsidTr="00F96D48">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56" w:type="dxa"/>
            <w:vMerge/>
            <w:tcBorders>
              <w:top w:val="single" w:sz="8" w:space="0" w:color="000000" w:themeColor="text1"/>
              <w:bottom w:val="single" w:sz="8" w:space="0" w:color="000000" w:themeColor="text1"/>
            </w:tcBorders>
            <w:vAlign w:val="center"/>
          </w:tcPr>
          <w:p w:rsidR="00F9141D" w:rsidRPr="006053DA" w:rsidRDefault="00F9141D" w:rsidP="00823086">
            <w:pPr>
              <w:jc w:val="center"/>
              <w:rPr>
                <w:rFonts w:cstheme="minorHAnsi"/>
              </w:rPr>
            </w:pPr>
          </w:p>
        </w:tc>
        <w:tc>
          <w:tcPr>
            <w:tcW w:w="4907" w:type="dxa"/>
            <w:vMerge/>
            <w:tcBorders>
              <w:top w:val="single" w:sz="8" w:space="0" w:color="000000" w:themeColor="text1"/>
              <w:bottom w:val="single" w:sz="8" w:space="0" w:color="000000" w:themeColor="text1"/>
            </w:tcBorders>
          </w:tcPr>
          <w:p w:rsidR="00F9141D" w:rsidRPr="00141F30"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438" w:type="dxa"/>
            <w:vMerge/>
            <w:tcBorders>
              <w:top w:val="nil"/>
              <w:bottom w:val="nil"/>
            </w:tcBorders>
            <w:shd w:val="clear" w:color="auto" w:fill="auto"/>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186" w:type="dxa"/>
            <w:tcBorders>
              <w:top w:val="dashSmallGap" w:sz="4" w:space="0" w:color="auto"/>
              <w:bottom w:val="dashSmallGap" w:sz="4" w:space="0" w:color="auto"/>
            </w:tcBorders>
            <w:shd w:val="clear" w:color="auto" w:fill="FFFFFF" w:themeFill="background1"/>
            <w:vAlign w:val="center"/>
          </w:tcPr>
          <w:p w:rsidR="00F9141D" w:rsidRPr="0098717F" w:rsidRDefault="008D10E8"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Pr>
                <w:rFonts w:cstheme="minorHAnsi"/>
                <w:b/>
                <w:color w:val="auto"/>
                <w:szCs w:val="24"/>
              </w:rPr>
              <w:t>Tribe</w:t>
            </w:r>
          </w:p>
        </w:tc>
        <w:tc>
          <w:tcPr>
            <w:tcW w:w="3533" w:type="dxa"/>
            <w:tcBorders>
              <w:top w:val="dashSmallGap" w:sz="4" w:space="0" w:color="auto"/>
              <w:bottom w:val="dashSmallGap" w:sz="4" w:space="0" w:color="auto"/>
            </w:tcBorders>
            <w:shd w:val="clear" w:color="auto" w:fill="FFFFFF" w:themeFill="background1"/>
            <w:vAlign w:val="center"/>
          </w:tcPr>
          <w:p w:rsidR="00F9141D" w:rsidRPr="0098717F"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F9141D" w:rsidTr="00F96D48">
        <w:trPr>
          <w:trHeight w:val="382"/>
          <w:jc w:val="center"/>
        </w:trPr>
        <w:tc>
          <w:tcPr>
            <w:cnfStyle w:val="001000000000" w:firstRow="0" w:lastRow="0" w:firstColumn="1" w:lastColumn="0" w:oddVBand="0" w:evenVBand="0" w:oddHBand="0" w:evenHBand="0" w:firstRowFirstColumn="0" w:firstRowLastColumn="0" w:lastRowFirstColumn="0" w:lastRowLastColumn="0"/>
            <w:tcW w:w="1456" w:type="dxa"/>
            <w:vMerge/>
            <w:tcBorders>
              <w:top w:val="single" w:sz="8" w:space="0" w:color="000000" w:themeColor="text1"/>
              <w:bottom w:val="single" w:sz="8" w:space="0" w:color="000000" w:themeColor="text1"/>
            </w:tcBorders>
            <w:vAlign w:val="center"/>
          </w:tcPr>
          <w:p w:rsidR="00F9141D" w:rsidRPr="006053DA" w:rsidRDefault="00F9141D" w:rsidP="00823086">
            <w:pPr>
              <w:jc w:val="center"/>
              <w:rPr>
                <w:rFonts w:cstheme="minorHAnsi"/>
              </w:rPr>
            </w:pPr>
          </w:p>
        </w:tc>
        <w:tc>
          <w:tcPr>
            <w:tcW w:w="4907" w:type="dxa"/>
            <w:vMerge/>
            <w:tcBorders>
              <w:top w:val="single" w:sz="8" w:space="0" w:color="000000" w:themeColor="text1"/>
              <w:bottom w:val="single" w:sz="8" w:space="0" w:color="000000" w:themeColor="text1"/>
            </w:tcBorders>
          </w:tcPr>
          <w:p w:rsidR="00F9141D" w:rsidRPr="00141F30"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438" w:type="dxa"/>
            <w:vMerge/>
            <w:tcBorders>
              <w:top w:val="nil"/>
              <w:bottom w:val="nil"/>
            </w:tcBorders>
            <w:shd w:val="clear" w:color="auto" w:fill="auto"/>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186" w:type="dxa"/>
            <w:tcBorders>
              <w:top w:val="dashSmallGap" w:sz="4" w:space="0" w:color="auto"/>
              <w:bottom w:val="single" w:sz="8" w:space="0" w:color="000000" w:themeColor="text1"/>
            </w:tcBorders>
            <w:vAlign w:val="center"/>
          </w:tcPr>
          <w:p w:rsidR="00F9141D" w:rsidRDefault="008D10E8"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 xml:space="preserve">Native </w:t>
            </w:r>
          </w:p>
          <w:p w:rsidR="008D10E8" w:rsidRPr="0098717F" w:rsidRDefault="008D10E8"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Non-Profit</w:t>
            </w:r>
          </w:p>
        </w:tc>
        <w:tc>
          <w:tcPr>
            <w:tcW w:w="3533" w:type="dxa"/>
            <w:tcBorders>
              <w:top w:val="dashSmallGap" w:sz="4" w:space="0" w:color="auto"/>
              <w:bottom w:val="single" w:sz="8" w:space="0" w:color="000000" w:themeColor="text1"/>
            </w:tcBorders>
            <w:vAlign w:val="center"/>
          </w:tcPr>
          <w:p w:rsidR="00F9141D" w:rsidRPr="0098717F"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F9141D" w:rsidTr="00F96D48">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1456" w:type="dxa"/>
            <w:vMerge w:val="restart"/>
            <w:tcBorders>
              <w:top w:val="single" w:sz="8" w:space="0" w:color="000000" w:themeColor="text1"/>
              <w:bottom w:val="single" w:sz="8" w:space="0" w:color="000000" w:themeColor="text1"/>
            </w:tcBorders>
            <w:shd w:val="clear" w:color="auto" w:fill="D9D9D9" w:themeFill="background1" w:themeFillShade="D9"/>
            <w:vAlign w:val="center"/>
          </w:tcPr>
          <w:p w:rsidR="00F9141D" w:rsidRPr="006053DA" w:rsidRDefault="00F9141D" w:rsidP="00823086">
            <w:pPr>
              <w:jc w:val="center"/>
              <w:rPr>
                <w:rFonts w:cstheme="minorHAnsi"/>
              </w:rPr>
            </w:pPr>
            <w:r w:rsidRPr="006053DA">
              <w:rPr>
                <w:rFonts w:cstheme="minorHAnsi"/>
              </w:rPr>
              <w:t>Keep everyone safe</w:t>
            </w:r>
          </w:p>
        </w:tc>
        <w:tc>
          <w:tcPr>
            <w:tcW w:w="4907" w:type="dxa"/>
            <w:vMerge w:val="restart"/>
            <w:tcBorders>
              <w:top w:val="single" w:sz="8" w:space="0" w:color="000000" w:themeColor="text1"/>
              <w:bottom w:val="single" w:sz="8" w:space="0" w:color="000000" w:themeColor="text1"/>
            </w:tcBorders>
            <w:shd w:val="clear" w:color="auto" w:fill="D9D9D9" w:themeFill="background1" w:themeFillShade="D9"/>
          </w:tcPr>
          <w:p w:rsidR="00F9141D" w:rsidRPr="00141F30"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Take actions to minimize risks to life, health, safety</w:t>
            </w:r>
          </w:p>
          <w:p w:rsidR="00F9141D" w:rsidRPr="00141F30" w:rsidRDefault="00F9141D" w:rsidP="00823086">
            <w:pPr>
              <w:pStyle w:val="ListParagraph"/>
              <w:numPr>
                <w:ilvl w:val="1"/>
                <w:numId w:val="17"/>
              </w:numPr>
              <w:ind w:left="432"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Notify health aides to identify late term pregnant women</w:t>
            </w:r>
            <w:r w:rsidR="00616EA3">
              <w:rPr>
                <w:rFonts w:cstheme="minorHAnsi"/>
                <w:sz w:val="21"/>
                <w:szCs w:val="21"/>
              </w:rPr>
              <w:t>, elderly, disabled</w:t>
            </w:r>
            <w:r w:rsidRPr="00141F30">
              <w:rPr>
                <w:rFonts w:cstheme="minorHAnsi"/>
                <w:sz w:val="21"/>
                <w:szCs w:val="21"/>
              </w:rPr>
              <w:t xml:space="preserve"> and at-risk patients</w:t>
            </w:r>
          </w:p>
          <w:p w:rsidR="00F9141D" w:rsidRPr="00141F30" w:rsidRDefault="00F9141D" w:rsidP="00823086">
            <w:pPr>
              <w:pStyle w:val="ListParagraph"/>
              <w:numPr>
                <w:ilvl w:val="1"/>
                <w:numId w:val="17"/>
              </w:numPr>
              <w:ind w:left="432"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Secure critical infrastructure: communications, power, water, airport and/or runway</w:t>
            </w:r>
          </w:p>
          <w:p w:rsidR="00F9141D" w:rsidRPr="00141F30" w:rsidRDefault="00F9141D" w:rsidP="00823086">
            <w:pPr>
              <w:pStyle w:val="ListParagraph"/>
              <w:numPr>
                <w:ilvl w:val="1"/>
                <w:numId w:val="17"/>
              </w:numPr>
              <w:ind w:left="432"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Ensure residents are safe and secure</w:t>
            </w:r>
          </w:p>
          <w:p w:rsidR="00F9141D" w:rsidRPr="00141F30" w:rsidRDefault="00F9141D" w:rsidP="00823086">
            <w:pPr>
              <w:pStyle w:val="ListParagraph"/>
              <w:numPr>
                <w:ilvl w:val="1"/>
                <w:numId w:val="17"/>
              </w:numPr>
              <w:ind w:left="432"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 xml:space="preserve">Notify residents in remote areas, </w:t>
            </w:r>
            <w:r w:rsidR="00F717AB">
              <w:rPr>
                <w:rFonts w:cstheme="minorHAnsi"/>
                <w:sz w:val="21"/>
                <w:szCs w:val="21"/>
              </w:rPr>
              <w:t>when</w:t>
            </w:r>
            <w:r w:rsidRPr="00141F30">
              <w:rPr>
                <w:rFonts w:cstheme="minorHAnsi"/>
                <w:sz w:val="21"/>
                <w:szCs w:val="21"/>
              </w:rPr>
              <w:t xml:space="preserve"> possible</w:t>
            </w:r>
          </w:p>
          <w:p w:rsidR="00F9141D" w:rsidRPr="00141F30" w:rsidRDefault="00F9141D" w:rsidP="00823086">
            <w:pPr>
              <w:pStyle w:val="ListParagraph"/>
              <w:numPr>
                <w:ilvl w:val="1"/>
                <w:numId w:val="17"/>
              </w:numPr>
              <w:ind w:left="432"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Advise residents to take precautionary measures</w:t>
            </w:r>
          </w:p>
          <w:p w:rsidR="00F9141D" w:rsidRPr="00141F30"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Ensure critical vehicles and equipment are fueled</w:t>
            </w:r>
          </w:p>
          <w:p w:rsidR="00F9141D" w:rsidRPr="00141F30"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Check status of critical infrastructure &amp; resources</w:t>
            </w:r>
          </w:p>
        </w:tc>
        <w:tc>
          <w:tcPr>
            <w:tcW w:w="438" w:type="dxa"/>
            <w:vMerge w:val="restart"/>
            <w:tcBorders>
              <w:top w:val="nil"/>
              <w:bottom w:val="nil"/>
            </w:tcBorders>
            <w:shd w:val="clear" w:color="auto" w:fill="FFFFFF" w:themeFill="background1"/>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186" w:type="dxa"/>
            <w:tcBorders>
              <w:top w:val="single" w:sz="8" w:space="0" w:color="000000" w:themeColor="text1"/>
              <w:bottom w:val="dashSmallGap" w:sz="4" w:space="0" w:color="auto"/>
            </w:tcBorders>
            <w:shd w:val="clear" w:color="auto" w:fill="D9D9D9" w:themeFill="background1" w:themeFillShade="D9"/>
            <w:vAlign w:val="center"/>
          </w:tcPr>
          <w:p w:rsidR="00F9141D" w:rsidRPr="0098717F" w:rsidRDefault="008D10E8"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Pr>
                <w:rFonts w:cstheme="minorHAnsi"/>
                <w:b/>
                <w:color w:val="auto"/>
                <w:szCs w:val="24"/>
              </w:rPr>
              <w:t>AST</w:t>
            </w:r>
          </w:p>
        </w:tc>
        <w:tc>
          <w:tcPr>
            <w:tcW w:w="3533" w:type="dxa"/>
            <w:tcBorders>
              <w:top w:val="single" w:sz="8" w:space="0" w:color="000000" w:themeColor="text1"/>
              <w:bottom w:val="dashSmallGap" w:sz="4" w:space="0" w:color="auto"/>
            </w:tcBorders>
            <w:shd w:val="clear" w:color="auto" w:fill="D9D9D9" w:themeFill="background1" w:themeFillShade="D9"/>
            <w:vAlign w:val="center"/>
          </w:tcPr>
          <w:p w:rsidR="00F9141D" w:rsidRPr="0098717F"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F9141D" w:rsidTr="00F96D48">
        <w:trPr>
          <w:trHeight w:val="523"/>
          <w:jc w:val="center"/>
        </w:trPr>
        <w:tc>
          <w:tcPr>
            <w:cnfStyle w:val="001000000000" w:firstRow="0" w:lastRow="0" w:firstColumn="1" w:lastColumn="0" w:oddVBand="0" w:evenVBand="0" w:oddHBand="0" w:evenHBand="0" w:firstRowFirstColumn="0" w:firstRowLastColumn="0" w:lastRowFirstColumn="0" w:lastRowLastColumn="0"/>
            <w:tcW w:w="1456" w:type="dxa"/>
            <w:vMerge/>
            <w:tcBorders>
              <w:top w:val="single" w:sz="8" w:space="0" w:color="000000" w:themeColor="text1"/>
              <w:bottom w:val="single" w:sz="8" w:space="0" w:color="000000" w:themeColor="text1"/>
            </w:tcBorders>
            <w:shd w:val="clear" w:color="auto" w:fill="D9D9D9" w:themeFill="background1" w:themeFillShade="D9"/>
            <w:vAlign w:val="center"/>
          </w:tcPr>
          <w:p w:rsidR="00F9141D" w:rsidRPr="006053DA" w:rsidRDefault="00F9141D" w:rsidP="00823086">
            <w:pPr>
              <w:jc w:val="center"/>
              <w:rPr>
                <w:rFonts w:cstheme="minorHAnsi"/>
              </w:rPr>
            </w:pPr>
          </w:p>
        </w:tc>
        <w:tc>
          <w:tcPr>
            <w:tcW w:w="4907" w:type="dxa"/>
            <w:vMerge/>
            <w:tcBorders>
              <w:top w:val="single" w:sz="8" w:space="0" w:color="000000" w:themeColor="text1"/>
              <w:bottom w:val="single" w:sz="8" w:space="0" w:color="000000" w:themeColor="text1"/>
            </w:tcBorders>
            <w:shd w:val="clear" w:color="auto" w:fill="D9D9D9" w:themeFill="background1" w:themeFillShade="D9"/>
          </w:tcPr>
          <w:p w:rsidR="00F9141D" w:rsidRPr="00141F30"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438" w:type="dxa"/>
            <w:vMerge/>
            <w:tcBorders>
              <w:top w:val="nil"/>
              <w:bottom w:val="nil"/>
            </w:tcBorders>
            <w:shd w:val="clear" w:color="auto" w:fill="FFFFFF" w:themeFill="background1"/>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186" w:type="dxa"/>
            <w:tcBorders>
              <w:top w:val="dashSmallGap" w:sz="4" w:space="0" w:color="auto"/>
              <w:bottom w:val="dashSmallGap" w:sz="4" w:space="0" w:color="auto"/>
            </w:tcBorders>
            <w:shd w:val="clear" w:color="auto" w:fill="D9D9D9" w:themeFill="background1" w:themeFillShade="D9"/>
            <w:vAlign w:val="center"/>
          </w:tcPr>
          <w:p w:rsidR="00F9141D" w:rsidRPr="0098717F"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p>
        </w:tc>
        <w:tc>
          <w:tcPr>
            <w:tcW w:w="3533" w:type="dxa"/>
            <w:tcBorders>
              <w:top w:val="dashSmallGap" w:sz="4" w:space="0" w:color="auto"/>
              <w:bottom w:val="dashSmallGap" w:sz="4" w:space="0" w:color="auto"/>
            </w:tcBorders>
            <w:shd w:val="clear" w:color="auto" w:fill="D9D9D9" w:themeFill="background1" w:themeFillShade="D9"/>
            <w:vAlign w:val="center"/>
          </w:tcPr>
          <w:p w:rsidR="00F9141D" w:rsidRPr="0098717F"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F9141D" w:rsidTr="00F96D48">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1456" w:type="dxa"/>
            <w:vMerge/>
            <w:tcBorders>
              <w:top w:val="single" w:sz="8" w:space="0" w:color="000000" w:themeColor="text1"/>
              <w:bottom w:val="single" w:sz="8" w:space="0" w:color="000000" w:themeColor="text1"/>
            </w:tcBorders>
            <w:shd w:val="clear" w:color="auto" w:fill="D9D9D9" w:themeFill="background1" w:themeFillShade="D9"/>
            <w:vAlign w:val="center"/>
          </w:tcPr>
          <w:p w:rsidR="00F9141D" w:rsidRPr="006053DA" w:rsidRDefault="00F9141D" w:rsidP="00823086">
            <w:pPr>
              <w:jc w:val="center"/>
              <w:rPr>
                <w:rFonts w:cstheme="minorHAnsi"/>
              </w:rPr>
            </w:pPr>
          </w:p>
        </w:tc>
        <w:tc>
          <w:tcPr>
            <w:tcW w:w="4907" w:type="dxa"/>
            <w:vMerge/>
            <w:tcBorders>
              <w:top w:val="single" w:sz="8" w:space="0" w:color="000000" w:themeColor="text1"/>
              <w:bottom w:val="single" w:sz="8" w:space="0" w:color="000000" w:themeColor="text1"/>
            </w:tcBorders>
            <w:shd w:val="clear" w:color="auto" w:fill="D9D9D9" w:themeFill="background1" w:themeFillShade="D9"/>
          </w:tcPr>
          <w:p w:rsidR="00F9141D" w:rsidRPr="00141F30"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438" w:type="dxa"/>
            <w:vMerge/>
            <w:tcBorders>
              <w:top w:val="nil"/>
              <w:bottom w:val="nil"/>
            </w:tcBorders>
            <w:shd w:val="clear" w:color="auto" w:fill="FFFFFF" w:themeFill="background1"/>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186" w:type="dxa"/>
            <w:tcBorders>
              <w:top w:val="dashSmallGap" w:sz="4" w:space="0" w:color="auto"/>
              <w:bottom w:val="dashSmallGap" w:sz="4" w:space="0" w:color="auto"/>
            </w:tcBorders>
            <w:shd w:val="clear" w:color="auto" w:fill="D9D9D9" w:themeFill="background1" w:themeFillShade="D9"/>
            <w:vAlign w:val="center"/>
          </w:tcPr>
          <w:p w:rsidR="00F9141D" w:rsidRPr="0098717F"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sidRPr="0098717F">
              <w:rPr>
                <w:rFonts w:cstheme="minorHAnsi"/>
                <w:b/>
                <w:color w:val="auto"/>
                <w:szCs w:val="24"/>
              </w:rPr>
              <w:t>SEOC</w:t>
            </w:r>
          </w:p>
        </w:tc>
        <w:tc>
          <w:tcPr>
            <w:tcW w:w="3533" w:type="dxa"/>
            <w:tcBorders>
              <w:top w:val="dashSmallGap" w:sz="4" w:space="0" w:color="auto"/>
              <w:bottom w:val="dashSmallGap" w:sz="4" w:space="0" w:color="auto"/>
            </w:tcBorders>
            <w:shd w:val="clear" w:color="auto" w:fill="D9D9D9" w:themeFill="background1" w:themeFillShade="D9"/>
            <w:vAlign w:val="center"/>
          </w:tcPr>
          <w:p w:rsidR="00F9141D" w:rsidRPr="0098717F" w:rsidRDefault="00F9141D"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98717F">
              <w:rPr>
                <w:rFonts w:cstheme="minorHAnsi"/>
                <w:color w:val="auto"/>
                <w:sz w:val="20"/>
                <w:szCs w:val="20"/>
              </w:rPr>
              <w:t>1-800-478-2337</w:t>
            </w:r>
          </w:p>
        </w:tc>
      </w:tr>
      <w:tr w:rsidR="00F9141D" w:rsidTr="00F96D48">
        <w:trPr>
          <w:trHeight w:val="1331"/>
          <w:jc w:val="center"/>
        </w:trPr>
        <w:tc>
          <w:tcPr>
            <w:cnfStyle w:val="001000000000" w:firstRow="0" w:lastRow="0" w:firstColumn="1" w:lastColumn="0" w:oddVBand="0" w:evenVBand="0" w:oddHBand="0" w:evenHBand="0" w:firstRowFirstColumn="0" w:firstRowLastColumn="0" w:lastRowFirstColumn="0" w:lastRowLastColumn="0"/>
            <w:tcW w:w="1456" w:type="dxa"/>
            <w:vMerge/>
            <w:tcBorders>
              <w:top w:val="single" w:sz="8" w:space="0" w:color="000000" w:themeColor="text1"/>
              <w:bottom w:val="single" w:sz="8" w:space="0" w:color="000000" w:themeColor="text1"/>
            </w:tcBorders>
            <w:shd w:val="clear" w:color="auto" w:fill="D9D9D9" w:themeFill="background1" w:themeFillShade="D9"/>
            <w:vAlign w:val="center"/>
          </w:tcPr>
          <w:p w:rsidR="00F9141D" w:rsidRPr="006053DA" w:rsidRDefault="00F9141D" w:rsidP="00823086">
            <w:pPr>
              <w:jc w:val="center"/>
              <w:rPr>
                <w:rFonts w:cstheme="minorHAnsi"/>
              </w:rPr>
            </w:pPr>
          </w:p>
        </w:tc>
        <w:tc>
          <w:tcPr>
            <w:tcW w:w="4907" w:type="dxa"/>
            <w:vMerge/>
            <w:tcBorders>
              <w:top w:val="single" w:sz="8" w:space="0" w:color="000000" w:themeColor="text1"/>
              <w:bottom w:val="single" w:sz="8" w:space="0" w:color="000000" w:themeColor="text1"/>
            </w:tcBorders>
            <w:shd w:val="clear" w:color="auto" w:fill="D9D9D9" w:themeFill="background1" w:themeFillShade="D9"/>
          </w:tcPr>
          <w:p w:rsidR="00F9141D" w:rsidRPr="00141F30"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438" w:type="dxa"/>
            <w:vMerge/>
            <w:tcBorders>
              <w:top w:val="nil"/>
              <w:bottom w:val="nil"/>
            </w:tcBorders>
            <w:shd w:val="clear" w:color="auto" w:fill="FFFFFF" w:themeFill="background1"/>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186" w:type="dxa"/>
            <w:tcBorders>
              <w:top w:val="dashSmallGap" w:sz="4" w:space="0" w:color="auto"/>
              <w:bottom w:val="single" w:sz="8" w:space="0" w:color="000000" w:themeColor="text1"/>
            </w:tcBorders>
            <w:shd w:val="clear" w:color="auto" w:fill="D9D9D9" w:themeFill="background1" w:themeFillShade="D9"/>
            <w:vAlign w:val="center"/>
          </w:tcPr>
          <w:p w:rsidR="00F9141D" w:rsidRPr="0098717F" w:rsidRDefault="0090018B" w:rsidP="0090018B">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sidRPr="0090018B">
              <w:rPr>
                <w:rFonts w:cstheme="minorHAnsi"/>
                <w:b/>
                <w:color w:val="auto"/>
                <w:szCs w:val="24"/>
              </w:rPr>
              <w:t>American Red Cross (ARC)</w:t>
            </w:r>
          </w:p>
        </w:tc>
        <w:tc>
          <w:tcPr>
            <w:tcW w:w="3533" w:type="dxa"/>
            <w:tcBorders>
              <w:top w:val="dashSmallGap" w:sz="4" w:space="0" w:color="auto"/>
              <w:bottom w:val="single" w:sz="8" w:space="0" w:color="000000" w:themeColor="text1"/>
            </w:tcBorders>
            <w:shd w:val="clear" w:color="auto" w:fill="D9D9D9" w:themeFill="background1" w:themeFillShade="D9"/>
            <w:vAlign w:val="center"/>
          </w:tcPr>
          <w:p w:rsidR="00102975" w:rsidRPr="00102975" w:rsidRDefault="00102975"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20"/>
              </w:rPr>
            </w:pPr>
            <w:r w:rsidRPr="00102975">
              <w:rPr>
                <w:rFonts w:cstheme="minorHAnsi"/>
                <w:color w:val="auto"/>
                <w:sz w:val="18"/>
                <w:szCs w:val="20"/>
              </w:rPr>
              <w:t>Toll-free: 888-345-HERO (4376)</w:t>
            </w:r>
          </w:p>
          <w:p w:rsidR="00102975" w:rsidRPr="00102975" w:rsidRDefault="00102975"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20"/>
              </w:rPr>
            </w:pPr>
            <w:r w:rsidRPr="00102975">
              <w:rPr>
                <w:rFonts w:cstheme="minorHAnsi"/>
                <w:color w:val="auto"/>
                <w:sz w:val="18"/>
                <w:szCs w:val="20"/>
              </w:rPr>
              <w:t>Main office: 907-646-5401</w:t>
            </w:r>
          </w:p>
          <w:p w:rsidR="00F9141D" w:rsidRPr="0098717F" w:rsidRDefault="00406B2C" w:rsidP="0010297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18"/>
                <w:szCs w:val="20"/>
              </w:rPr>
              <w:t>Press Option 3 for either number.</w:t>
            </w:r>
          </w:p>
        </w:tc>
      </w:tr>
      <w:tr w:rsidR="00F9141D" w:rsidTr="00F96D4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56" w:type="dxa"/>
            <w:vMerge w:val="restart"/>
            <w:tcBorders>
              <w:top w:val="single" w:sz="8" w:space="0" w:color="000000" w:themeColor="text1"/>
              <w:bottom w:val="single" w:sz="8" w:space="0" w:color="000000" w:themeColor="text1"/>
            </w:tcBorders>
            <w:shd w:val="clear" w:color="auto" w:fill="FFFFFF" w:themeFill="background1"/>
            <w:vAlign w:val="center"/>
          </w:tcPr>
          <w:p w:rsidR="00F9141D" w:rsidRPr="006053DA" w:rsidRDefault="00F9141D" w:rsidP="00823086">
            <w:pPr>
              <w:jc w:val="center"/>
              <w:rPr>
                <w:rFonts w:cstheme="minorHAnsi"/>
              </w:rPr>
            </w:pPr>
            <w:r w:rsidRPr="006053DA">
              <w:rPr>
                <w:rFonts w:cstheme="minorHAnsi"/>
              </w:rPr>
              <w:t>Inform everyone</w:t>
            </w:r>
          </w:p>
        </w:tc>
        <w:tc>
          <w:tcPr>
            <w:tcW w:w="4907" w:type="dxa"/>
            <w:vMerge w:val="restart"/>
            <w:tcBorders>
              <w:top w:val="single" w:sz="8" w:space="0" w:color="000000" w:themeColor="text1"/>
              <w:bottom w:val="single" w:sz="8" w:space="0" w:color="000000" w:themeColor="text1"/>
            </w:tcBorders>
            <w:shd w:val="clear" w:color="auto" w:fill="FFFFFF" w:themeFill="background1"/>
          </w:tcPr>
          <w:p w:rsidR="00F9141D" w:rsidRPr="00141F30"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Inform leaders, responders, and critical personnel</w:t>
            </w:r>
          </w:p>
          <w:p w:rsidR="00F9141D" w:rsidRPr="00141F30"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Inform community members</w:t>
            </w:r>
          </w:p>
          <w:p w:rsidR="00F9141D" w:rsidRPr="00141F30"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41F30">
              <w:rPr>
                <w:rFonts w:cstheme="minorHAnsi"/>
                <w:sz w:val="21"/>
                <w:szCs w:val="21"/>
              </w:rPr>
              <w:t>Give clear information, desired actions, warning</w:t>
            </w:r>
            <w:r w:rsidR="00616EA3">
              <w:rPr>
                <w:rFonts w:cstheme="minorHAnsi"/>
                <w:sz w:val="21"/>
                <w:szCs w:val="21"/>
              </w:rPr>
              <w:t>s</w:t>
            </w:r>
          </w:p>
        </w:tc>
        <w:tc>
          <w:tcPr>
            <w:tcW w:w="438" w:type="dxa"/>
            <w:vMerge w:val="restart"/>
            <w:tcBorders>
              <w:top w:val="nil"/>
            </w:tcBorders>
            <w:shd w:val="clear" w:color="auto" w:fill="auto"/>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186" w:type="dxa"/>
            <w:tcBorders>
              <w:top w:val="single" w:sz="8" w:space="0" w:color="000000" w:themeColor="text1"/>
              <w:bottom w:val="dashSmallGap" w:sz="4" w:space="0" w:color="auto"/>
            </w:tcBorders>
            <w:shd w:val="clear" w:color="auto" w:fill="FFFFFF" w:themeFill="background1"/>
            <w:vAlign w:val="center"/>
          </w:tcPr>
          <w:p w:rsidR="00F9141D" w:rsidRPr="0098717F" w:rsidRDefault="008D10E8"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Pr>
                <w:rFonts w:cstheme="minorHAnsi"/>
                <w:b/>
                <w:color w:val="auto"/>
                <w:szCs w:val="24"/>
              </w:rPr>
              <w:t>PIO</w:t>
            </w:r>
          </w:p>
        </w:tc>
        <w:tc>
          <w:tcPr>
            <w:tcW w:w="3533" w:type="dxa"/>
            <w:tcBorders>
              <w:top w:val="single" w:sz="8" w:space="0" w:color="000000" w:themeColor="text1"/>
              <w:bottom w:val="dashSmallGap" w:sz="4" w:space="0" w:color="auto"/>
            </w:tcBorders>
            <w:shd w:val="clear" w:color="auto" w:fill="FFFFFF" w:themeFill="background1"/>
            <w:vAlign w:val="center"/>
          </w:tcPr>
          <w:p w:rsidR="00F9141D" w:rsidRPr="0098717F" w:rsidRDefault="00F9141D"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F9141D" w:rsidTr="00F96D48">
        <w:trPr>
          <w:trHeight w:val="288"/>
          <w:jc w:val="center"/>
        </w:trPr>
        <w:tc>
          <w:tcPr>
            <w:cnfStyle w:val="001000000000" w:firstRow="0" w:lastRow="0" w:firstColumn="1" w:lastColumn="0" w:oddVBand="0" w:evenVBand="0" w:oddHBand="0" w:evenHBand="0" w:firstRowFirstColumn="0" w:firstRowLastColumn="0" w:lastRowFirstColumn="0" w:lastRowLastColumn="0"/>
            <w:tcW w:w="1456" w:type="dxa"/>
            <w:vMerge/>
            <w:tcBorders>
              <w:top w:val="single" w:sz="8" w:space="0" w:color="000000" w:themeColor="text1"/>
              <w:bottom w:val="single" w:sz="8" w:space="0" w:color="000000" w:themeColor="text1"/>
            </w:tcBorders>
            <w:shd w:val="clear" w:color="auto" w:fill="FFFFFF" w:themeFill="background1"/>
            <w:vAlign w:val="center"/>
          </w:tcPr>
          <w:p w:rsidR="00F9141D" w:rsidRDefault="00F9141D" w:rsidP="00823086">
            <w:pPr>
              <w:jc w:val="center"/>
              <w:rPr>
                <w:rFonts w:cstheme="minorHAnsi"/>
                <w:sz w:val="24"/>
              </w:rPr>
            </w:pPr>
          </w:p>
        </w:tc>
        <w:tc>
          <w:tcPr>
            <w:tcW w:w="4907" w:type="dxa"/>
            <w:vMerge/>
            <w:tcBorders>
              <w:top w:val="single" w:sz="8" w:space="0" w:color="000000" w:themeColor="text1"/>
              <w:bottom w:val="single" w:sz="8" w:space="0" w:color="000000" w:themeColor="text1"/>
            </w:tcBorders>
            <w:shd w:val="clear" w:color="auto" w:fill="FFFFFF" w:themeFill="background1"/>
          </w:tcPr>
          <w:p w:rsidR="00F9141D"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rPr>
            </w:pPr>
          </w:p>
        </w:tc>
        <w:tc>
          <w:tcPr>
            <w:tcW w:w="438" w:type="dxa"/>
            <w:vMerge/>
            <w:shd w:val="clear" w:color="auto" w:fill="auto"/>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186" w:type="dxa"/>
            <w:tcBorders>
              <w:top w:val="dashSmallGap" w:sz="4" w:space="0" w:color="auto"/>
              <w:bottom w:val="dashSmallGap" w:sz="4" w:space="0" w:color="auto"/>
            </w:tcBorders>
            <w:shd w:val="clear" w:color="auto" w:fill="auto"/>
            <w:vAlign w:val="center"/>
          </w:tcPr>
          <w:p w:rsidR="00F9141D" w:rsidRPr="0098717F" w:rsidRDefault="00F9141D"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
        </w:tc>
        <w:tc>
          <w:tcPr>
            <w:tcW w:w="3533" w:type="dxa"/>
            <w:tcBorders>
              <w:top w:val="dashSmallGap" w:sz="4" w:space="0" w:color="auto"/>
              <w:bottom w:val="dashSmallGap" w:sz="4" w:space="0" w:color="auto"/>
            </w:tcBorders>
            <w:shd w:val="clear" w:color="auto" w:fill="auto"/>
            <w:vAlign w:val="center"/>
          </w:tcPr>
          <w:p w:rsidR="00F9141D" w:rsidRPr="0098717F" w:rsidRDefault="00F9141D"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9141D" w:rsidTr="00F96D4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56" w:type="dxa"/>
            <w:vMerge/>
            <w:tcBorders>
              <w:top w:val="single" w:sz="8" w:space="0" w:color="000000" w:themeColor="text1"/>
              <w:bottom w:val="single" w:sz="8" w:space="0" w:color="000000" w:themeColor="text1"/>
            </w:tcBorders>
            <w:shd w:val="clear" w:color="auto" w:fill="FFFFFF" w:themeFill="background1"/>
            <w:vAlign w:val="center"/>
          </w:tcPr>
          <w:p w:rsidR="00F9141D" w:rsidRDefault="00F9141D" w:rsidP="00823086">
            <w:pPr>
              <w:jc w:val="center"/>
              <w:rPr>
                <w:rFonts w:cstheme="minorHAnsi"/>
                <w:sz w:val="24"/>
              </w:rPr>
            </w:pPr>
          </w:p>
        </w:tc>
        <w:tc>
          <w:tcPr>
            <w:tcW w:w="4907" w:type="dxa"/>
            <w:vMerge/>
            <w:tcBorders>
              <w:top w:val="single" w:sz="8" w:space="0" w:color="000000" w:themeColor="text1"/>
              <w:bottom w:val="single" w:sz="8" w:space="0" w:color="000000" w:themeColor="text1"/>
            </w:tcBorders>
            <w:shd w:val="clear" w:color="auto" w:fill="FFFFFF" w:themeFill="background1"/>
          </w:tcPr>
          <w:p w:rsidR="00F9141D"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rPr>
            </w:pPr>
          </w:p>
        </w:tc>
        <w:tc>
          <w:tcPr>
            <w:tcW w:w="438" w:type="dxa"/>
            <w:vMerge/>
            <w:tcBorders>
              <w:bottom w:val="nil"/>
            </w:tcBorders>
            <w:shd w:val="clear" w:color="auto" w:fill="auto"/>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186" w:type="dxa"/>
            <w:tcBorders>
              <w:top w:val="dashSmallGap" w:sz="4" w:space="0" w:color="auto"/>
            </w:tcBorders>
            <w:shd w:val="clear" w:color="auto" w:fill="FFFFFF" w:themeFill="background1"/>
            <w:vAlign w:val="center"/>
          </w:tcPr>
          <w:p w:rsidR="00F9141D" w:rsidRPr="0098717F" w:rsidRDefault="00F9141D"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
        </w:tc>
        <w:tc>
          <w:tcPr>
            <w:tcW w:w="3533" w:type="dxa"/>
            <w:tcBorders>
              <w:top w:val="dashSmallGap" w:sz="4" w:space="0" w:color="auto"/>
            </w:tcBorders>
            <w:shd w:val="clear" w:color="auto" w:fill="FFFFFF" w:themeFill="background1"/>
            <w:vAlign w:val="center"/>
          </w:tcPr>
          <w:p w:rsidR="00F9141D" w:rsidRPr="0098717F" w:rsidRDefault="00F9141D"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141F30" w:rsidRDefault="00141F30" w:rsidP="00823086">
      <w:pPr>
        <w:spacing w:after="0" w:line="240" w:lineRule="auto"/>
        <w:rPr>
          <w:rFonts w:asciiTheme="majorHAnsi" w:hAnsiTheme="majorHAnsi" w:cstheme="minorHAnsi"/>
          <w:b/>
          <w:sz w:val="28"/>
          <w:szCs w:val="28"/>
        </w:rPr>
      </w:pPr>
    </w:p>
    <w:p w:rsidR="00141F30" w:rsidRDefault="00141F30" w:rsidP="00823086">
      <w:pPr>
        <w:spacing w:after="0" w:line="240" w:lineRule="auto"/>
        <w:rPr>
          <w:rFonts w:asciiTheme="majorHAnsi" w:hAnsiTheme="majorHAnsi" w:cstheme="minorHAnsi"/>
          <w:b/>
          <w:sz w:val="28"/>
          <w:szCs w:val="28"/>
        </w:rPr>
      </w:pPr>
      <w:r>
        <w:rPr>
          <w:rFonts w:asciiTheme="majorHAnsi" w:hAnsiTheme="majorHAnsi" w:cstheme="minorHAnsi"/>
          <w:b/>
          <w:sz w:val="28"/>
          <w:szCs w:val="28"/>
        </w:rPr>
        <w:br w:type="page"/>
      </w:r>
    </w:p>
    <w:p w:rsidR="003A2F3F" w:rsidRDefault="003A2F3F" w:rsidP="003A2F3F">
      <w:pPr>
        <w:spacing w:after="0" w:line="240" w:lineRule="auto"/>
        <w:jc w:val="center"/>
        <w:rPr>
          <w:rFonts w:asciiTheme="majorHAnsi" w:hAnsiTheme="majorHAnsi" w:cstheme="minorHAnsi"/>
          <w:b/>
          <w:sz w:val="28"/>
          <w:szCs w:val="28"/>
        </w:rPr>
      </w:pPr>
      <w:r>
        <w:rPr>
          <w:noProof/>
        </w:rPr>
        <w:lastRenderedPageBreak/>
        <w:drawing>
          <wp:anchor distT="0" distB="0" distL="114300" distR="114300" simplePos="0" relativeHeight="251673088" behindDoc="0" locked="0" layoutInCell="1" allowOverlap="1" wp14:anchorId="3D6DE64A" wp14:editId="3C286AF1">
            <wp:simplePos x="834390" y="516255"/>
            <wp:positionH relativeFrom="margin">
              <wp:align>left</wp:align>
            </wp:positionH>
            <wp:positionV relativeFrom="margin">
              <wp:align>center</wp:align>
            </wp:positionV>
            <wp:extent cx="2192020" cy="2202815"/>
            <wp:effectExtent l="0" t="0" r="0" b="6985"/>
            <wp:wrapSquare wrapText="bothSides"/>
            <wp:docPr id="26" name="Picture 26" descr="C:\Users\jrharvey\Desktop\clip-art-fireservice-emblem-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harvey\Desktop\clip-art-fireservice-emblem-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2020" cy="2202815"/>
                    </a:xfrm>
                    <a:prstGeom prst="rect">
                      <a:avLst/>
                    </a:prstGeom>
                    <a:noFill/>
                    <a:ln>
                      <a:noFill/>
                    </a:ln>
                  </pic:spPr>
                </pic:pic>
              </a:graphicData>
            </a:graphic>
          </wp:anchor>
        </w:drawing>
      </w:r>
      <w:r>
        <w:rPr>
          <w:noProof/>
        </w:rPr>
        <w:drawing>
          <wp:anchor distT="0" distB="0" distL="114300" distR="114300" simplePos="0" relativeHeight="251674112" behindDoc="0" locked="0" layoutInCell="1" allowOverlap="1" wp14:anchorId="759B7305" wp14:editId="67986DFE">
            <wp:simplePos x="3081020" y="158750"/>
            <wp:positionH relativeFrom="margin">
              <wp:align>center</wp:align>
            </wp:positionH>
            <wp:positionV relativeFrom="margin">
              <wp:align>center</wp:align>
            </wp:positionV>
            <wp:extent cx="1541145" cy="2573655"/>
            <wp:effectExtent l="0" t="0" r="1905" b="0"/>
            <wp:wrapSquare wrapText="bothSides"/>
            <wp:docPr id="34" name="Picture 34" descr="VPSO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SO Pat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1145" cy="2573655"/>
                    </a:xfrm>
                    <a:prstGeom prst="rect">
                      <a:avLst/>
                    </a:prstGeom>
                    <a:noFill/>
                    <a:ln>
                      <a:noFill/>
                    </a:ln>
                  </pic:spPr>
                </pic:pic>
              </a:graphicData>
            </a:graphic>
          </wp:anchor>
        </w:drawing>
      </w:r>
      <w:r>
        <w:rPr>
          <w:noProof/>
        </w:rPr>
        <w:drawing>
          <wp:anchor distT="0" distB="0" distL="114300" distR="114300" simplePos="0" relativeHeight="251675136" behindDoc="0" locked="0" layoutInCell="1" allowOverlap="1" wp14:anchorId="5DC087C2" wp14:editId="3E24F930">
            <wp:simplePos x="2464435" y="158750"/>
            <wp:positionH relativeFrom="margin">
              <wp:align>right</wp:align>
            </wp:positionH>
            <wp:positionV relativeFrom="margin">
              <wp:align>center</wp:align>
            </wp:positionV>
            <wp:extent cx="2364105" cy="2471420"/>
            <wp:effectExtent l="0" t="0" r="0" b="5080"/>
            <wp:wrapSquare wrapText="bothSides"/>
            <wp:docPr id="35" name="Picture 35" descr="C:\Users\jrharvey\Desktop\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harvey\Desktop\a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4105" cy="2471420"/>
                    </a:xfrm>
                    <a:prstGeom prst="rect">
                      <a:avLst/>
                    </a:prstGeom>
                    <a:noFill/>
                    <a:ln>
                      <a:noFill/>
                    </a:ln>
                  </pic:spPr>
                </pic:pic>
              </a:graphicData>
            </a:graphic>
          </wp:anchor>
        </w:drawing>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0"/>
        <w:gridCol w:w="3821"/>
        <w:gridCol w:w="3839"/>
      </w:tblGrid>
      <w:tr w:rsidR="00472DBE" w:rsidTr="00AB11EC">
        <w:trPr>
          <w:jc w:val="center"/>
        </w:trPr>
        <w:tc>
          <w:tcPr>
            <w:tcW w:w="3988" w:type="dxa"/>
          </w:tcPr>
          <w:p w:rsidR="00077817" w:rsidRDefault="00077817" w:rsidP="00472DBE">
            <w:pPr>
              <w:jc w:val="center"/>
              <w:rPr>
                <w:rFonts w:asciiTheme="majorHAnsi" w:hAnsiTheme="majorHAnsi" w:cstheme="minorHAnsi"/>
                <w:b/>
                <w:sz w:val="28"/>
                <w:szCs w:val="28"/>
              </w:rPr>
            </w:pPr>
            <w:r>
              <w:rPr>
                <w:rFonts w:asciiTheme="majorHAnsi" w:hAnsiTheme="majorHAnsi" w:cstheme="minorHAnsi"/>
                <w:b/>
                <w:sz w:val="28"/>
                <w:szCs w:val="28"/>
              </w:rPr>
              <w:t>Fire Department</w:t>
            </w:r>
          </w:p>
          <w:p w:rsidR="00472DBE" w:rsidRDefault="00472DBE" w:rsidP="00472DBE">
            <w:pPr>
              <w:jc w:val="center"/>
              <w:rPr>
                <w:rFonts w:asciiTheme="majorHAnsi" w:hAnsiTheme="majorHAnsi" w:cstheme="minorHAnsi"/>
                <w:b/>
                <w:sz w:val="28"/>
                <w:szCs w:val="28"/>
              </w:rPr>
            </w:pPr>
            <w:r>
              <w:rPr>
                <w:rFonts w:asciiTheme="majorHAnsi" w:hAnsiTheme="majorHAnsi" w:cstheme="minorHAnsi"/>
                <w:b/>
                <w:sz w:val="28"/>
                <w:szCs w:val="28"/>
              </w:rPr>
              <w:t>Phone</w:t>
            </w:r>
            <w:r w:rsidR="00077817">
              <w:rPr>
                <w:rFonts w:asciiTheme="majorHAnsi" w:hAnsiTheme="majorHAnsi" w:cstheme="minorHAnsi"/>
                <w:b/>
                <w:sz w:val="28"/>
                <w:szCs w:val="28"/>
              </w:rPr>
              <w:t xml:space="preserve"> #</w:t>
            </w:r>
          </w:p>
        </w:tc>
        <w:tc>
          <w:tcPr>
            <w:tcW w:w="3989" w:type="dxa"/>
          </w:tcPr>
          <w:p w:rsidR="00077817" w:rsidRDefault="00077817" w:rsidP="00472DBE">
            <w:pPr>
              <w:jc w:val="center"/>
              <w:rPr>
                <w:rFonts w:asciiTheme="majorHAnsi" w:hAnsiTheme="majorHAnsi" w:cstheme="minorHAnsi"/>
                <w:b/>
                <w:sz w:val="28"/>
                <w:szCs w:val="28"/>
              </w:rPr>
            </w:pPr>
            <w:r>
              <w:rPr>
                <w:rFonts w:asciiTheme="majorHAnsi" w:hAnsiTheme="majorHAnsi" w:cstheme="minorHAnsi"/>
                <w:b/>
                <w:sz w:val="28"/>
                <w:szCs w:val="28"/>
              </w:rPr>
              <w:t>Village Public Safety Officer</w:t>
            </w:r>
          </w:p>
          <w:p w:rsidR="00472DBE" w:rsidRDefault="00472DBE" w:rsidP="00472DBE">
            <w:pPr>
              <w:jc w:val="center"/>
              <w:rPr>
                <w:rFonts w:asciiTheme="majorHAnsi" w:hAnsiTheme="majorHAnsi" w:cstheme="minorHAnsi"/>
                <w:b/>
                <w:sz w:val="28"/>
                <w:szCs w:val="28"/>
              </w:rPr>
            </w:pPr>
            <w:r>
              <w:rPr>
                <w:rFonts w:asciiTheme="majorHAnsi" w:hAnsiTheme="majorHAnsi" w:cstheme="minorHAnsi"/>
                <w:b/>
                <w:sz w:val="28"/>
                <w:szCs w:val="28"/>
              </w:rPr>
              <w:t>Phone</w:t>
            </w:r>
            <w:r w:rsidR="00077817">
              <w:rPr>
                <w:rFonts w:asciiTheme="majorHAnsi" w:hAnsiTheme="majorHAnsi" w:cstheme="minorHAnsi"/>
                <w:b/>
                <w:sz w:val="28"/>
                <w:szCs w:val="28"/>
              </w:rPr>
              <w:t xml:space="preserve"> #</w:t>
            </w:r>
          </w:p>
        </w:tc>
        <w:tc>
          <w:tcPr>
            <w:tcW w:w="3989" w:type="dxa"/>
          </w:tcPr>
          <w:p w:rsidR="00077817" w:rsidRDefault="00077817" w:rsidP="00472DBE">
            <w:pPr>
              <w:jc w:val="center"/>
              <w:rPr>
                <w:rFonts w:asciiTheme="majorHAnsi" w:hAnsiTheme="majorHAnsi" w:cstheme="minorHAnsi"/>
                <w:b/>
                <w:sz w:val="28"/>
                <w:szCs w:val="28"/>
              </w:rPr>
            </w:pPr>
            <w:r>
              <w:rPr>
                <w:rFonts w:asciiTheme="majorHAnsi" w:hAnsiTheme="majorHAnsi" w:cstheme="minorHAnsi"/>
                <w:b/>
                <w:sz w:val="28"/>
                <w:szCs w:val="28"/>
              </w:rPr>
              <w:t>Alaska State Troopers</w:t>
            </w:r>
          </w:p>
          <w:p w:rsidR="00472DBE" w:rsidRDefault="00472DBE" w:rsidP="00472DBE">
            <w:pPr>
              <w:jc w:val="center"/>
              <w:rPr>
                <w:rFonts w:asciiTheme="majorHAnsi" w:hAnsiTheme="majorHAnsi" w:cstheme="minorHAnsi"/>
                <w:b/>
                <w:sz w:val="28"/>
                <w:szCs w:val="28"/>
              </w:rPr>
            </w:pPr>
            <w:r>
              <w:rPr>
                <w:rFonts w:asciiTheme="majorHAnsi" w:hAnsiTheme="majorHAnsi" w:cstheme="minorHAnsi"/>
                <w:b/>
                <w:sz w:val="28"/>
                <w:szCs w:val="28"/>
              </w:rPr>
              <w:t>Phone</w:t>
            </w:r>
            <w:r w:rsidR="00077817">
              <w:rPr>
                <w:rFonts w:asciiTheme="majorHAnsi" w:hAnsiTheme="majorHAnsi" w:cstheme="minorHAnsi"/>
                <w:b/>
                <w:sz w:val="28"/>
                <w:szCs w:val="28"/>
              </w:rPr>
              <w:t xml:space="preserve"> #</w:t>
            </w:r>
          </w:p>
        </w:tc>
      </w:tr>
      <w:tr w:rsidR="00472DBE" w:rsidTr="00AB11EC">
        <w:trPr>
          <w:jc w:val="center"/>
        </w:trPr>
        <w:tc>
          <w:tcPr>
            <w:tcW w:w="3988" w:type="dxa"/>
          </w:tcPr>
          <w:p w:rsidR="00472DBE" w:rsidRDefault="00472DBE" w:rsidP="00823086">
            <w:pPr>
              <w:rPr>
                <w:rFonts w:asciiTheme="majorHAnsi" w:hAnsiTheme="majorHAnsi" w:cstheme="minorHAnsi"/>
                <w:b/>
                <w:sz w:val="28"/>
                <w:szCs w:val="28"/>
              </w:rPr>
            </w:pPr>
          </w:p>
        </w:tc>
        <w:tc>
          <w:tcPr>
            <w:tcW w:w="3989" w:type="dxa"/>
          </w:tcPr>
          <w:p w:rsidR="00472DBE" w:rsidRDefault="00472DBE" w:rsidP="00823086">
            <w:pPr>
              <w:rPr>
                <w:rFonts w:asciiTheme="majorHAnsi" w:hAnsiTheme="majorHAnsi" w:cstheme="minorHAnsi"/>
                <w:b/>
                <w:sz w:val="28"/>
                <w:szCs w:val="28"/>
              </w:rPr>
            </w:pPr>
          </w:p>
        </w:tc>
        <w:tc>
          <w:tcPr>
            <w:tcW w:w="3989" w:type="dxa"/>
          </w:tcPr>
          <w:p w:rsidR="00472DBE" w:rsidRDefault="00472DBE" w:rsidP="00823086">
            <w:pPr>
              <w:rPr>
                <w:rFonts w:asciiTheme="majorHAnsi" w:hAnsiTheme="majorHAnsi" w:cstheme="minorHAnsi"/>
                <w:b/>
                <w:sz w:val="28"/>
                <w:szCs w:val="28"/>
              </w:rPr>
            </w:pPr>
          </w:p>
        </w:tc>
      </w:tr>
    </w:tbl>
    <w:p w:rsidR="003A2F3F" w:rsidRDefault="003A2F3F" w:rsidP="00823086">
      <w:pPr>
        <w:spacing w:after="0" w:line="240" w:lineRule="auto"/>
        <w:rPr>
          <w:rFonts w:asciiTheme="majorHAnsi" w:hAnsiTheme="majorHAnsi" w:cstheme="minorHAnsi"/>
          <w:b/>
          <w:sz w:val="28"/>
          <w:szCs w:val="28"/>
        </w:rPr>
      </w:pPr>
    </w:p>
    <w:p w:rsidR="003A2F3F" w:rsidRDefault="00406B2C" w:rsidP="00823086">
      <w:pPr>
        <w:spacing w:after="0" w:line="240" w:lineRule="auto"/>
        <w:rPr>
          <w:rFonts w:asciiTheme="majorHAnsi" w:hAnsiTheme="majorHAnsi" w:cstheme="minorHAnsi"/>
          <w:b/>
          <w:sz w:val="28"/>
          <w:szCs w:val="28"/>
        </w:rPr>
      </w:pPr>
      <w:r w:rsidRPr="00D745CC">
        <w:rPr>
          <w:noProof/>
        </w:rPr>
        <mc:AlternateContent>
          <mc:Choice Requires="wps">
            <w:drawing>
              <wp:anchor distT="0" distB="0" distL="114300" distR="114300" simplePos="0" relativeHeight="251677184" behindDoc="0" locked="0" layoutInCell="0" allowOverlap="1" wp14:anchorId="2B788CDE" wp14:editId="4AC0DFBD">
                <wp:simplePos x="0" y="0"/>
                <wp:positionH relativeFrom="margin">
                  <wp:align>center</wp:align>
                </wp:positionH>
                <wp:positionV relativeFrom="margin">
                  <wp:align>bottom</wp:align>
                </wp:positionV>
                <wp:extent cx="7315200" cy="292100"/>
                <wp:effectExtent l="0" t="0" r="19050" b="1270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C94D6A"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t>THE FIRST 4 HOURS</w:t>
                            </w:r>
                            <w:r w:rsidRPr="00C94D6A">
                              <w:rPr>
                                <w:b/>
                                <w:color w:val="FFFFFF" w:themeColor="background1"/>
                                <w:sz w:val="28"/>
                              </w:rPr>
                              <w:t xml:space="preserve"> </w:t>
                            </w:r>
                            <w:r>
                              <w:rPr>
                                <w:b/>
                                <w:color w:val="FFFFFF" w:themeColor="background1"/>
                                <w:sz w:val="28"/>
                              </w:rPr>
                              <w:tab/>
                              <w:t>BEGIN RESPONSE</w:t>
                            </w:r>
                            <w:r w:rsidRPr="00C94D6A">
                              <w:rPr>
                                <w:b/>
                                <w:color w:val="FFFFFF" w:themeColor="background1"/>
                                <w:sz w:val="28"/>
                              </w:rPr>
                              <w:t xml:space="preserve"> </w:t>
                            </w:r>
                            <w:r>
                              <w:rPr>
                                <w:b/>
                                <w:color w:val="FFFFFF" w:themeColor="background1"/>
                                <w:sz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88CDE" id="_x0000_s1038" type="#_x0000_t202" style="position:absolute;margin-left:0;margin-top:0;width:8in;height:23pt;z-index:2516771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" o:allowincell="f">
                <v:textbox>
                  <w:txbxContent>
                    <w:p w:rsidR="00F717AB" w:rsidRPr="00C94D6A"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t>THE FIRST 4 HOURS</w:t>
                      </w:r>
                      <w:r w:rsidRPr="00C94D6A">
                        <w:rPr>
                          <w:b/>
                          <w:color w:val="FFFFFF" w:themeColor="background1"/>
                          <w:sz w:val="28"/>
                        </w:rPr>
                        <w:t xml:space="preserve"> </w:t>
                      </w:r>
                      <w:r>
                        <w:rPr>
                          <w:b/>
                          <w:color w:val="FFFFFF" w:themeColor="background1"/>
                          <w:sz w:val="28"/>
                        </w:rPr>
                        <w:tab/>
                        <w:t>BEGIN RESPONSE</w:t>
                      </w:r>
                      <w:r w:rsidRPr="00C94D6A">
                        <w:rPr>
                          <w:b/>
                          <w:color w:val="FFFFFF" w:themeColor="background1"/>
                          <w:sz w:val="28"/>
                        </w:rPr>
                        <w:t xml:space="preserve"> </w:t>
                      </w:r>
                      <w:r>
                        <w:rPr>
                          <w:b/>
                          <w:color w:val="FFFFFF" w:themeColor="background1"/>
                          <w:sz w:val="28"/>
                        </w:rPr>
                        <w:tab/>
                      </w:r>
                    </w:p>
                  </w:txbxContent>
                </v:textbox>
                <w10:wrap anchorx="margin" anchory="margin"/>
              </v:shape>
            </w:pict>
          </mc:Fallback>
        </mc:AlternateContent>
      </w:r>
      <w:r w:rsidR="00BE323F">
        <w:rPr>
          <w:rFonts w:asciiTheme="majorHAnsi" w:hAnsiTheme="majorHAnsi" w:cstheme="minorHAnsi"/>
          <w:b/>
          <w:sz w:val="28"/>
          <w:szCs w:val="28"/>
        </w:rPr>
        <w:br w:type="page"/>
      </w:r>
    </w:p>
    <w:p w:rsidR="00BE3F3C" w:rsidRDefault="00BE3F3C" w:rsidP="00823086">
      <w:pPr>
        <w:spacing w:after="0" w:line="240" w:lineRule="auto"/>
        <w:contextualSpacing/>
        <w:rPr>
          <w:rFonts w:asciiTheme="majorHAnsi" w:hAnsiTheme="majorHAnsi" w:cstheme="minorHAnsi"/>
          <w:b/>
          <w:sz w:val="28"/>
          <w:szCs w:val="28"/>
        </w:rPr>
        <w:sectPr w:rsidR="00BE3F3C" w:rsidSect="00911AD4">
          <w:pgSz w:w="12240" w:h="7848" w:orient="landscape" w:code="6"/>
          <w:pgMar w:top="245" w:right="245" w:bottom="144" w:left="245" w:header="720" w:footer="720" w:gutter="0"/>
          <w:pgBorders w:offsetFrom="page">
            <w:bottom w:val="single" w:sz="4" w:space="4" w:color="auto"/>
          </w:pgBorders>
          <w:cols w:space="720"/>
          <w:docGrid w:linePitch="360"/>
        </w:sectPr>
      </w:pPr>
    </w:p>
    <w:p w:rsidR="004D3CD9" w:rsidRPr="00BE3F3C" w:rsidRDefault="004D3CD9" w:rsidP="00823086">
      <w:pPr>
        <w:spacing w:after="0" w:line="240" w:lineRule="auto"/>
        <w:rPr>
          <w:b/>
          <w:i/>
        </w:rPr>
      </w:pPr>
      <w:r w:rsidRPr="00A57AE6">
        <w:rPr>
          <w:b/>
          <w:i/>
        </w:rPr>
        <w:lastRenderedPageBreak/>
        <w:t>Life</w:t>
      </w:r>
      <w:r w:rsidRPr="00A57AE6">
        <w:rPr>
          <w:i/>
        </w:rPr>
        <w:t xml:space="preserve">, </w:t>
      </w:r>
      <w:r w:rsidRPr="00A57AE6">
        <w:rPr>
          <w:b/>
          <w:i/>
        </w:rPr>
        <w:t>health</w:t>
      </w:r>
      <w:r w:rsidRPr="00A57AE6">
        <w:rPr>
          <w:i/>
        </w:rPr>
        <w:t xml:space="preserve"> and </w:t>
      </w:r>
      <w:r w:rsidRPr="00A57AE6">
        <w:rPr>
          <w:b/>
          <w:i/>
        </w:rPr>
        <w:t>safety</w:t>
      </w:r>
      <w:r w:rsidR="009E5DD9" w:rsidRPr="00A57AE6">
        <w:rPr>
          <w:i/>
        </w:rPr>
        <w:t xml:space="preserve"> </w:t>
      </w:r>
      <w:r w:rsidR="00C47C7F" w:rsidRPr="00A57AE6">
        <w:rPr>
          <w:i/>
        </w:rPr>
        <w:t>are most important</w:t>
      </w:r>
      <w:r w:rsidRPr="00A57AE6">
        <w:rPr>
          <w:i/>
        </w:rPr>
        <w:t>.</w:t>
      </w:r>
    </w:p>
    <w:tbl>
      <w:tblPr>
        <w:tblStyle w:val="LightShading1"/>
        <w:tblW w:w="11520" w:type="dxa"/>
        <w:jc w:val="center"/>
        <w:tblLook w:val="04A0" w:firstRow="1" w:lastRow="0" w:firstColumn="1" w:lastColumn="0" w:noHBand="0" w:noVBand="1"/>
      </w:tblPr>
      <w:tblGrid>
        <w:gridCol w:w="1410"/>
        <w:gridCol w:w="4746"/>
        <w:gridCol w:w="345"/>
        <w:gridCol w:w="1267"/>
        <w:gridCol w:w="3752"/>
      </w:tblGrid>
      <w:tr w:rsidR="00712145" w:rsidRPr="00796281" w:rsidTr="00F96D48">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410" w:type="dxa"/>
            <w:tcBorders>
              <w:top w:val="single" w:sz="4" w:space="0" w:color="auto"/>
              <w:bottom w:val="single" w:sz="4" w:space="0" w:color="auto"/>
            </w:tcBorders>
          </w:tcPr>
          <w:p w:rsidR="00712145" w:rsidRPr="00C70BD7" w:rsidRDefault="00712145" w:rsidP="00712145">
            <w:pPr>
              <w:jc w:val="center"/>
            </w:pPr>
            <w:r w:rsidRPr="00C70BD7">
              <w:t>ISSUE</w:t>
            </w:r>
          </w:p>
        </w:tc>
        <w:tc>
          <w:tcPr>
            <w:tcW w:w="4746" w:type="dxa"/>
            <w:tcBorders>
              <w:top w:val="single" w:sz="4" w:space="0" w:color="auto"/>
              <w:bottom w:val="single" w:sz="4" w:space="0" w:color="auto"/>
            </w:tcBorders>
          </w:tcPr>
          <w:p w:rsidR="00712145" w:rsidRPr="00C70BD7" w:rsidRDefault="00712145" w:rsidP="00712145">
            <w:pPr>
              <w:jc w:val="center"/>
              <w:cnfStyle w:val="100000000000" w:firstRow="1" w:lastRow="0" w:firstColumn="0" w:lastColumn="0" w:oddVBand="0" w:evenVBand="0" w:oddHBand="0" w:evenHBand="0" w:firstRowFirstColumn="0" w:firstRowLastColumn="0" w:lastRowFirstColumn="0" w:lastRowLastColumn="0"/>
            </w:pPr>
            <w:r w:rsidRPr="00C70BD7">
              <w:t>IMMEDIATE ACTIONS</w:t>
            </w:r>
          </w:p>
        </w:tc>
        <w:tc>
          <w:tcPr>
            <w:tcW w:w="345" w:type="dxa"/>
            <w:tcBorders>
              <w:top w:val="nil"/>
              <w:bottom w:val="nil"/>
            </w:tcBorders>
            <w:shd w:val="clear" w:color="auto" w:fill="auto"/>
          </w:tcPr>
          <w:p w:rsidR="00712145" w:rsidRPr="00C70BD7" w:rsidRDefault="00712145" w:rsidP="00712145">
            <w:pPr>
              <w:jc w:val="center"/>
              <w:cnfStyle w:val="100000000000" w:firstRow="1" w:lastRow="0" w:firstColumn="0" w:lastColumn="0" w:oddVBand="0" w:evenVBand="0" w:oddHBand="0" w:evenHBand="0" w:firstRowFirstColumn="0" w:firstRowLastColumn="0" w:lastRowFirstColumn="0" w:lastRowLastColumn="0"/>
            </w:pPr>
          </w:p>
        </w:tc>
        <w:tc>
          <w:tcPr>
            <w:tcW w:w="1267" w:type="dxa"/>
            <w:tcBorders>
              <w:top w:val="single" w:sz="4" w:space="0" w:color="auto"/>
              <w:bottom w:val="single" w:sz="4" w:space="0" w:color="auto"/>
            </w:tcBorders>
          </w:tcPr>
          <w:p w:rsidR="00712145" w:rsidRPr="00C70BD7" w:rsidRDefault="00712145" w:rsidP="00712145">
            <w:pPr>
              <w:jc w:val="center"/>
              <w:cnfStyle w:val="100000000000" w:firstRow="1" w:lastRow="0" w:firstColumn="0" w:lastColumn="0" w:oddVBand="0" w:evenVBand="0" w:oddHBand="0" w:evenHBand="0" w:firstRowFirstColumn="0" w:firstRowLastColumn="0" w:lastRowFirstColumn="0" w:lastRowLastColumn="0"/>
            </w:pPr>
            <w:r w:rsidRPr="00C70BD7">
              <w:t>PARTNERS</w:t>
            </w:r>
          </w:p>
        </w:tc>
        <w:tc>
          <w:tcPr>
            <w:tcW w:w="3752" w:type="dxa"/>
          </w:tcPr>
          <w:p w:rsidR="00712145" w:rsidRDefault="00712145" w:rsidP="00F96D48">
            <w:pPr>
              <w:jc w:val="center"/>
              <w:cnfStyle w:val="100000000000" w:firstRow="1" w:lastRow="0" w:firstColumn="0" w:lastColumn="0" w:oddVBand="0" w:evenVBand="0" w:oddHBand="0" w:evenHBand="0" w:firstRowFirstColumn="0" w:firstRowLastColumn="0" w:lastRowFirstColumn="0" w:lastRowLastColumn="0"/>
            </w:pPr>
            <w:r w:rsidRPr="00C70BD7">
              <w:t>CONTACT INFORMATION</w:t>
            </w:r>
          </w:p>
        </w:tc>
      </w:tr>
      <w:tr w:rsidR="00F9141D" w:rsidTr="00F96D4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410" w:type="dxa"/>
            <w:vMerge w:val="restart"/>
            <w:tcBorders>
              <w:top w:val="single" w:sz="4" w:space="0" w:color="auto"/>
              <w:bottom w:val="single" w:sz="4" w:space="0" w:color="auto"/>
            </w:tcBorders>
            <w:shd w:val="clear" w:color="auto" w:fill="D9D9D9" w:themeFill="background1" w:themeFillShade="D9"/>
            <w:vAlign w:val="center"/>
          </w:tcPr>
          <w:p w:rsidR="00F9141D" w:rsidRPr="00D745CC" w:rsidRDefault="00F9141D" w:rsidP="00823086">
            <w:pPr>
              <w:jc w:val="center"/>
              <w:rPr>
                <w:rFonts w:cstheme="minorHAnsi"/>
              </w:rPr>
            </w:pPr>
            <w:r w:rsidRPr="00D745CC">
              <w:rPr>
                <w:rFonts w:cstheme="minorHAnsi"/>
              </w:rPr>
              <w:t>Take immediate action</w:t>
            </w:r>
          </w:p>
        </w:tc>
        <w:tc>
          <w:tcPr>
            <w:tcW w:w="4746" w:type="dxa"/>
            <w:vMerge w:val="restart"/>
            <w:tcBorders>
              <w:top w:val="single" w:sz="4" w:space="0" w:color="auto"/>
              <w:bottom w:val="single" w:sz="4" w:space="0" w:color="auto"/>
            </w:tcBorders>
            <w:shd w:val="clear" w:color="auto" w:fill="D9D9D9" w:themeFill="background1" w:themeFillShade="D9"/>
          </w:tcPr>
          <w:p w:rsidR="00F9141D" w:rsidRPr="000D2899" w:rsidRDefault="00F717AB"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Continue sizing up the situation as it changes</w:t>
            </w:r>
          </w:p>
          <w:p w:rsidR="00F9141D" w:rsidRPr="000D2899" w:rsidRDefault="00F9141D"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D2899">
              <w:rPr>
                <w:rFonts w:cstheme="minorHAnsi"/>
                <w:sz w:val="21"/>
                <w:szCs w:val="21"/>
              </w:rPr>
              <w:t>Begin Search and Rescue (SAR) as necessary</w:t>
            </w:r>
          </w:p>
          <w:p w:rsidR="00F9141D" w:rsidRPr="000D2899" w:rsidRDefault="00F9141D" w:rsidP="00823086">
            <w:pPr>
              <w:pStyle w:val="ListParagraph"/>
              <w:numPr>
                <w:ilvl w:val="1"/>
                <w:numId w:val="17"/>
              </w:numPr>
              <w:ind w:left="432"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D2899">
              <w:rPr>
                <w:rFonts w:cstheme="minorHAnsi"/>
                <w:sz w:val="21"/>
                <w:szCs w:val="21"/>
              </w:rPr>
              <w:t>Local efforts start with VPSO, Fire (if available)</w:t>
            </w:r>
          </w:p>
          <w:p w:rsidR="00F9141D" w:rsidRPr="000D2899" w:rsidRDefault="00F9141D" w:rsidP="00823086">
            <w:pPr>
              <w:pStyle w:val="ListParagraph"/>
              <w:numPr>
                <w:ilvl w:val="1"/>
                <w:numId w:val="17"/>
              </w:numPr>
              <w:ind w:left="432"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D2899">
              <w:rPr>
                <w:rFonts w:cstheme="minorHAnsi"/>
                <w:sz w:val="21"/>
                <w:szCs w:val="21"/>
              </w:rPr>
              <w:t>Major SAR is coordinated through AST</w:t>
            </w:r>
          </w:p>
          <w:p w:rsidR="00F9141D" w:rsidRPr="000D2899" w:rsidRDefault="00F9141D" w:rsidP="00823086">
            <w:pPr>
              <w:pStyle w:val="ListParagraph"/>
              <w:numPr>
                <w:ilvl w:val="0"/>
                <w:numId w:val="17"/>
              </w:numPr>
              <w:ind w:left="260" w:hanging="274"/>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D2899">
              <w:rPr>
                <w:rFonts w:cstheme="minorHAnsi"/>
                <w:sz w:val="21"/>
                <w:szCs w:val="21"/>
              </w:rPr>
              <w:t>Call resources: medical, public safety, fire, other</w:t>
            </w:r>
          </w:p>
        </w:tc>
        <w:tc>
          <w:tcPr>
            <w:tcW w:w="345" w:type="dxa"/>
            <w:tcBorders>
              <w:top w:val="nil"/>
              <w:bottom w:val="nil"/>
            </w:tcBorders>
            <w:shd w:val="clear" w:color="auto" w:fill="FFFFFF" w:themeFill="background1"/>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4" w:space="0" w:color="auto"/>
              <w:bottom w:val="dashSmallGap" w:sz="4" w:space="0" w:color="auto"/>
            </w:tcBorders>
            <w:shd w:val="clear" w:color="auto" w:fill="D9D9D9" w:themeFill="background1" w:themeFillShade="D9"/>
            <w:vAlign w:val="center"/>
          </w:tcPr>
          <w:p w:rsidR="00F9141D" w:rsidRPr="00F9141D"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F9141D">
              <w:rPr>
                <w:rFonts w:cstheme="minorHAnsi"/>
                <w:b/>
              </w:rPr>
              <w:t>AST</w:t>
            </w:r>
          </w:p>
        </w:tc>
        <w:tc>
          <w:tcPr>
            <w:tcW w:w="3752" w:type="dxa"/>
            <w:tcBorders>
              <w:top w:val="single" w:sz="8" w:space="0" w:color="000000" w:themeColor="text1"/>
              <w:bottom w:val="dashSmallGap" w:sz="4" w:space="0" w:color="auto"/>
            </w:tcBorders>
            <w:shd w:val="clear" w:color="auto" w:fill="D9D9D9" w:themeFill="background1" w:themeFillShade="D9"/>
            <w:vAlign w:val="center"/>
          </w:tcPr>
          <w:p w:rsidR="00F9141D" w:rsidRPr="000D2899" w:rsidRDefault="00F9141D"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9141D" w:rsidTr="00F96D48">
        <w:trPr>
          <w:trHeight w:val="434"/>
          <w:jc w:val="center"/>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4" w:space="0" w:color="auto"/>
              <w:bottom w:val="single" w:sz="4" w:space="0" w:color="auto"/>
            </w:tcBorders>
            <w:shd w:val="clear" w:color="auto" w:fill="D9D9D9" w:themeFill="background1" w:themeFillShade="D9"/>
            <w:vAlign w:val="center"/>
          </w:tcPr>
          <w:p w:rsidR="00F9141D" w:rsidRPr="00D745CC" w:rsidRDefault="00F9141D" w:rsidP="00823086">
            <w:pPr>
              <w:jc w:val="center"/>
              <w:rPr>
                <w:rFonts w:cstheme="minorHAnsi"/>
              </w:rPr>
            </w:pPr>
          </w:p>
        </w:tc>
        <w:tc>
          <w:tcPr>
            <w:tcW w:w="4746" w:type="dxa"/>
            <w:vMerge/>
            <w:tcBorders>
              <w:top w:val="single" w:sz="4" w:space="0" w:color="auto"/>
              <w:bottom w:val="single" w:sz="4" w:space="0" w:color="auto"/>
            </w:tcBorders>
            <w:shd w:val="clear" w:color="auto" w:fill="D9D9D9" w:themeFill="background1" w:themeFillShade="D9"/>
          </w:tcPr>
          <w:p w:rsidR="00F9141D" w:rsidRPr="000D2899" w:rsidRDefault="00F9141D"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345" w:type="dxa"/>
            <w:vMerge w:val="restart"/>
            <w:tcBorders>
              <w:top w:val="nil"/>
              <w:bottom w:val="nil"/>
            </w:tcBorders>
            <w:shd w:val="clear" w:color="auto" w:fill="FFFFFF" w:themeFill="background1"/>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dashSmallGap" w:sz="4" w:space="0" w:color="auto"/>
            </w:tcBorders>
            <w:shd w:val="clear" w:color="auto" w:fill="D9D9D9" w:themeFill="background1" w:themeFillShade="D9"/>
            <w:vAlign w:val="center"/>
          </w:tcPr>
          <w:p w:rsidR="00F9141D" w:rsidRPr="00F9141D"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rPr>
            </w:pPr>
          </w:p>
        </w:tc>
        <w:tc>
          <w:tcPr>
            <w:tcW w:w="3752" w:type="dxa"/>
            <w:tcBorders>
              <w:top w:val="dashSmallGap" w:sz="4" w:space="0" w:color="auto"/>
              <w:bottom w:val="dashSmallGap" w:sz="4" w:space="0" w:color="auto"/>
            </w:tcBorders>
            <w:shd w:val="clear" w:color="auto" w:fill="D9D9D9" w:themeFill="background1" w:themeFillShade="D9"/>
            <w:vAlign w:val="center"/>
          </w:tcPr>
          <w:p w:rsidR="00F9141D" w:rsidRPr="000D2899" w:rsidRDefault="00F9141D"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F9141D" w:rsidTr="00F96D48">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4" w:space="0" w:color="auto"/>
              <w:bottom w:val="single" w:sz="4" w:space="0" w:color="auto"/>
            </w:tcBorders>
            <w:shd w:val="clear" w:color="auto" w:fill="D9D9D9" w:themeFill="background1" w:themeFillShade="D9"/>
            <w:vAlign w:val="center"/>
          </w:tcPr>
          <w:p w:rsidR="00F9141D" w:rsidRPr="00D745CC" w:rsidRDefault="00F9141D" w:rsidP="00823086">
            <w:pPr>
              <w:jc w:val="center"/>
              <w:rPr>
                <w:rFonts w:cstheme="minorHAnsi"/>
              </w:rPr>
            </w:pPr>
          </w:p>
        </w:tc>
        <w:tc>
          <w:tcPr>
            <w:tcW w:w="4746" w:type="dxa"/>
            <w:vMerge/>
            <w:tcBorders>
              <w:top w:val="single" w:sz="4" w:space="0" w:color="auto"/>
              <w:bottom w:val="single" w:sz="4" w:space="0" w:color="auto"/>
            </w:tcBorders>
            <w:shd w:val="clear" w:color="auto" w:fill="D9D9D9" w:themeFill="background1" w:themeFillShade="D9"/>
          </w:tcPr>
          <w:p w:rsidR="00F9141D" w:rsidRPr="000D2899" w:rsidRDefault="00F9141D"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45" w:type="dxa"/>
            <w:vMerge/>
            <w:tcBorders>
              <w:top w:val="nil"/>
              <w:bottom w:val="nil"/>
            </w:tcBorders>
            <w:shd w:val="clear" w:color="auto" w:fill="FFFFFF" w:themeFill="background1"/>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D9D9D9" w:themeFill="background1" w:themeFillShade="D9"/>
            <w:vAlign w:val="center"/>
          </w:tcPr>
          <w:p w:rsidR="00F9141D" w:rsidRPr="00F9141D"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F9141D">
              <w:rPr>
                <w:rFonts w:cstheme="minorHAnsi"/>
                <w:b/>
                <w:color w:val="auto"/>
              </w:rPr>
              <w:t>SEOC</w:t>
            </w:r>
          </w:p>
        </w:tc>
        <w:tc>
          <w:tcPr>
            <w:tcW w:w="3752" w:type="dxa"/>
            <w:tcBorders>
              <w:top w:val="dashSmallGap" w:sz="4" w:space="0" w:color="auto"/>
              <w:bottom w:val="single" w:sz="8" w:space="0" w:color="000000" w:themeColor="text1"/>
            </w:tcBorders>
            <w:shd w:val="clear" w:color="auto" w:fill="D9D9D9" w:themeFill="background1" w:themeFillShade="D9"/>
            <w:vAlign w:val="center"/>
          </w:tcPr>
          <w:p w:rsidR="00F9141D" w:rsidRPr="000D2899" w:rsidRDefault="00F9141D"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D2899">
              <w:rPr>
                <w:rFonts w:cstheme="minorHAnsi"/>
                <w:color w:val="auto"/>
                <w:sz w:val="18"/>
                <w:szCs w:val="20"/>
              </w:rPr>
              <w:t>State Emergency Operations Center</w:t>
            </w:r>
            <w:r w:rsidRPr="000D2899">
              <w:rPr>
                <w:rFonts w:cstheme="minorHAnsi"/>
                <w:color w:val="auto"/>
                <w:sz w:val="18"/>
                <w:szCs w:val="20"/>
              </w:rPr>
              <w:br/>
            </w:r>
            <w:r w:rsidRPr="000D2899">
              <w:rPr>
                <w:rFonts w:cstheme="minorHAnsi"/>
                <w:color w:val="auto"/>
                <w:sz w:val="20"/>
                <w:szCs w:val="20"/>
              </w:rPr>
              <w:t>1-800-478-2337</w:t>
            </w:r>
          </w:p>
        </w:tc>
      </w:tr>
      <w:tr w:rsidR="00F9141D" w:rsidTr="00F96D48">
        <w:trPr>
          <w:trHeight w:val="528"/>
          <w:jc w:val="center"/>
        </w:trPr>
        <w:tc>
          <w:tcPr>
            <w:cnfStyle w:val="001000000000" w:firstRow="0" w:lastRow="0" w:firstColumn="1" w:lastColumn="0" w:oddVBand="0" w:evenVBand="0" w:oddHBand="0" w:evenHBand="0" w:firstRowFirstColumn="0" w:firstRowLastColumn="0" w:lastRowFirstColumn="0" w:lastRowLastColumn="0"/>
            <w:tcW w:w="1410" w:type="dxa"/>
            <w:vMerge w:val="restart"/>
            <w:tcBorders>
              <w:top w:val="single" w:sz="4" w:space="0" w:color="auto"/>
              <w:bottom w:val="single" w:sz="4" w:space="0" w:color="auto"/>
            </w:tcBorders>
            <w:shd w:val="clear" w:color="auto" w:fill="auto"/>
            <w:vAlign w:val="center"/>
          </w:tcPr>
          <w:p w:rsidR="00F9141D" w:rsidRPr="00D745CC" w:rsidRDefault="00F9141D" w:rsidP="00823086">
            <w:pPr>
              <w:jc w:val="center"/>
              <w:rPr>
                <w:rFonts w:cstheme="minorHAnsi"/>
              </w:rPr>
            </w:pPr>
            <w:r w:rsidRPr="00D745CC">
              <w:rPr>
                <w:rFonts w:cstheme="minorHAnsi"/>
              </w:rPr>
              <w:t>Gather resources</w:t>
            </w:r>
          </w:p>
        </w:tc>
        <w:tc>
          <w:tcPr>
            <w:tcW w:w="4746" w:type="dxa"/>
            <w:vMerge w:val="restart"/>
            <w:tcBorders>
              <w:top w:val="single" w:sz="4" w:space="0" w:color="auto"/>
              <w:bottom w:val="single" w:sz="4" w:space="0" w:color="auto"/>
            </w:tcBorders>
            <w:shd w:val="clear" w:color="auto" w:fill="auto"/>
          </w:tcPr>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D2899">
              <w:rPr>
                <w:rFonts w:cstheme="minorHAnsi"/>
                <w:sz w:val="21"/>
                <w:szCs w:val="21"/>
              </w:rPr>
              <w:t>Recall, city, tribal, emergency personnel</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D2899">
              <w:rPr>
                <w:rFonts w:cstheme="minorHAnsi"/>
                <w:sz w:val="21"/>
                <w:szCs w:val="21"/>
              </w:rPr>
              <w:t>Contact regional entities (Borough, Corporations)</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D2899">
              <w:rPr>
                <w:rFonts w:cstheme="minorHAnsi"/>
                <w:sz w:val="21"/>
                <w:szCs w:val="21"/>
              </w:rPr>
              <w:t>Contact mutual aid partners and the State</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D2899">
              <w:rPr>
                <w:rFonts w:cstheme="minorHAnsi"/>
                <w:sz w:val="21"/>
                <w:szCs w:val="21"/>
              </w:rPr>
              <w:t>Track response costs for possible $ assistance</w:t>
            </w:r>
            <w:r w:rsidRPr="000D2899">
              <w:rPr>
                <w:rFonts w:cstheme="minorHAnsi"/>
                <w:sz w:val="21"/>
                <w:szCs w:val="21"/>
              </w:rPr>
              <w:br/>
            </w:r>
            <w:r w:rsidRPr="000D2899">
              <w:rPr>
                <w:rFonts w:cstheme="minorHAnsi"/>
                <w:i/>
                <w:sz w:val="21"/>
                <w:szCs w:val="21"/>
              </w:rPr>
              <w:t>Ask SEOC for technical assistance, as needed</w:t>
            </w:r>
          </w:p>
        </w:tc>
        <w:tc>
          <w:tcPr>
            <w:tcW w:w="345" w:type="dxa"/>
            <w:vMerge w:val="restart"/>
            <w:tcBorders>
              <w:top w:val="nil"/>
              <w:bottom w:val="nil"/>
            </w:tcBorders>
            <w:shd w:val="clear" w:color="auto" w:fill="auto"/>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auto"/>
            <w:vAlign w:val="center"/>
          </w:tcPr>
          <w:p w:rsidR="00F9141D" w:rsidRPr="00F9141D"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rPr>
            </w:pPr>
          </w:p>
        </w:tc>
        <w:tc>
          <w:tcPr>
            <w:tcW w:w="3752" w:type="dxa"/>
            <w:tcBorders>
              <w:top w:val="single" w:sz="8" w:space="0" w:color="000000" w:themeColor="text1"/>
              <w:bottom w:val="dashSmallGap" w:sz="4" w:space="0" w:color="auto"/>
            </w:tcBorders>
            <w:shd w:val="clear" w:color="auto" w:fill="auto"/>
            <w:vAlign w:val="center"/>
          </w:tcPr>
          <w:p w:rsidR="00F9141D" w:rsidRPr="000D2899"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F9141D" w:rsidTr="00F96D4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4" w:space="0" w:color="auto"/>
              <w:bottom w:val="single" w:sz="4" w:space="0" w:color="auto"/>
            </w:tcBorders>
            <w:shd w:val="clear" w:color="auto" w:fill="auto"/>
            <w:vAlign w:val="center"/>
          </w:tcPr>
          <w:p w:rsidR="00F9141D" w:rsidRPr="00D745CC" w:rsidRDefault="00F9141D" w:rsidP="00823086">
            <w:pPr>
              <w:jc w:val="center"/>
              <w:rPr>
                <w:rFonts w:cstheme="minorHAnsi"/>
              </w:rPr>
            </w:pPr>
          </w:p>
        </w:tc>
        <w:tc>
          <w:tcPr>
            <w:tcW w:w="4746" w:type="dxa"/>
            <w:vMerge/>
            <w:tcBorders>
              <w:top w:val="single" w:sz="4" w:space="0" w:color="auto"/>
              <w:bottom w:val="single" w:sz="4" w:space="0" w:color="auto"/>
            </w:tcBorders>
            <w:shd w:val="clear" w:color="auto" w:fill="auto"/>
          </w:tcPr>
          <w:p w:rsidR="00F9141D" w:rsidRPr="000D2899"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45" w:type="dxa"/>
            <w:vMerge/>
            <w:tcBorders>
              <w:top w:val="nil"/>
              <w:bottom w:val="nil"/>
            </w:tcBorders>
            <w:shd w:val="clear" w:color="auto" w:fill="auto"/>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auto"/>
            <w:vAlign w:val="center"/>
          </w:tcPr>
          <w:p w:rsidR="00F9141D" w:rsidRPr="00F9141D"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F9141D">
              <w:rPr>
                <w:rFonts w:cstheme="minorHAnsi"/>
                <w:b/>
                <w:color w:val="auto"/>
              </w:rPr>
              <w:t>SEOC</w:t>
            </w:r>
          </w:p>
        </w:tc>
        <w:tc>
          <w:tcPr>
            <w:tcW w:w="3752" w:type="dxa"/>
            <w:tcBorders>
              <w:top w:val="dashSmallGap" w:sz="4" w:space="0" w:color="auto"/>
              <w:bottom w:val="single" w:sz="8" w:space="0" w:color="000000" w:themeColor="text1"/>
            </w:tcBorders>
            <w:shd w:val="clear" w:color="auto" w:fill="auto"/>
            <w:vAlign w:val="center"/>
          </w:tcPr>
          <w:p w:rsidR="00F9141D" w:rsidRPr="000D2899"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D2899">
              <w:rPr>
                <w:rFonts w:cstheme="minorHAnsi"/>
                <w:color w:val="auto"/>
                <w:sz w:val="20"/>
                <w:szCs w:val="20"/>
              </w:rPr>
              <w:t>1-800-478-2337</w:t>
            </w:r>
          </w:p>
        </w:tc>
      </w:tr>
      <w:tr w:rsidR="00F9141D" w:rsidTr="00F96D48">
        <w:trPr>
          <w:trHeight w:val="243"/>
          <w:jc w:val="center"/>
        </w:trPr>
        <w:tc>
          <w:tcPr>
            <w:cnfStyle w:val="001000000000" w:firstRow="0" w:lastRow="0" w:firstColumn="1" w:lastColumn="0" w:oddVBand="0" w:evenVBand="0" w:oddHBand="0" w:evenHBand="0" w:firstRowFirstColumn="0" w:firstRowLastColumn="0" w:lastRowFirstColumn="0" w:lastRowLastColumn="0"/>
            <w:tcW w:w="1410" w:type="dxa"/>
            <w:vMerge w:val="restart"/>
            <w:tcBorders>
              <w:top w:val="single" w:sz="4" w:space="0" w:color="auto"/>
              <w:bottom w:val="single" w:sz="4" w:space="0" w:color="auto"/>
            </w:tcBorders>
            <w:shd w:val="clear" w:color="auto" w:fill="D9D9D9" w:themeFill="background1" w:themeFillShade="D9"/>
            <w:vAlign w:val="center"/>
          </w:tcPr>
          <w:p w:rsidR="00F9141D" w:rsidRPr="00D745CC" w:rsidRDefault="00F9141D" w:rsidP="00823086">
            <w:pPr>
              <w:jc w:val="center"/>
              <w:rPr>
                <w:rFonts w:cstheme="minorHAnsi"/>
              </w:rPr>
            </w:pPr>
            <w:r w:rsidRPr="00D745CC">
              <w:rPr>
                <w:noProof/>
              </w:rPr>
              <mc:AlternateContent>
                <mc:Choice Requires="wps">
                  <w:drawing>
                    <wp:anchor distT="0" distB="0" distL="114300" distR="114300" simplePos="0" relativeHeight="251659776" behindDoc="0" locked="0" layoutInCell="0" allowOverlap="1" wp14:anchorId="64542D40" wp14:editId="0C58D70E">
                      <wp:simplePos x="0" y="0"/>
                      <wp:positionH relativeFrom="margin">
                        <wp:align>center</wp:align>
                      </wp:positionH>
                      <wp:positionV relativeFrom="margin">
                        <wp:align>bottom</wp:align>
                      </wp:positionV>
                      <wp:extent cx="7315200" cy="292100"/>
                      <wp:effectExtent l="0" t="0" r="1905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C94D6A"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THE FIRST 4 HOURS</w:t>
                                  </w:r>
                                  <w:r w:rsidRPr="00C94D6A">
                                    <w:rPr>
                                      <w:b/>
                                      <w:color w:val="FFFFFF" w:themeColor="background1"/>
                                      <w:sz w:val="28"/>
                                    </w:rPr>
                                    <w:t xml:space="preserve"> </w:t>
                                  </w:r>
                                  <w:r>
                                    <w:rPr>
                                      <w:b/>
                                      <w:color w:val="FFFFFF" w:themeColor="background1"/>
                                      <w:sz w:val="28"/>
                                    </w:rPr>
                                    <w:tab/>
                                    <w:t>BEGIN RESPONSE</w:t>
                                  </w:r>
                                  <w:r w:rsidRPr="00C94D6A">
                                    <w:rPr>
                                      <w:b/>
                                      <w:color w:val="FFFFFF" w:themeColor="background1"/>
                                      <w:sz w:val="28"/>
                                    </w:rPr>
                                    <w:t xml:space="preserve"> </w:t>
                                  </w:r>
                                  <w:r>
                                    <w:rPr>
                                      <w:b/>
                                      <w:color w:val="FFFFFF" w:themeColor="background1"/>
                                      <w:sz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42D40" id="_x0000_s1039" type="#_x0000_t202" style="position:absolute;left:0;text-align:left;margin-left:0;margin-top:0;width:8in;height:23pt;z-index:2516597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" o:allowincell="f">
                      <v:textbox>
                        <w:txbxContent>
                          <w:p w:rsidR="00F717AB" w:rsidRPr="00C94D6A"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THE FIRST 4 HOURS</w:t>
                            </w:r>
                            <w:r w:rsidRPr="00C94D6A">
                              <w:rPr>
                                <w:b/>
                                <w:color w:val="FFFFFF" w:themeColor="background1"/>
                                <w:sz w:val="28"/>
                              </w:rPr>
                              <w:t xml:space="preserve"> </w:t>
                            </w:r>
                            <w:r>
                              <w:rPr>
                                <w:b/>
                                <w:color w:val="FFFFFF" w:themeColor="background1"/>
                                <w:sz w:val="28"/>
                              </w:rPr>
                              <w:tab/>
                              <w:t>BEGIN RESPONSE</w:t>
                            </w:r>
                            <w:r w:rsidRPr="00C94D6A">
                              <w:rPr>
                                <w:b/>
                                <w:color w:val="FFFFFF" w:themeColor="background1"/>
                                <w:sz w:val="28"/>
                              </w:rPr>
                              <w:t xml:space="preserve"> </w:t>
                            </w:r>
                            <w:r>
                              <w:rPr>
                                <w:b/>
                                <w:color w:val="FFFFFF" w:themeColor="background1"/>
                                <w:sz w:val="28"/>
                              </w:rPr>
                              <w:tab/>
                            </w:r>
                          </w:p>
                        </w:txbxContent>
                      </v:textbox>
                      <w10:wrap anchorx="margin" anchory="margin"/>
                    </v:shape>
                  </w:pict>
                </mc:Fallback>
              </mc:AlternateContent>
            </w:r>
            <w:r w:rsidRPr="00D745CC">
              <w:rPr>
                <w:rFonts w:cstheme="minorHAnsi"/>
              </w:rPr>
              <w:t>Keep everyone safe</w:t>
            </w:r>
          </w:p>
        </w:tc>
        <w:tc>
          <w:tcPr>
            <w:tcW w:w="4746" w:type="dxa"/>
            <w:vMerge w:val="restart"/>
            <w:tcBorders>
              <w:top w:val="single" w:sz="4" w:space="0" w:color="auto"/>
              <w:bottom w:val="single" w:sz="4" w:space="0" w:color="auto"/>
            </w:tcBorders>
            <w:shd w:val="clear" w:color="auto" w:fill="D9D9D9" w:themeFill="background1" w:themeFillShade="D9"/>
          </w:tcPr>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Secure incid</w:t>
            </w:r>
            <w:r w:rsidR="006E5C9E">
              <w:rPr>
                <w:rFonts w:cstheme="minorHAnsi"/>
                <w:sz w:val="21"/>
                <w:szCs w:val="21"/>
              </w:rPr>
              <w:t>ent scene and minimize hazards.</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 xml:space="preserve">Work closely with </w:t>
            </w:r>
            <w:r w:rsidRPr="000D2899">
              <w:rPr>
                <w:rFonts w:cstheme="minorHAnsi"/>
                <w:b/>
                <w:sz w:val="21"/>
                <w:szCs w:val="21"/>
              </w:rPr>
              <w:t>SEOC</w:t>
            </w:r>
            <w:r w:rsidRPr="000D2899">
              <w:rPr>
                <w:rFonts w:cstheme="minorHAnsi"/>
                <w:sz w:val="21"/>
                <w:szCs w:val="21"/>
              </w:rPr>
              <w:t xml:space="preserve"> and </w:t>
            </w:r>
            <w:r w:rsidRPr="000D2899">
              <w:rPr>
                <w:rFonts w:cstheme="minorHAnsi"/>
                <w:b/>
                <w:sz w:val="21"/>
                <w:szCs w:val="21"/>
              </w:rPr>
              <w:t>ARC</w:t>
            </w:r>
            <w:r w:rsidRPr="000D2899">
              <w:rPr>
                <w:rFonts w:cstheme="minorHAnsi"/>
                <w:sz w:val="21"/>
                <w:szCs w:val="21"/>
              </w:rPr>
              <w:t xml:space="preserve"> on shelter/evac</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sz w:val="21"/>
                <w:szCs w:val="21"/>
              </w:rPr>
              <w:t xml:space="preserve">Work with clinic and </w:t>
            </w:r>
            <w:r w:rsidRPr="000D2899">
              <w:rPr>
                <w:b/>
                <w:sz w:val="21"/>
                <w:szCs w:val="21"/>
              </w:rPr>
              <w:t xml:space="preserve">regional health corporation </w:t>
            </w:r>
            <w:r w:rsidRPr="000D2899">
              <w:rPr>
                <w:sz w:val="21"/>
                <w:szCs w:val="21"/>
              </w:rPr>
              <w:t>to develop strategies for at-risk groups</w:t>
            </w:r>
            <w:r w:rsidRPr="000D2899">
              <w:rPr>
                <w:rFonts w:cstheme="minorHAnsi"/>
                <w:sz w:val="21"/>
                <w:szCs w:val="21"/>
              </w:rPr>
              <w:t xml:space="preserve"> </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Identify evacuation routes away from harm</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 xml:space="preserve">Work with </w:t>
            </w:r>
            <w:r w:rsidRPr="000D2899">
              <w:rPr>
                <w:rFonts w:cstheme="minorHAnsi"/>
                <w:b/>
                <w:sz w:val="21"/>
                <w:szCs w:val="21"/>
              </w:rPr>
              <w:t>Red Cross</w:t>
            </w:r>
            <w:r w:rsidRPr="000D2899">
              <w:rPr>
                <w:rFonts w:cstheme="minorHAnsi"/>
                <w:sz w:val="21"/>
                <w:szCs w:val="21"/>
              </w:rPr>
              <w:t xml:space="preserve"> to open and supply shelters </w:t>
            </w:r>
            <w:r w:rsidRPr="000D2899">
              <w:rPr>
                <w:rFonts w:cstheme="minorHAnsi"/>
                <w:sz w:val="21"/>
                <w:szCs w:val="21"/>
              </w:rPr>
              <w:br/>
              <w:t>See</w:t>
            </w:r>
            <w:r w:rsidRPr="000D2899">
              <w:rPr>
                <w:rFonts w:cstheme="minorHAnsi"/>
                <w:b/>
                <w:i/>
                <w:sz w:val="21"/>
                <w:szCs w:val="21"/>
              </w:rPr>
              <w:t xml:space="preserve"> Sheltering and Evacuation </w:t>
            </w:r>
            <w:r w:rsidRPr="000D2899">
              <w:rPr>
                <w:rFonts w:cstheme="minorHAnsi"/>
                <w:sz w:val="21"/>
                <w:szCs w:val="21"/>
              </w:rPr>
              <w:t>pages</w:t>
            </w:r>
            <w:r w:rsidRPr="000D2899">
              <w:rPr>
                <w:rFonts w:cstheme="minorHAnsi"/>
                <w:b/>
                <w:sz w:val="21"/>
                <w:szCs w:val="21"/>
              </w:rPr>
              <w:t xml:space="preserve"> </w:t>
            </w:r>
            <w:r w:rsidRPr="000D2899">
              <w:rPr>
                <w:rFonts w:cstheme="minorHAnsi"/>
                <w:sz w:val="21"/>
                <w:szCs w:val="21"/>
              </w:rPr>
              <w:t>for details</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 xml:space="preserve">Notify residents, particularly those at-risk </w:t>
            </w:r>
          </w:p>
        </w:tc>
        <w:tc>
          <w:tcPr>
            <w:tcW w:w="345" w:type="dxa"/>
            <w:vMerge w:val="restart"/>
            <w:tcBorders>
              <w:top w:val="nil"/>
              <w:bottom w:val="nil"/>
            </w:tcBorders>
            <w:shd w:val="clear" w:color="auto" w:fill="FFFFFF" w:themeFill="background1"/>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D9D9D9" w:themeFill="background1" w:themeFillShade="D9"/>
            <w:vAlign w:val="center"/>
          </w:tcPr>
          <w:p w:rsidR="00F9141D" w:rsidRPr="00F9141D" w:rsidRDefault="00F52A88"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rPr>
            </w:pPr>
            <w:r>
              <w:rPr>
                <w:rFonts w:cstheme="minorHAnsi"/>
                <w:b/>
                <w:color w:val="auto"/>
              </w:rPr>
              <w:t>Safety</w:t>
            </w:r>
          </w:p>
        </w:tc>
        <w:tc>
          <w:tcPr>
            <w:tcW w:w="3752" w:type="dxa"/>
            <w:tcBorders>
              <w:top w:val="single" w:sz="8" w:space="0" w:color="000000" w:themeColor="text1"/>
              <w:bottom w:val="dashSmallGap" w:sz="4" w:space="0" w:color="auto"/>
            </w:tcBorders>
            <w:shd w:val="clear" w:color="auto" w:fill="D9D9D9" w:themeFill="background1" w:themeFillShade="D9"/>
            <w:vAlign w:val="center"/>
          </w:tcPr>
          <w:p w:rsidR="00F9141D" w:rsidRPr="000D2899"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F9141D" w:rsidTr="00F96D48">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4" w:space="0" w:color="auto"/>
              <w:bottom w:val="single" w:sz="4" w:space="0" w:color="auto"/>
            </w:tcBorders>
            <w:shd w:val="clear" w:color="auto" w:fill="D9D9D9" w:themeFill="background1" w:themeFillShade="D9"/>
            <w:vAlign w:val="center"/>
          </w:tcPr>
          <w:p w:rsidR="00F9141D" w:rsidRPr="00D745CC" w:rsidRDefault="00F9141D" w:rsidP="00823086">
            <w:pPr>
              <w:jc w:val="center"/>
              <w:rPr>
                <w:rFonts w:cstheme="minorHAnsi"/>
              </w:rPr>
            </w:pPr>
          </w:p>
        </w:tc>
        <w:tc>
          <w:tcPr>
            <w:tcW w:w="4746" w:type="dxa"/>
            <w:vMerge/>
            <w:tcBorders>
              <w:top w:val="single" w:sz="4" w:space="0" w:color="auto"/>
              <w:bottom w:val="single" w:sz="4" w:space="0" w:color="auto"/>
            </w:tcBorders>
            <w:shd w:val="clear" w:color="auto" w:fill="D9D9D9" w:themeFill="background1" w:themeFillShade="D9"/>
          </w:tcPr>
          <w:p w:rsidR="00F9141D" w:rsidRPr="000D2899"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45" w:type="dxa"/>
            <w:vMerge/>
            <w:tcBorders>
              <w:top w:val="nil"/>
              <w:bottom w:val="nil"/>
            </w:tcBorders>
            <w:shd w:val="clear" w:color="auto" w:fill="FFFFFF" w:themeFill="background1"/>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dashSmallGap" w:sz="4" w:space="0" w:color="auto"/>
              <w:bottom w:val="dashSmallGap" w:sz="4" w:space="0" w:color="auto"/>
            </w:tcBorders>
            <w:shd w:val="clear" w:color="auto" w:fill="D9D9D9" w:themeFill="background1" w:themeFillShade="D9"/>
            <w:vAlign w:val="center"/>
          </w:tcPr>
          <w:p w:rsidR="00F9141D" w:rsidRPr="00F9141D" w:rsidRDefault="00F52A88"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rPr>
            </w:pPr>
            <w:r>
              <w:rPr>
                <w:rFonts w:cstheme="minorHAnsi"/>
                <w:b/>
                <w:color w:val="auto"/>
              </w:rPr>
              <w:t>Health Aide</w:t>
            </w:r>
          </w:p>
        </w:tc>
        <w:tc>
          <w:tcPr>
            <w:tcW w:w="3752" w:type="dxa"/>
            <w:tcBorders>
              <w:top w:val="dashSmallGap" w:sz="4" w:space="0" w:color="auto"/>
              <w:bottom w:val="dashSmallGap" w:sz="4" w:space="0" w:color="auto"/>
            </w:tcBorders>
            <w:shd w:val="clear" w:color="auto" w:fill="D9D9D9" w:themeFill="background1" w:themeFillShade="D9"/>
            <w:vAlign w:val="center"/>
          </w:tcPr>
          <w:p w:rsidR="00F9141D" w:rsidRPr="000D2899"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F9141D" w:rsidTr="00F96D48">
        <w:trPr>
          <w:trHeight w:val="448"/>
          <w:jc w:val="center"/>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4" w:space="0" w:color="auto"/>
              <w:bottom w:val="single" w:sz="4" w:space="0" w:color="auto"/>
            </w:tcBorders>
            <w:shd w:val="clear" w:color="auto" w:fill="D9D9D9" w:themeFill="background1" w:themeFillShade="D9"/>
            <w:vAlign w:val="center"/>
          </w:tcPr>
          <w:p w:rsidR="00F9141D" w:rsidRPr="00D745CC" w:rsidRDefault="00F9141D" w:rsidP="00823086">
            <w:pPr>
              <w:jc w:val="center"/>
              <w:rPr>
                <w:rFonts w:cstheme="minorHAnsi"/>
              </w:rPr>
            </w:pPr>
          </w:p>
        </w:tc>
        <w:tc>
          <w:tcPr>
            <w:tcW w:w="4746" w:type="dxa"/>
            <w:vMerge/>
            <w:tcBorders>
              <w:top w:val="single" w:sz="4" w:space="0" w:color="auto"/>
              <w:bottom w:val="single" w:sz="4" w:space="0" w:color="auto"/>
            </w:tcBorders>
            <w:shd w:val="clear" w:color="auto" w:fill="D9D9D9" w:themeFill="background1" w:themeFillShade="D9"/>
          </w:tcPr>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345" w:type="dxa"/>
            <w:vMerge/>
            <w:tcBorders>
              <w:top w:val="nil"/>
              <w:bottom w:val="nil"/>
            </w:tcBorders>
            <w:shd w:val="clear" w:color="auto" w:fill="FFFFFF" w:themeFill="background1"/>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dashSmallGap" w:sz="4" w:space="0" w:color="auto"/>
            </w:tcBorders>
            <w:shd w:val="clear" w:color="auto" w:fill="D9D9D9" w:themeFill="background1" w:themeFillShade="D9"/>
            <w:vAlign w:val="center"/>
          </w:tcPr>
          <w:p w:rsidR="00F9141D" w:rsidRPr="00F9141D" w:rsidRDefault="00F9141D"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F9141D">
              <w:rPr>
                <w:rFonts w:cstheme="minorHAnsi"/>
                <w:b/>
                <w:color w:val="auto"/>
              </w:rPr>
              <w:t>SEOC</w:t>
            </w:r>
          </w:p>
        </w:tc>
        <w:tc>
          <w:tcPr>
            <w:tcW w:w="3752" w:type="dxa"/>
            <w:tcBorders>
              <w:top w:val="dashSmallGap" w:sz="4" w:space="0" w:color="auto"/>
              <w:bottom w:val="dashSmallGap" w:sz="4" w:space="0" w:color="auto"/>
            </w:tcBorders>
            <w:shd w:val="clear" w:color="auto" w:fill="D9D9D9" w:themeFill="background1" w:themeFillShade="D9"/>
            <w:vAlign w:val="center"/>
          </w:tcPr>
          <w:p w:rsidR="00F9141D" w:rsidRPr="000D2899" w:rsidRDefault="00F9141D"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D2899">
              <w:rPr>
                <w:rFonts w:cstheme="minorHAnsi"/>
                <w:color w:val="auto"/>
                <w:sz w:val="18"/>
                <w:szCs w:val="20"/>
              </w:rPr>
              <w:t>State Emergency Operations Center</w:t>
            </w:r>
            <w:r w:rsidRPr="000D2899">
              <w:rPr>
                <w:rFonts w:cstheme="minorHAnsi"/>
                <w:color w:val="auto"/>
                <w:sz w:val="18"/>
                <w:szCs w:val="20"/>
              </w:rPr>
              <w:br/>
            </w:r>
            <w:r w:rsidRPr="000D2899">
              <w:rPr>
                <w:rFonts w:cstheme="minorHAnsi"/>
                <w:color w:val="auto"/>
                <w:sz w:val="20"/>
                <w:szCs w:val="20"/>
              </w:rPr>
              <w:t>1-800-478-2337</w:t>
            </w:r>
          </w:p>
        </w:tc>
      </w:tr>
      <w:tr w:rsidR="00F9141D" w:rsidTr="00F96D48">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4" w:space="0" w:color="auto"/>
              <w:bottom w:val="single" w:sz="4" w:space="0" w:color="auto"/>
            </w:tcBorders>
            <w:shd w:val="clear" w:color="auto" w:fill="D9D9D9" w:themeFill="background1" w:themeFillShade="D9"/>
            <w:vAlign w:val="center"/>
          </w:tcPr>
          <w:p w:rsidR="00F9141D" w:rsidRPr="00D745CC" w:rsidRDefault="00F9141D" w:rsidP="00823086">
            <w:pPr>
              <w:jc w:val="center"/>
              <w:rPr>
                <w:rFonts w:cstheme="minorHAnsi"/>
              </w:rPr>
            </w:pPr>
          </w:p>
        </w:tc>
        <w:tc>
          <w:tcPr>
            <w:tcW w:w="4746" w:type="dxa"/>
            <w:vMerge/>
            <w:tcBorders>
              <w:top w:val="single" w:sz="4" w:space="0" w:color="auto"/>
              <w:bottom w:val="single" w:sz="4" w:space="0" w:color="auto"/>
            </w:tcBorders>
            <w:shd w:val="clear" w:color="auto" w:fill="D9D9D9" w:themeFill="background1" w:themeFillShade="D9"/>
          </w:tcPr>
          <w:p w:rsidR="00F9141D" w:rsidRPr="000D2899"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45" w:type="dxa"/>
            <w:vMerge/>
            <w:tcBorders>
              <w:top w:val="nil"/>
              <w:bottom w:val="nil"/>
            </w:tcBorders>
            <w:shd w:val="clear" w:color="auto" w:fill="FFFFFF" w:themeFill="background1"/>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dashSmallGap" w:sz="4" w:space="0" w:color="auto"/>
              <w:bottom w:val="single" w:sz="4" w:space="0" w:color="auto"/>
            </w:tcBorders>
            <w:shd w:val="clear" w:color="auto" w:fill="D9D9D9" w:themeFill="background1" w:themeFillShade="D9"/>
            <w:vAlign w:val="center"/>
          </w:tcPr>
          <w:p w:rsidR="00F9141D" w:rsidRPr="00F9141D" w:rsidRDefault="0090018B"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90018B">
              <w:rPr>
                <w:rFonts w:cstheme="minorHAnsi"/>
                <w:b/>
                <w:color w:val="auto"/>
              </w:rPr>
              <w:t>American Red Cross (ARC)</w:t>
            </w:r>
          </w:p>
        </w:tc>
        <w:tc>
          <w:tcPr>
            <w:tcW w:w="3752" w:type="dxa"/>
            <w:tcBorders>
              <w:top w:val="dashSmallGap" w:sz="4" w:space="0" w:color="auto"/>
              <w:bottom w:val="single" w:sz="8" w:space="0" w:color="000000" w:themeColor="text1"/>
            </w:tcBorders>
            <w:shd w:val="clear" w:color="auto" w:fill="D9D9D9" w:themeFill="background1" w:themeFillShade="D9"/>
            <w:vAlign w:val="center"/>
          </w:tcPr>
          <w:p w:rsidR="00102975" w:rsidRPr="00102975" w:rsidRDefault="00102975" w:rsidP="00102975">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20"/>
              </w:rPr>
            </w:pPr>
            <w:r w:rsidRPr="00102975">
              <w:rPr>
                <w:rFonts w:cstheme="minorHAnsi"/>
                <w:color w:val="auto"/>
                <w:sz w:val="18"/>
                <w:szCs w:val="20"/>
              </w:rPr>
              <w:t>Toll-free: 888-345-HERO (4376)</w:t>
            </w:r>
          </w:p>
          <w:p w:rsidR="00102975" w:rsidRPr="00102975" w:rsidRDefault="00102975" w:rsidP="00102975">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20"/>
              </w:rPr>
            </w:pPr>
            <w:r w:rsidRPr="00102975">
              <w:rPr>
                <w:rFonts w:cstheme="minorHAnsi"/>
                <w:color w:val="auto"/>
                <w:sz w:val="18"/>
                <w:szCs w:val="20"/>
              </w:rPr>
              <w:t>Main office: 907-646-5401</w:t>
            </w:r>
          </w:p>
          <w:p w:rsidR="00F9141D" w:rsidRPr="000D2899" w:rsidRDefault="00406B2C" w:rsidP="0010297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Pr>
                <w:rFonts w:cstheme="minorHAnsi"/>
                <w:color w:val="auto"/>
                <w:sz w:val="18"/>
                <w:szCs w:val="20"/>
              </w:rPr>
              <w:t>Press Option 3 for either number.</w:t>
            </w:r>
          </w:p>
        </w:tc>
      </w:tr>
      <w:tr w:rsidR="00F9141D" w:rsidTr="00F96D48">
        <w:trPr>
          <w:trHeight w:val="1146"/>
          <w:jc w:val="center"/>
        </w:trPr>
        <w:tc>
          <w:tcPr>
            <w:cnfStyle w:val="001000000000" w:firstRow="0" w:lastRow="0" w:firstColumn="1" w:lastColumn="0" w:oddVBand="0" w:evenVBand="0" w:oddHBand="0" w:evenHBand="0" w:firstRowFirstColumn="0" w:firstRowLastColumn="0" w:lastRowFirstColumn="0" w:lastRowLastColumn="0"/>
            <w:tcW w:w="1410" w:type="dxa"/>
            <w:tcBorders>
              <w:top w:val="single" w:sz="4" w:space="0" w:color="auto"/>
              <w:bottom w:val="single" w:sz="4" w:space="0" w:color="auto"/>
            </w:tcBorders>
            <w:shd w:val="clear" w:color="auto" w:fill="FFFFFF" w:themeFill="background1"/>
            <w:vAlign w:val="center"/>
          </w:tcPr>
          <w:p w:rsidR="00F9141D" w:rsidRPr="00D745CC" w:rsidRDefault="00F9141D" w:rsidP="00823086">
            <w:pPr>
              <w:jc w:val="center"/>
              <w:rPr>
                <w:rFonts w:cstheme="minorHAnsi"/>
              </w:rPr>
            </w:pPr>
            <w:r w:rsidRPr="00D745CC">
              <w:rPr>
                <w:rFonts w:cstheme="minorHAnsi"/>
              </w:rPr>
              <w:t>Assess hazards and damages</w:t>
            </w:r>
          </w:p>
        </w:tc>
        <w:tc>
          <w:tcPr>
            <w:tcW w:w="4746" w:type="dxa"/>
            <w:tcBorders>
              <w:top w:val="single" w:sz="4" w:space="0" w:color="auto"/>
              <w:bottom w:val="single" w:sz="4" w:space="0" w:color="auto"/>
            </w:tcBorders>
            <w:shd w:val="clear" w:color="auto" w:fill="FFFFFF" w:themeFill="background1"/>
          </w:tcPr>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Check status of critical facilities</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Contact areas not reporting in</w:t>
            </w:r>
          </w:p>
          <w:p w:rsidR="00F9141D" w:rsidRPr="000D2899" w:rsidRDefault="00F9141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Assess emergency communications systems</w:t>
            </w:r>
          </w:p>
          <w:p w:rsidR="00F9141D" w:rsidRPr="000D2899" w:rsidRDefault="00F9141D" w:rsidP="00823086">
            <w:pPr>
              <w:pStyle w:val="ListParagraph"/>
              <w:numPr>
                <w:ilvl w:val="0"/>
                <w:numId w:val="17"/>
              </w:numPr>
              <w:ind w:left="260" w:hanging="274"/>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Declare a local state of emergency, if needed</w:t>
            </w:r>
          </w:p>
          <w:p w:rsidR="00F9141D" w:rsidRPr="000D2899" w:rsidRDefault="00F9141D" w:rsidP="00823086">
            <w:pPr>
              <w:pStyle w:val="ListParagraph"/>
              <w:ind w:left="252"/>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D2899">
              <w:rPr>
                <w:rFonts w:cstheme="minorHAnsi"/>
                <w:sz w:val="21"/>
                <w:szCs w:val="21"/>
              </w:rPr>
              <w:t>See</w:t>
            </w:r>
            <w:r w:rsidRPr="000D2899">
              <w:rPr>
                <w:rFonts w:cstheme="minorHAnsi"/>
                <w:i/>
                <w:sz w:val="21"/>
                <w:szCs w:val="21"/>
              </w:rPr>
              <w:t xml:space="preserve"> Disaster Declarations</w:t>
            </w:r>
            <w:r w:rsidRPr="000D2899">
              <w:rPr>
                <w:rFonts w:cstheme="minorHAnsi"/>
                <w:sz w:val="21"/>
                <w:szCs w:val="21"/>
              </w:rPr>
              <w:t xml:space="preserve"> page for details</w:t>
            </w:r>
          </w:p>
        </w:tc>
        <w:tc>
          <w:tcPr>
            <w:tcW w:w="345" w:type="dxa"/>
            <w:tcBorders>
              <w:top w:val="nil"/>
              <w:bottom w:val="nil"/>
            </w:tcBorders>
            <w:shd w:val="clear" w:color="auto" w:fill="FFFFFF" w:themeFill="background1"/>
          </w:tcPr>
          <w:p w:rsidR="00F9141D" w:rsidRPr="00796281" w:rsidRDefault="00F9141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5019" w:type="dxa"/>
            <w:gridSpan w:val="2"/>
            <w:tcBorders>
              <w:top w:val="single" w:sz="4" w:space="0" w:color="auto"/>
              <w:bottom w:val="single" w:sz="8" w:space="0" w:color="000000" w:themeColor="text1"/>
            </w:tcBorders>
            <w:shd w:val="clear" w:color="auto" w:fill="FFFFFF" w:themeFill="background1"/>
            <w:vAlign w:val="center"/>
          </w:tcPr>
          <w:p w:rsidR="00F9141D" w:rsidRPr="000D2899" w:rsidRDefault="00F9141D" w:rsidP="00823086">
            <w:pPr>
              <w:pStyle w:val="ListParagraph"/>
              <w:numPr>
                <w:ilvl w:val="0"/>
                <w:numId w:val="18"/>
              </w:numPr>
              <w:ind w:left="173" w:hanging="187"/>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D2899">
              <w:rPr>
                <w:rFonts w:cstheme="minorHAnsi"/>
                <w:color w:val="auto"/>
                <w:sz w:val="20"/>
                <w:szCs w:val="20"/>
              </w:rPr>
              <w:t>Identify affected areas and operational status of critical services</w:t>
            </w:r>
          </w:p>
          <w:p w:rsidR="00F9141D" w:rsidRPr="000D2899" w:rsidRDefault="00F9141D" w:rsidP="00823086">
            <w:pPr>
              <w:pStyle w:val="ListParagraph"/>
              <w:numPr>
                <w:ilvl w:val="0"/>
                <w:numId w:val="18"/>
              </w:numPr>
              <w:ind w:left="173" w:hanging="187"/>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D2899">
              <w:rPr>
                <w:rFonts w:cstheme="minorHAnsi"/>
                <w:color w:val="auto"/>
                <w:sz w:val="20"/>
                <w:szCs w:val="20"/>
              </w:rPr>
              <w:t>Take actions to minimize damages, maximize safety, ensure communications</w:t>
            </w:r>
          </w:p>
        </w:tc>
      </w:tr>
      <w:tr w:rsidR="00F9141D" w:rsidTr="00F96D48">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410" w:type="dxa"/>
            <w:vMerge w:val="restart"/>
            <w:tcBorders>
              <w:top w:val="single" w:sz="4" w:space="0" w:color="auto"/>
              <w:bottom w:val="single" w:sz="4" w:space="0" w:color="auto"/>
            </w:tcBorders>
            <w:shd w:val="clear" w:color="auto" w:fill="D9D9D9" w:themeFill="background1" w:themeFillShade="D9"/>
            <w:vAlign w:val="center"/>
          </w:tcPr>
          <w:p w:rsidR="00F9141D" w:rsidRPr="00D745CC" w:rsidRDefault="00F9141D" w:rsidP="00823086">
            <w:pPr>
              <w:jc w:val="center"/>
              <w:rPr>
                <w:rFonts w:cstheme="minorHAnsi"/>
              </w:rPr>
            </w:pPr>
            <w:r w:rsidRPr="00D745CC">
              <w:rPr>
                <w:rFonts w:cstheme="minorHAnsi"/>
              </w:rPr>
              <w:t>Inform everyone</w:t>
            </w:r>
          </w:p>
        </w:tc>
        <w:tc>
          <w:tcPr>
            <w:tcW w:w="4746" w:type="dxa"/>
            <w:vMerge w:val="restart"/>
            <w:tcBorders>
              <w:top w:val="single" w:sz="4" w:space="0" w:color="auto"/>
              <w:bottom w:val="single" w:sz="4" w:space="0" w:color="auto"/>
            </w:tcBorders>
            <w:shd w:val="clear" w:color="auto" w:fill="D9D9D9" w:themeFill="background1" w:themeFillShade="D9"/>
          </w:tcPr>
          <w:p w:rsidR="00F9141D" w:rsidRPr="000D2899"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D2899">
              <w:rPr>
                <w:rFonts w:cstheme="minorHAnsi"/>
                <w:sz w:val="21"/>
                <w:szCs w:val="21"/>
              </w:rPr>
              <w:t>Get critical information to leaders and responders</w:t>
            </w:r>
          </w:p>
          <w:p w:rsidR="00F9141D" w:rsidRPr="000D2899" w:rsidRDefault="00F9141D"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D2899">
              <w:rPr>
                <w:rFonts w:cstheme="minorHAnsi"/>
                <w:sz w:val="21"/>
                <w:szCs w:val="21"/>
              </w:rPr>
              <w:t>Inform community members</w:t>
            </w:r>
          </w:p>
        </w:tc>
        <w:tc>
          <w:tcPr>
            <w:tcW w:w="345" w:type="dxa"/>
            <w:vMerge w:val="restart"/>
            <w:tcBorders>
              <w:top w:val="nil"/>
            </w:tcBorders>
            <w:shd w:val="clear" w:color="auto" w:fill="auto"/>
          </w:tcPr>
          <w:p w:rsidR="00F9141D" w:rsidRPr="00796281" w:rsidRDefault="00F9141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D9D9D9" w:themeFill="background1" w:themeFillShade="D9"/>
            <w:vAlign w:val="center"/>
          </w:tcPr>
          <w:p w:rsidR="00F9141D" w:rsidRPr="00F9141D" w:rsidRDefault="00F9141D"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3752" w:type="dxa"/>
            <w:tcBorders>
              <w:top w:val="single" w:sz="8" w:space="0" w:color="000000" w:themeColor="text1"/>
              <w:bottom w:val="dashSmallGap" w:sz="4" w:space="0" w:color="auto"/>
            </w:tcBorders>
            <w:shd w:val="clear" w:color="auto" w:fill="D9D9D9" w:themeFill="background1" w:themeFillShade="D9"/>
            <w:vAlign w:val="center"/>
          </w:tcPr>
          <w:p w:rsidR="00F9141D" w:rsidRPr="000D2899" w:rsidRDefault="00F9141D" w:rsidP="0082308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944F4D" w:rsidTr="00F96D48">
        <w:trPr>
          <w:trHeight w:val="303"/>
          <w:jc w:val="center"/>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4" w:space="0" w:color="auto"/>
              <w:bottom w:val="single" w:sz="4" w:space="0" w:color="auto"/>
            </w:tcBorders>
            <w:shd w:val="clear" w:color="auto" w:fill="D9D9D9" w:themeFill="background1" w:themeFillShade="D9"/>
            <w:vAlign w:val="center"/>
          </w:tcPr>
          <w:p w:rsidR="00944F4D" w:rsidRDefault="00944F4D" w:rsidP="00823086">
            <w:pPr>
              <w:jc w:val="center"/>
              <w:rPr>
                <w:rFonts w:cstheme="minorHAnsi"/>
                <w:sz w:val="24"/>
              </w:rPr>
            </w:pPr>
          </w:p>
        </w:tc>
        <w:tc>
          <w:tcPr>
            <w:tcW w:w="4746" w:type="dxa"/>
            <w:vMerge/>
            <w:tcBorders>
              <w:top w:val="single" w:sz="4" w:space="0" w:color="auto"/>
              <w:bottom w:val="single" w:sz="4" w:space="0" w:color="auto"/>
            </w:tcBorders>
            <w:shd w:val="clear" w:color="auto" w:fill="D9D9D9" w:themeFill="background1" w:themeFillShade="D9"/>
          </w:tcPr>
          <w:p w:rsidR="00944F4D" w:rsidRPr="000602E1" w:rsidRDefault="00944F4D"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rPr>
            </w:pPr>
          </w:p>
        </w:tc>
        <w:tc>
          <w:tcPr>
            <w:tcW w:w="345" w:type="dxa"/>
            <w:vMerge/>
            <w:shd w:val="clear" w:color="auto" w:fill="auto"/>
          </w:tcPr>
          <w:p w:rsidR="00944F4D" w:rsidRPr="00796281" w:rsidRDefault="00944F4D"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tcBorders>
            <w:shd w:val="clear" w:color="auto" w:fill="D9D9D9" w:themeFill="background1" w:themeFillShade="D9"/>
            <w:vAlign w:val="center"/>
          </w:tcPr>
          <w:p w:rsidR="00944F4D" w:rsidRPr="00F9141D" w:rsidRDefault="00944F4D"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3752" w:type="dxa"/>
            <w:tcBorders>
              <w:top w:val="dashSmallGap" w:sz="4" w:space="0" w:color="auto"/>
            </w:tcBorders>
            <w:shd w:val="clear" w:color="auto" w:fill="D9D9D9" w:themeFill="background1" w:themeFillShade="D9"/>
            <w:vAlign w:val="center"/>
          </w:tcPr>
          <w:p w:rsidR="00944F4D" w:rsidRPr="000D2899" w:rsidRDefault="00944F4D"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4D3CD9" w:rsidRDefault="004D3CD9" w:rsidP="00823086">
      <w:pPr>
        <w:spacing w:after="0" w:line="240" w:lineRule="auto"/>
        <w:contextualSpacing/>
        <w:jc w:val="center"/>
        <w:rPr>
          <w:rFonts w:asciiTheme="majorHAnsi" w:hAnsiTheme="majorHAnsi" w:cstheme="minorHAnsi"/>
          <w:b/>
          <w:sz w:val="28"/>
          <w:szCs w:val="28"/>
        </w:rPr>
      </w:pPr>
    </w:p>
    <w:p w:rsidR="002F0A0B" w:rsidRDefault="002F0A0B" w:rsidP="00823086">
      <w:pPr>
        <w:spacing w:after="0" w:line="240" w:lineRule="auto"/>
        <w:contextualSpacing/>
        <w:jc w:val="center"/>
        <w:rPr>
          <w:b/>
        </w:rPr>
      </w:pPr>
    </w:p>
    <w:p w:rsidR="006E5C9E" w:rsidRDefault="006E5C9E" w:rsidP="00823086">
      <w:pPr>
        <w:spacing w:after="0" w:line="240" w:lineRule="auto"/>
        <w:contextualSpacing/>
        <w:jc w:val="center"/>
        <w:rPr>
          <w:b/>
        </w:rPr>
      </w:pPr>
      <w:r>
        <w:rPr>
          <w:b/>
          <w:noProof/>
        </w:rPr>
        <w:lastRenderedPageBreak/>
        <w:drawing>
          <wp:anchor distT="0" distB="0" distL="114300" distR="114300" simplePos="0" relativeHeight="251671040" behindDoc="0" locked="0" layoutInCell="1" allowOverlap="1" wp14:anchorId="473EEFA7" wp14:editId="547CC304">
            <wp:simplePos x="178435" y="327660"/>
            <wp:positionH relativeFrom="margin">
              <wp:align>center</wp:align>
            </wp:positionH>
            <wp:positionV relativeFrom="margin">
              <wp:align>center</wp:align>
            </wp:positionV>
            <wp:extent cx="7419340" cy="444436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9340" cy="4444365"/>
                    </a:xfrm>
                    <a:prstGeom prst="rect">
                      <a:avLst/>
                    </a:prstGeom>
                    <a:noFill/>
                  </pic:spPr>
                </pic:pic>
              </a:graphicData>
            </a:graphic>
          </wp:anchor>
        </w:drawing>
      </w:r>
    </w:p>
    <w:p w:rsidR="002F0A0B" w:rsidRDefault="00406B2C" w:rsidP="004A076A">
      <w:pPr>
        <w:spacing w:after="0" w:line="240" w:lineRule="auto"/>
        <w:jc w:val="center"/>
        <w:rPr>
          <w:b/>
        </w:rPr>
      </w:pPr>
      <w:r>
        <w:rPr>
          <w:noProof/>
        </w:rPr>
        <mc:AlternateContent>
          <mc:Choice Requires="wps">
            <w:drawing>
              <wp:anchor distT="0" distB="0" distL="114300" distR="114300" simplePos="0" relativeHeight="251678208" behindDoc="0" locked="0" layoutInCell="0" allowOverlap="1" wp14:anchorId="51525921" wp14:editId="5F32174F">
                <wp:simplePos x="0" y="0"/>
                <wp:positionH relativeFrom="margin">
                  <wp:align>center</wp:align>
                </wp:positionH>
                <wp:positionV relativeFrom="margin">
                  <wp:align>bottom</wp:align>
                </wp:positionV>
                <wp:extent cx="7315200" cy="292100"/>
                <wp:effectExtent l="0" t="0" r="19050" b="127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C16941"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t>THE FIRST 12 HOURS</w:t>
                            </w:r>
                            <w:r w:rsidRPr="00636AE8">
                              <w:rPr>
                                <w:b/>
                                <w:color w:val="FFFFFF" w:themeColor="background1"/>
                                <w:sz w:val="28"/>
                              </w:rPr>
                              <w:t xml:space="preserve"> </w:t>
                            </w:r>
                            <w:r>
                              <w:rPr>
                                <w:b/>
                                <w:color w:val="FFFFFF" w:themeColor="background1"/>
                                <w:sz w:val="28"/>
                              </w:rPr>
                              <w:tab/>
                              <w:t>PREPARE</w:t>
                            </w:r>
                            <w:r w:rsidRPr="00C16941">
                              <w:rPr>
                                <w:b/>
                                <w:color w:val="FFFFFF" w:themeColor="background1"/>
                                <w:sz w:val="28"/>
                              </w:rPr>
                              <w:t xml:space="preserve"> FOR SUSTAINED RESPONSE</w:t>
                            </w:r>
                          </w:p>
                          <w:p w:rsidR="00F717AB" w:rsidRPr="00FD03A2" w:rsidRDefault="00F717AB" w:rsidP="00406B2C">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25921" id="_x0000_s1040" type="#_x0000_t202" style="position:absolute;left:0;text-align:left;margin-left:0;margin-top:0;width:8in;height:23pt;z-index:2516782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GI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" o:allowincell="f">
                <v:textbox>
                  <w:txbxContent>
                    <w:p w:rsidR="00F717AB" w:rsidRPr="00C16941"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t>THE FIRST 12 HOURS</w:t>
                      </w:r>
                      <w:r w:rsidRPr="00636AE8">
                        <w:rPr>
                          <w:b/>
                          <w:color w:val="FFFFFF" w:themeColor="background1"/>
                          <w:sz w:val="28"/>
                        </w:rPr>
                        <w:t xml:space="preserve"> </w:t>
                      </w:r>
                      <w:r>
                        <w:rPr>
                          <w:b/>
                          <w:color w:val="FFFFFF" w:themeColor="background1"/>
                          <w:sz w:val="28"/>
                        </w:rPr>
                        <w:tab/>
                        <w:t>PREPARE</w:t>
                      </w:r>
                      <w:r w:rsidRPr="00C16941">
                        <w:rPr>
                          <w:b/>
                          <w:color w:val="FFFFFF" w:themeColor="background1"/>
                          <w:sz w:val="28"/>
                        </w:rPr>
                        <w:t xml:space="preserve"> FOR SUSTAINED RESPONSE</w:t>
                      </w:r>
                    </w:p>
                    <w:p w:rsidR="00F717AB" w:rsidRPr="00FD03A2" w:rsidRDefault="00F717AB" w:rsidP="00406B2C">
                      <w:pPr>
                        <w:shd w:val="clear" w:color="auto" w:fill="00B050"/>
                        <w:jc w:val="center"/>
                        <w:rPr>
                          <w:b/>
                          <w:sz w:val="28"/>
                        </w:rPr>
                      </w:pPr>
                    </w:p>
                  </w:txbxContent>
                </v:textbox>
                <w10:wrap anchorx="margin" anchory="margin"/>
              </v:shape>
            </w:pict>
          </mc:Fallback>
        </mc:AlternateContent>
      </w:r>
      <w:r w:rsidR="002F0A0B">
        <w:rPr>
          <w:b/>
        </w:rPr>
        <w:br w:type="page"/>
      </w:r>
    </w:p>
    <w:p w:rsidR="00BE3F3C" w:rsidRDefault="00BE3F3C" w:rsidP="00823086">
      <w:pPr>
        <w:spacing w:after="0" w:line="240" w:lineRule="auto"/>
        <w:contextualSpacing/>
        <w:jc w:val="center"/>
        <w:rPr>
          <w:b/>
        </w:rPr>
        <w:sectPr w:rsidR="00BE3F3C" w:rsidSect="00911AD4">
          <w:pgSz w:w="12240" w:h="8352" w:orient="landscape" w:code="6"/>
          <w:pgMar w:top="245" w:right="245" w:bottom="144" w:left="245" w:header="720" w:footer="720" w:gutter="0"/>
          <w:pgBorders w:offsetFrom="page">
            <w:bottom w:val="single" w:sz="4" w:space="4" w:color="auto"/>
          </w:pgBorders>
          <w:cols w:space="720"/>
          <w:docGrid w:linePitch="360"/>
        </w:sectPr>
      </w:pPr>
    </w:p>
    <w:p w:rsidR="002B1A9D" w:rsidRPr="00BE3F3C" w:rsidRDefault="002B1A9D" w:rsidP="00823086">
      <w:pPr>
        <w:spacing w:after="0" w:line="240" w:lineRule="auto"/>
        <w:rPr>
          <w:i/>
        </w:rPr>
      </w:pPr>
      <w:r w:rsidRPr="00BE3F3C">
        <w:rPr>
          <w:b/>
          <w:i/>
        </w:rPr>
        <w:lastRenderedPageBreak/>
        <w:t>Life</w:t>
      </w:r>
      <w:r w:rsidRPr="00BE3F3C">
        <w:rPr>
          <w:i/>
        </w:rPr>
        <w:t xml:space="preserve">, </w:t>
      </w:r>
      <w:r w:rsidRPr="00BE3F3C">
        <w:rPr>
          <w:b/>
          <w:i/>
        </w:rPr>
        <w:t>health</w:t>
      </w:r>
      <w:r w:rsidRPr="00BE3F3C">
        <w:rPr>
          <w:i/>
        </w:rPr>
        <w:t xml:space="preserve"> and </w:t>
      </w:r>
      <w:r w:rsidRPr="00BE3F3C">
        <w:rPr>
          <w:b/>
          <w:i/>
        </w:rPr>
        <w:t>safety</w:t>
      </w:r>
      <w:r w:rsidR="00C16941" w:rsidRPr="00BE3F3C">
        <w:rPr>
          <w:i/>
        </w:rPr>
        <w:t xml:space="preserve"> remain </w:t>
      </w:r>
      <w:r w:rsidRPr="00BE3F3C">
        <w:rPr>
          <w:i/>
        </w:rPr>
        <w:t>your first priority.</w:t>
      </w:r>
      <w:r w:rsidR="00C16941" w:rsidRPr="00BE3F3C">
        <w:rPr>
          <w:i/>
        </w:rPr>
        <w:t xml:space="preserve"> Additional actions become increasingly important.</w:t>
      </w:r>
    </w:p>
    <w:tbl>
      <w:tblPr>
        <w:tblStyle w:val="LightShading1"/>
        <w:tblW w:w="11675" w:type="dxa"/>
        <w:jc w:val="center"/>
        <w:tblLook w:val="04A0" w:firstRow="1" w:lastRow="0" w:firstColumn="1" w:lastColumn="0" w:noHBand="0" w:noVBand="1"/>
      </w:tblPr>
      <w:tblGrid>
        <w:gridCol w:w="1660"/>
        <w:gridCol w:w="4385"/>
        <w:gridCol w:w="335"/>
        <w:gridCol w:w="1328"/>
        <w:gridCol w:w="3967"/>
      </w:tblGrid>
      <w:tr w:rsidR="00712145" w:rsidRPr="00796281" w:rsidTr="00C95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vAlign w:val="center"/>
          </w:tcPr>
          <w:p w:rsidR="00712145" w:rsidRPr="00DB51DD" w:rsidRDefault="00712145" w:rsidP="00DE6A3B">
            <w:pPr>
              <w:jc w:val="center"/>
            </w:pPr>
            <w:r w:rsidRPr="00DB51DD">
              <w:t>ISSUE</w:t>
            </w:r>
          </w:p>
        </w:tc>
        <w:tc>
          <w:tcPr>
            <w:tcW w:w="4398" w:type="dxa"/>
            <w:tcBorders>
              <w:top w:val="single" w:sz="4" w:space="0" w:color="auto"/>
              <w:bottom w:val="single" w:sz="4" w:space="0" w:color="auto"/>
            </w:tcBorders>
            <w:vAlign w:val="center"/>
          </w:tcPr>
          <w:p w:rsidR="00712145" w:rsidRPr="00DB51DD" w:rsidRDefault="00712145" w:rsidP="00DE6A3B">
            <w:pPr>
              <w:jc w:val="center"/>
              <w:cnfStyle w:val="100000000000" w:firstRow="1" w:lastRow="0" w:firstColumn="0" w:lastColumn="0" w:oddVBand="0" w:evenVBand="0" w:oddHBand="0" w:evenHBand="0" w:firstRowFirstColumn="0" w:firstRowLastColumn="0" w:lastRowFirstColumn="0" w:lastRowLastColumn="0"/>
            </w:pPr>
            <w:r w:rsidRPr="00DB51DD">
              <w:t>IMMEDIATE ACTIONS</w:t>
            </w:r>
          </w:p>
        </w:tc>
        <w:tc>
          <w:tcPr>
            <w:tcW w:w="336" w:type="dxa"/>
            <w:tcBorders>
              <w:top w:val="nil"/>
              <w:bottom w:val="nil"/>
            </w:tcBorders>
            <w:shd w:val="clear" w:color="auto" w:fill="auto"/>
            <w:vAlign w:val="center"/>
          </w:tcPr>
          <w:p w:rsidR="00712145" w:rsidRPr="00DB51DD" w:rsidRDefault="00712145" w:rsidP="00DE6A3B">
            <w:pPr>
              <w:jc w:val="center"/>
              <w:cnfStyle w:val="100000000000" w:firstRow="1" w:lastRow="0" w:firstColumn="0" w:lastColumn="0" w:oddVBand="0" w:evenVBand="0" w:oddHBand="0" w:evenHBand="0" w:firstRowFirstColumn="0" w:firstRowLastColumn="0" w:lastRowFirstColumn="0" w:lastRowLastColumn="0"/>
            </w:pPr>
          </w:p>
        </w:tc>
        <w:tc>
          <w:tcPr>
            <w:tcW w:w="1303" w:type="dxa"/>
            <w:tcBorders>
              <w:top w:val="single" w:sz="4" w:space="0" w:color="auto"/>
              <w:bottom w:val="single" w:sz="4" w:space="0" w:color="auto"/>
            </w:tcBorders>
            <w:vAlign w:val="center"/>
          </w:tcPr>
          <w:p w:rsidR="00712145" w:rsidRPr="00DB51DD" w:rsidRDefault="00712145" w:rsidP="00DE6A3B">
            <w:pPr>
              <w:jc w:val="center"/>
              <w:cnfStyle w:val="100000000000" w:firstRow="1" w:lastRow="0" w:firstColumn="0" w:lastColumn="0" w:oddVBand="0" w:evenVBand="0" w:oddHBand="0" w:evenHBand="0" w:firstRowFirstColumn="0" w:firstRowLastColumn="0" w:lastRowFirstColumn="0" w:lastRowLastColumn="0"/>
            </w:pPr>
            <w:r w:rsidRPr="00DB51DD">
              <w:t>PARTNERS</w:t>
            </w:r>
          </w:p>
        </w:tc>
        <w:tc>
          <w:tcPr>
            <w:tcW w:w="3978" w:type="dxa"/>
            <w:tcBorders>
              <w:top w:val="single" w:sz="4" w:space="0" w:color="auto"/>
              <w:bottom w:val="single" w:sz="4" w:space="0" w:color="auto"/>
            </w:tcBorders>
            <w:vAlign w:val="center"/>
          </w:tcPr>
          <w:p w:rsidR="00712145" w:rsidRDefault="00B91DFB" w:rsidP="00DE6A3B">
            <w:pPr>
              <w:jc w:val="center"/>
              <w:cnfStyle w:val="100000000000" w:firstRow="1" w:lastRow="0" w:firstColumn="0" w:lastColumn="0" w:oddVBand="0" w:evenVBand="0" w:oddHBand="0" w:evenHBand="0" w:firstRowFirstColumn="0" w:firstRowLastColumn="0" w:lastRowFirstColumn="0" w:lastRowLastColumn="0"/>
            </w:pPr>
            <w:r>
              <w:t>CONTACT INFORMATION</w:t>
            </w:r>
          </w:p>
        </w:tc>
      </w:tr>
      <w:tr w:rsidR="00B81225" w:rsidTr="00C95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shd w:val="clear" w:color="auto" w:fill="D9D9D9" w:themeFill="background1" w:themeFillShade="D9"/>
            <w:vAlign w:val="center"/>
          </w:tcPr>
          <w:p w:rsidR="00E37746" w:rsidRPr="00141281" w:rsidRDefault="00E37746" w:rsidP="00C9585A">
            <w:pPr>
              <w:rPr>
                <w:rFonts w:cstheme="minorHAnsi"/>
              </w:rPr>
            </w:pPr>
            <w:r w:rsidRPr="00141281">
              <w:rPr>
                <w:rFonts w:cstheme="minorHAnsi"/>
              </w:rPr>
              <w:t>Activate Team</w:t>
            </w:r>
          </w:p>
        </w:tc>
        <w:tc>
          <w:tcPr>
            <w:tcW w:w="4398" w:type="dxa"/>
            <w:tcBorders>
              <w:top w:val="single" w:sz="4" w:space="0" w:color="auto"/>
              <w:bottom w:val="single" w:sz="8" w:space="0" w:color="000000" w:themeColor="text1"/>
            </w:tcBorders>
            <w:shd w:val="clear" w:color="auto" w:fill="D9D9D9" w:themeFill="background1" w:themeFillShade="D9"/>
            <w:vAlign w:val="center"/>
          </w:tcPr>
          <w:p w:rsidR="00E37746" w:rsidRPr="00E109CC" w:rsidRDefault="00E37746" w:rsidP="00C9585A">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109CC">
              <w:rPr>
                <w:rFonts w:cstheme="minorHAnsi"/>
                <w:sz w:val="21"/>
                <w:szCs w:val="21"/>
              </w:rPr>
              <w:t>Establish Emergency Operations Center (EOC) or Incident Command Post (ICP)</w:t>
            </w:r>
          </w:p>
        </w:tc>
        <w:tc>
          <w:tcPr>
            <w:tcW w:w="336" w:type="dxa"/>
            <w:tcBorders>
              <w:top w:val="nil"/>
              <w:bottom w:val="nil"/>
            </w:tcBorders>
            <w:shd w:val="clear" w:color="auto" w:fill="auto"/>
            <w:vAlign w:val="center"/>
          </w:tcPr>
          <w:p w:rsidR="00E37746" w:rsidRPr="00796281" w:rsidRDefault="00E37746" w:rsidP="00C9585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303" w:type="dxa"/>
            <w:tcBorders>
              <w:top w:val="single" w:sz="4" w:space="0" w:color="auto"/>
              <w:bottom w:val="single" w:sz="4" w:space="0" w:color="auto"/>
            </w:tcBorders>
            <w:shd w:val="clear" w:color="auto" w:fill="D9D9D9" w:themeFill="background1" w:themeFillShade="D9"/>
            <w:vAlign w:val="center"/>
          </w:tcPr>
          <w:p w:rsidR="00E37746" w:rsidRPr="00E109CC" w:rsidRDefault="00E03F2F" w:rsidP="004A076A">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109CC">
              <w:rPr>
                <w:rFonts w:cstheme="minorHAnsi"/>
                <w:b/>
              </w:rPr>
              <w:t>IC</w:t>
            </w:r>
          </w:p>
        </w:tc>
        <w:tc>
          <w:tcPr>
            <w:tcW w:w="3978" w:type="dxa"/>
            <w:tcBorders>
              <w:top w:val="single" w:sz="4" w:space="0" w:color="auto"/>
              <w:bottom w:val="single" w:sz="4" w:space="0" w:color="auto"/>
            </w:tcBorders>
            <w:shd w:val="clear" w:color="auto" w:fill="D9D9D9" w:themeFill="background1" w:themeFillShade="D9"/>
            <w:vAlign w:val="center"/>
          </w:tcPr>
          <w:p w:rsidR="00E37746" w:rsidRPr="00C9585A" w:rsidRDefault="00E37746" w:rsidP="00C9585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81225" w:rsidRPr="00E109CC" w:rsidTr="00461554">
        <w:trPr>
          <w:trHeight w:val="445"/>
          <w:jc w:val="center"/>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8" w:space="0" w:color="000000" w:themeColor="text1"/>
            </w:tcBorders>
            <w:shd w:val="clear" w:color="auto" w:fill="auto"/>
            <w:vAlign w:val="center"/>
          </w:tcPr>
          <w:p w:rsidR="00B81225" w:rsidRPr="00141281" w:rsidRDefault="00B81225" w:rsidP="00C9585A">
            <w:pPr>
              <w:rPr>
                <w:rFonts w:cstheme="minorHAnsi"/>
              </w:rPr>
            </w:pPr>
            <w:r w:rsidRPr="00141281">
              <w:rPr>
                <w:rFonts w:cstheme="minorHAnsi"/>
              </w:rPr>
              <w:t>Set schedules</w:t>
            </w:r>
          </w:p>
        </w:tc>
        <w:tc>
          <w:tcPr>
            <w:tcW w:w="4398" w:type="dxa"/>
            <w:vMerge w:val="restart"/>
            <w:tcBorders>
              <w:top w:val="single" w:sz="8" w:space="0" w:color="000000" w:themeColor="text1"/>
              <w:right w:val="nil"/>
            </w:tcBorders>
            <w:shd w:val="clear" w:color="auto" w:fill="auto"/>
            <w:vAlign w:val="center"/>
          </w:tcPr>
          <w:p w:rsidR="00B81225" w:rsidRPr="00E109CC" w:rsidRDefault="00B81225"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Consider 14-day operational period</w:t>
            </w:r>
          </w:p>
          <w:p w:rsidR="00B81225" w:rsidRPr="00E109CC" w:rsidRDefault="00B81225"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Schedule workers so they have adequate rest</w:t>
            </w:r>
          </w:p>
          <w:p w:rsidR="00B81225" w:rsidRPr="00E109CC" w:rsidRDefault="00B81225"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Set regular times for locals to report status and to request State/Federal assistance</w:t>
            </w:r>
          </w:p>
          <w:p w:rsidR="00B81225" w:rsidRPr="00E109CC" w:rsidRDefault="00B81225"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Track response costs for each response function</w:t>
            </w:r>
            <w:r w:rsidRPr="00E109CC">
              <w:rPr>
                <w:rFonts w:cstheme="minorHAnsi"/>
                <w:sz w:val="21"/>
                <w:szCs w:val="21"/>
              </w:rPr>
              <w:br/>
            </w:r>
            <w:r w:rsidRPr="00E109CC">
              <w:rPr>
                <w:rFonts w:cstheme="minorHAnsi"/>
                <w:i/>
                <w:sz w:val="21"/>
                <w:szCs w:val="21"/>
              </w:rPr>
              <w:t>Ask SEOC for technical assistance, as needed; early help from  State Disaster Assistance staff increases recoupment</w:t>
            </w:r>
            <w:r w:rsidR="001B4DD2">
              <w:rPr>
                <w:rFonts w:cstheme="minorHAnsi"/>
                <w:i/>
                <w:sz w:val="21"/>
                <w:szCs w:val="21"/>
              </w:rPr>
              <w:t xml:space="preserve"> of costs</w:t>
            </w:r>
          </w:p>
        </w:tc>
        <w:tc>
          <w:tcPr>
            <w:tcW w:w="336" w:type="dxa"/>
            <w:vMerge w:val="restart"/>
            <w:tcBorders>
              <w:top w:val="nil"/>
              <w:left w:val="nil"/>
              <w:bottom w:val="nil"/>
              <w:right w:val="nil"/>
            </w:tcBorders>
            <w:shd w:val="clear" w:color="auto" w:fill="auto"/>
            <w:vAlign w:val="center"/>
          </w:tcPr>
          <w:p w:rsidR="00B81225" w:rsidRPr="00796281" w:rsidRDefault="00B81225" w:rsidP="00C9585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303" w:type="dxa"/>
            <w:tcBorders>
              <w:top w:val="single" w:sz="4" w:space="0" w:color="auto"/>
              <w:left w:val="nil"/>
              <w:bottom w:val="dashSmallGap" w:sz="4" w:space="0" w:color="auto"/>
              <w:right w:val="nil"/>
            </w:tcBorders>
            <w:vAlign w:val="center"/>
          </w:tcPr>
          <w:p w:rsidR="00B81225" w:rsidRPr="00796281" w:rsidRDefault="005A30A9" w:rsidP="00C9585A">
            <w:pPr>
              <w:jc w:val="center"/>
              <w:cnfStyle w:val="000000000000" w:firstRow="0" w:lastRow="0" w:firstColumn="0" w:lastColumn="0" w:oddVBand="0" w:evenVBand="0" w:oddHBand="0" w:evenHBand="0" w:firstRowFirstColumn="0" w:firstRowLastColumn="0" w:lastRowFirstColumn="0" w:lastRowLastColumn="0"/>
              <w:rPr>
                <w:rFonts w:cstheme="minorHAnsi"/>
                <w:b/>
                <w:sz w:val="24"/>
              </w:rPr>
            </w:pPr>
            <w:r>
              <w:rPr>
                <w:rFonts w:cstheme="minorHAnsi"/>
                <w:b/>
                <w:sz w:val="24"/>
              </w:rPr>
              <w:t>Operations</w:t>
            </w:r>
          </w:p>
        </w:tc>
        <w:tc>
          <w:tcPr>
            <w:tcW w:w="3978" w:type="dxa"/>
            <w:tcBorders>
              <w:top w:val="single" w:sz="4" w:space="0" w:color="auto"/>
              <w:left w:val="nil"/>
              <w:bottom w:val="dashSmallGap" w:sz="4" w:space="0" w:color="auto"/>
              <w:right w:val="nil"/>
            </w:tcBorders>
            <w:vAlign w:val="center"/>
          </w:tcPr>
          <w:p w:rsidR="00B81225" w:rsidRPr="00C9585A" w:rsidRDefault="00B81225" w:rsidP="0046155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225" w:rsidTr="00C9585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vAlign w:val="center"/>
          </w:tcPr>
          <w:p w:rsidR="004829C3" w:rsidRPr="00141281" w:rsidRDefault="004829C3" w:rsidP="00C9585A">
            <w:pPr>
              <w:rPr>
                <w:rFonts w:cstheme="minorHAnsi"/>
              </w:rPr>
            </w:pPr>
          </w:p>
        </w:tc>
        <w:tc>
          <w:tcPr>
            <w:tcW w:w="4398" w:type="dxa"/>
            <w:vMerge/>
            <w:shd w:val="clear" w:color="auto" w:fill="auto"/>
            <w:vAlign w:val="center"/>
          </w:tcPr>
          <w:p w:rsidR="004829C3" w:rsidRPr="00E109CC" w:rsidRDefault="004829C3" w:rsidP="00C9585A">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36" w:type="dxa"/>
            <w:vMerge/>
            <w:tcBorders>
              <w:top w:val="single" w:sz="4" w:space="0" w:color="auto"/>
              <w:bottom w:val="nil"/>
            </w:tcBorders>
            <w:shd w:val="clear" w:color="auto" w:fill="auto"/>
            <w:vAlign w:val="center"/>
          </w:tcPr>
          <w:p w:rsidR="004829C3" w:rsidRPr="00796281" w:rsidRDefault="004829C3" w:rsidP="00C9585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303" w:type="dxa"/>
            <w:tcBorders>
              <w:top w:val="dashSmallGap" w:sz="4" w:space="0" w:color="auto"/>
              <w:bottom w:val="dashSmallGap" w:sz="4" w:space="0" w:color="auto"/>
            </w:tcBorders>
            <w:shd w:val="clear" w:color="auto" w:fill="auto"/>
            <w:vAlign w:val="center"/>
          </w:tcPr>
          <w:p w:rsidR="004829C3" w:rsidRPr="00E109CC" w:rsidRDefault="005A30A9" w:rsidP="00C9585A">
            <w:pPr>
              <w:ind w:left="-18"/>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Safety</w:t>
            </w:r>
          </w:p>
        </w:tc>
        <w:tc>
          <w:tcPr>
            <w:tcW w:w="3978" w:type="dxa"/>
            <w:tcBorders>
              <w:top w:val="dashSmallGap" w:sz="4" w:space="0" w:color="auto"/>
              <w:bottom w:val="dashSmallGap" w:sz="4" w:space="0" w:color="auto"/>
            </w:tcBorders>
            <w:shd w:val="clear" w:color="auto" w:fill="auto"/>
            <w:vAlign w:val="center"/>
          </w:tcPr>
          <w:p w:rsidR="004829C3" w:rsidRPr="00C9585A" w:rsidRDefault="004829C3" w:rsidP="00C9585A">
            <w:pPr>
              <w:ind w:left="-18"/>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829C3" w:rsidTr="00461554">
        <w:trPr>
          <w:trHeight w:val="445"/>
          <w:jc w:val="center"/>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vAlign w:val="center"/>
          </w:tcPr>
          <w:p w:rsidR="004829C3" w:rsidRPr="00141281" w:rsidRDefault="004829C3" w:rsidP="00C9585A">
            <w:pPr>
              <w:rPr>
                <w:rFonts w:cstheme="minorHAnsi"/>
              </w:rPr>
            </w:pPr>
          </w:p>
        </w:tc>
        <w:tc>
          <w:tcPr>
            <w:tcW w:w="4398" w:type="dxa"/>
            <w:vMerge/>
            <w:tcBorders>
              <w:right w:val="nil"/>
            </w:tcBorders>
            <w:shd w:val="clear" w:color="auto" w:fill="auto"/>
            <w:vAlign w:val="center"/>
          </w:tcPr>
          <w:p w:rsidR="004829C3" w:rsidRPr="00E109CC" w:rsidRDefault="004829C3"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336" w:type="dxa"/>
            <w:vMerge/>
            <w:tcBorders>
              <w:top w:val="single" w:sz="4" w:space="0" w:color="auto"/>
              <w:left w:val="nil"/>
              <w:bottom w:val="nil"/>
              <w:right w:val="nil"/>
            </w:tcBorders>
            <w:shd w:val="clear" w:color="auto" w:fill="auto"/>
            <w:vAlign w:val="center"/>
          </w:tcPr>
          <w:p w:rsidR="004829C3" w:rsidRPr="00796281" w:rsidRDefault="004829C3" w:rsidP="00C9585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303" w:type="dxa"/>
            <w:tcBorders>
              <w:top w:val="dashSmallGap" w:sz="4" w:space="0" w:color="auto"/>
              <w:left w:val="nil"/>
              <w:bottom w:val="dashSmallGap" w:sz="4" w:space="0" w:color="auto"/>
              <w:right w:val="nil"/>
            </w:tcBorders>
            <w:shd w:val="clear" w:color="auto" w:fill="auto"/>
            <w:vAlign w:val="center"/>
          </w:tcPr>
          <w:p w:rsidR="004829C3" w:rsidRPr="00E109CC" w:rsidRDefault="005A30A9" w:rsidP="00C9585A">
            <w:pPr>
              <w:ind w:left="-18"/>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Finance</w:t>
            </w:r>
          </w:p>
        </w:tc>
        <w:tc>
          <w:tcPr>
            <w:tcW w:w="3978" w:type="dxa"/>
            <w:tcBorders>
              <w:top w:val="dashSmallGap" w:sz="4" w:space="0" w:color="auto"/>
              <w:left w:val="nil"/>
              <w:bottom w:val="dashSmallGap" w:sz="4" w:space="0" w:color="auto"/>
              <w:right w:val="nil"/>
            </w:tcBorders>
            <w:shd w:val="clear" w:color="auto" w:fill="auto"/>
            <w:vAlign w:val="center"/>
          </w:tcPr>
          <w:p w:rsidR="004829C3" w:rsidRPr="00C9585A" w:rsidRDefault="004829C3" w:rsidP="00C9585A">
            <w:pPr>
              <w:ind w:left="-18"/>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225" w:rsidTr="00461554">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vAlign w:val="center"/>
          </w:tcPr>
          <w:p w:rsidR="004829C3" w:rsidRPr="00141281" w:rsidRDefault="004829C3" w:rsidP="00C9585A">
            <w:pPr>
              <w:rPr>
                <w:rFonts w:cstheme="minorHAnsi"/>
              </w:rPr>
            </w:pPr>
          </w:p>
        </w:tc>
        <w:tc>
          <w:tcPr>
            <w:tcW w:w="4398" w:type="dxa"/>
            <w:vMerge/>
            <w:shd w:val="clear" w:color="auto" w:fill="auto"/>
            <w:vAlign w:val="center"/>
          </w:tcPr>
          <w:p w:rsidR="004829C3" w:rsidRPr="00E109CC" w:rsidRDefault="004829C3" w:rsidP="00C9585A">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36" w:type="dxa"/>
            <w:vMerge/>
            <w:tcBorders>
              <w:top w:val="single" w:sz="4" w:space="0" w:color="auto"/>
              <w:bottom w:val="nil"/>
            </w:tcBorders>
            <w:shd w:val="clear" w:color="auto" w:fill="auto"/>
            <w:vAlign w:val="center"/>
          </w:tcPr>
          <w:p w:rsidR="004829C3" w:rsidRPr="00796281" w:rsidRDefault="004829C3" w:rsidP="00C9585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303" w:type="dxa"/>
            <w:tcBorders>
              <w:top w:val="dashSmallGap" w:sz="4" w:space="0" w:color="auto"/>
              <w:bottom w:val="single" w:sz="4" w:space="0" w:color="auto"/>
            </w:tcBorders>
            <w:shd w:val="clear" w:color="auto" w:fill="auto"/>
            <w:vAlign w:val="center"/>
          </w:tcPr>
          <w:p w:rsidR="004829C3" w:rsidRPr="00E109CC" w:rsidRDefault="00461554" w:rsidP="00C9585A">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109CC">
              <w:rPr>
                <w:rFonts w:cstheme="minorHAnsi"/>
                <w:b/>
              </w:rPr>
              <w:t>SEOC</w:t>
            </w:r>
          </w:p>
        </w:tc>
        <w:tc>
          <w:tcPr>
            <w:tcW w:w="3978" w:type="dxa"/>
            <w:tcBorders>
              <w:top w:val="dashSmallGap" w:sz="4" w:space="0" w:color="auto"/>
              <w:bottom w:val="single" w:sz="4" w:space="0" w:color="auto"/>
            </w:tcBorders>
            <w:shd w:val="clear" w:color="auto" w:fill="auto"/>
            <w:vAlign w:val="center"/>
          </w:tcPr>
          <w:p w:rsidR="00461554" w:rsidRPr="00C9585A" w:rsidRDefault="00461554" w:rsidP="00461554">
            <w:pPr>
              <w:ind w:left="-18"/>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C9585A">
              <w:rPr>
                <w:rFonts w:cstheme="minorHAnsi"/>
                <w:sz w:val="18"/>
                <w:szCs w:val="20"/>
              </w:rPr>
              <w:t xml:space="preserve">State Emergency Operation Center </w:t>
            </w:r>
          </w:p>
          <w:p w:rsidR="004829C3" w:rsidRPr="00C9585A" w:rsidRDefault="00461554" w:rsidP="0046155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585A">
              <w:rPr>
                <w:rFonts w:cstheme="minorHAnsi"/>
                <w:sz w:val="20"/>
                <w:szCs w:val="20"/>
              </w:rPr>
              <w:t>1-800-478-2337</w:t>
            </w:r>
          </w:p>
        </w:tc>
      </w:tr>
      <w:tr w:rsidR="00B81225" w:rsidTr="00C9585A">
        <w:trPr>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shd w:val="clear" w:color="auto" w:fill="D9D9D9" w:themeFill="background1" w:themeFillShade="D9"/>
            <w:vAlign w:val="center"/>
          </w:tcPr>
          <w:p w:rsidR="004829C3" w:rsidRPr="00141281" w:rsidRDefault="004829C3" w:rsidP="00C9585A">
            <w:pPr>
              <w:rPr>
                <w:rFonts w:cstheme="minorHAnsi"/>
              </w:rPr>
            </w:pPr>
            <w:r w:rsidRPr="00141281">
              <w:rPr>
                <w:rFonts w:cstheme="minorHAnsi"/>
              </w:rPr>
              <w:t>Address shortfalls</w:t>
            </w:r>
          </w:p>
        </w:tc>
        <w:tc>
          <w:tcPr>
            <w:tcW w:w="4398" w:type="dxa"/>
            <w:tcBorders>
              <w:top w:val="single" w:sz="8" w:space="0" w:color="000000" w:themeColor="text1"/>
              <w:bottom w:val="single" w:sz="4" w:space="0" w:color="auto"/>
              <w:right w:val="nil"/>
            </w:tcBorders>
            <w:shd w:val="clear" w:color="auto" w:fill="D9D9D9" w:themeFill="background1" w:themeFillShade="D9"/>
            <w:vAlign w:val="center"/>
          </w:tcPr>
          <w:p w:rsidR="004829C3" w:rsidRPr="00E109CC" w:rsidRDefault="004829C3"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Assess critical resource shortfalls</w:t>
            </w:r>
          </w:p>
          <w:p w:rsidR="004829C3" w:rsidRPr="00E109CC" w:rsidRDefault="004829C3"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E109CC">
              <w:rPr>
                <w:rFonts w:cstheme="minorHAnsi"/>
                <w:sz w:val="21"/>
                <w:szCs w:val="21"/>
              </w:rPr>
              <w:t>Request initial mutual aid and State support</w:t>
            </w:r>
          </w:p>
        </w:tc>
        <w:tc>
          <w:tcPr>
            <w:tcW w:w="336" w:type="dxa"/>
            <w:tcBorders>
              <w:top w:val="nil"/>
              <w:left w:val="nil"/>
              <w:bottom w:val="nil"/>
              <w:right w:val="nil"/>
            </w:tcBorders>
            <w:shd w:val="clear" w:color="auto" w:fill="auto"/>
            <w:vAlign w:val="center"/>
          </w:tcPr>
          <w:p w:rsidR="004829C3" w:rsidRPr="00796281" w:rsidRDefault="004829C3" w:rsidP="00C9585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303" w:type="dxa"/>
            <w:tcBorders>
              <w:top w:val="single" w:sz="4" w:space="0" w:color="auto"/>
              <w:left w:val="nil"/>
              <w:bottom w:val="single" w:sz="4" w:space="0" w:color="auto"/>
              <w:right w:val="nil"/>
            </w:tcBorders>
            <w:shd w:val="clear" w:color="auto" w:fill="D9D9D9" w:themeFill="background1" w:themeFillShade="D9"/>
            <w:vAlign w:val="center"/>
          </w:tcPr>
          <w:p w:rsidR="004829C3" w:rsidRPr="00E109CC" w:rsidRDefault="005A30A9" w:rsidP="00C9585A">
            <w:pPr>
              <w:ind w:left="-18"/>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Liason</w:t>
            </w:r>
          </w:p>
        </w:tc>
        <w:tc>
          <w:tcPr>
            <w:tcW w:w="3978" w:type="dxa"/>
            <w:tcBorders>
              <w:top w:val="single" w:sz="4" w:space="0" w:color="auto"/>
              <w:left w:val="nil"/>
              <w:bottom w:val="single" w:sz="4" w:space="0" w:color="auto"/>
              <w:right w:val="nil"/>
            </w:tcBorders>
            <w:shd w:val="clear" w:color="auto" w:fill="D9D9D9" w:themeFill="background1" w:themeFillShade="D9"/>
            <w:vAlign w:val="center"/>
          </w:tcPr>
          <w:p w:rsidR="004829C3" w:rsidRPr="00C9585A" w:rsidRDefault="004829C3" w:rsidP="00C9585A">
            <w:pPr>
              <w:ind w:left="-18"/>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04B5D" w:rsidTr="00C95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shd w:val="clear" w:color="auto" w:fill="auto"/>
            <w:vAlign w:val="center"/>
          </w:tcPr>
          <w:p w:rsidR="00604B5D" w:rsidRPr="00141281" w:rsidRDefault="00604B5D" w:rsidP="00C9585A">
            <w:pPr>
              <w:rPr>
                <w:rFonts w:cstheme="minorHAnsi"/>
              </w:rPr>
            </w:pPr>
            <w:r w:rsidRPr="00141281">
              <w:rPr>
                <w:rFonts w:cstheme="minorHAnsi"/>
              </w:rPr>
              <w:t>Prepare transportation routes</w:t>
            </w:r>
          </w:p>
        </w:tc>
        <w:tc>
          <w:tcPr>
            <w:tcW w:w="4398" w:type="dxa"/>
            <w:tcBorders>
              <w:top w:val="single" w:sz="4" w:space="0" w:color="auto"/>
              <w:bottom w:val="single" w:sz="4" w:space="0" w:color="auto"/>
            </w:tcBorders>
            <w:shd w:val="clear" w:color="auto" w:fill="auto"/>
            <w:vAlign w:val="center"/>
          </w:tcPr>
          <w:p w:rsidR="00604B5D" w:rsidRPr="00E109CC" w:rsidRDefault="00604B5D" w:rsidP="00C9585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1"/>
                <w:szCs w:val="21"/>
              </w:rPr>
            </w:pPr>
            <w:r w:rsidRPr="00E109CC">
              <w:rPr>
                <w:sz w:val="21"/>
                <w:szCs w:val="21"/>
              </w:rPr>
              <w:t>Assess road and transportation conditions</w:t>
            </w:r>
          </w:p>
          <w:p w:rsidR="00604B5D" w:rsidRPr="00E109CC" w:rsidRDefault="00604B5D" w:rsidP="00C9585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1"/>
                <w:szCs w:val="21"/>
              </w:rPr>
            </w:pPr>
            <w:r w:rsidRPr="00E109CC">
              <w:rPr>
                <w:sz w:val="21"/>
                <w:szCs w:val="21"/>
              </w:rPr>
              <w:t>Designate primary and secondary travel routes</w:t>
            </w:r>
          </w:p>
          <w:p w:rsidR="00604B5D" w:rsidRPr="00E109CC" w:rsidRDefault="00604B5D" w:rsidP="00C9585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1"/>
                <w:szCs w:val="21"/>
              </w:rPr>
            </w:pPr>
            <w:r w:rsidRPr="00E109CC">
              <w:rPr>
                <w:sz w:val="21"/>
                <w:szCs w:val="21"/>
              </w:rPr>
              <w:t>Plan alternative methods for moving resources</w:t>
            </w:r>
          </w:p>
          <w:p w:rsidR="00604B5D" w:rsidRPr="00E109CC" w:rsidRDefault="00604B5D" w:rsidP="00C9585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1"/>
                <w:szCs w:val="21"/>
              </w:rPr>
            </w:pPr>
            <w:r w:rsidRPr="00E109CC">
              <w:rPr>
                <w:sz w:val="21"/>
                <w:szCs w:val="21"/>
              </w:rPr>
              <w:t xml:space="preserve">Prioritize and implement debris clearance </w:t>
            </w:r>
          </w:p>
          <w:p w:rsidR="00604B5D" w:rsidRPr="00E109CC" w:rsidRDefault="00604B5D" w:rsidP="00C9585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1"/>
                <w:szCs w:val="21"/>
              </w:rPr>
            </w:pPr>
            <w:r w:rsidRPr="00E109CC">
              <w:rPr>
                <w:sz w:val="21"/>
                <w:szCs w:val="21"/>
              </w:rPr>
              <w:t>Have traffic control for critical routes</w:t>
            </w:r>
          </w:p>
        </w:tc>
        <w:tc>
          <w:tcPr>
            <w:tcW w:w="336" w:type="dxa"/>
            <w:tcBorders>
              <w:top w:val="nil"/>
              <w:bottom w:val="nil"/>
            </w:tcBorders>
            <w:shd w:val="clear" w:color="auto" w:fill="auto"/>
            <w:vAlign w:val="center"/>
          </w:tcPr>
          <w:p w:rsidR="00604B5D" w:rsidRPr="00796281" w:rsidRDefault="00604B5D" w:rsidP="00C9585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5281" w:type="dxa"/>
            <w:gridSpan w:val="2"/>
            <w:tcBorders>
              <w:top w:val="single" w:sz="4" w:space="0" w:color="auto"/>
              <w:bottom w:val="single" w:sz="4" w:space="0" w:color="auto"/>
            </w:tcBorders>
            <w:shd w:val="clear" w:color="auto" w:fill="auto"/>
            <w:vAlign w:val="center"/>
          </w:tcPr>
          <w:p w:rsidR="00604B5D" w:rsidRPr="00C9585A" w:rsidRDefault="00604B5D" w:rsidP="00C9585A">
            <w:pPr>
              <w:pStyle w:val="ListParagraph"/>
              <w:numPr>
                <w:ilvl w:val="0"/>
                <w:numId w:val="18"/>
              </w:numPr>
              <w:ind w:left="162" w:hanging="1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585A">
              <w:rPr>
                <w:rFonts w:cstheme="minorHAnsi"/>
                <w:sz w:val="20"/>
                <w:szCs w:val="20"/>
              </w:rPr>
              <w:t>Identify affected areas and operational status of critical services</w:t>
            </w:r>
          </w:p>
          <w:p w:rsidR="00604B5D" w:rsidRPr="00C9585A" w:rsidRDefault="00604B5D" w:rsidP="00C9585A">
            <w:pPr>
              <w:pStyle w:val="ListParagraph"/>
              <w:numPr>
                <w:ilvl w:val="0"/>
                <w:numId w:val="18"/>
              </w:numPr>
              <w:ind w:left="162" w:hanging="1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9585A">
              <w:rPr>
                <w:rFonts w:cstheme="minorHAnsi"/>
                <w:sz w:val="20"/>
                <w:szCs w:val="20"/>
              </w:rPr>
              <w:t xml:space="preserve">Take actions to minimize damages, maximize safety, </w:t>
            </w:r>
            <w:r w:rsidR="0064433B" w:rsidRPr="00C9585A">
              <w:rPr>
                <w:rFonts w:cstheme="minorHAnsi"/>
                <w:sz w:val="20"/>
                <w:szCs w:val="20"/>
              </w:rPr>
              <w:t xml:space="preserve">and </w:t>
            </w:r>
            <w:r w:rsidRPr="00C9585A">
              <w:rPr>
                <w:rFonts w:cstheme="minorHAnsi"/>
                <w:sz w:val="20"/>
                <w:szCs w:val="20"/>
              </w:rPr>
              <w:t>ensure communications</w:t>
            </w:r>
          </w:p>
        </w:tc>
      </w:tr>
      <w:tr w:rsidR="00BE5F27" w:rsidTr="00461554">
        <w:trPr>
          <w:trHeight w:val="712"/>
          <w:jc w:val="center"/>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8" w:space="0" w:color="000000" w:themeColor="text1"/>
            </w:tcBorders>
            <w:shd w:val="clear" w:color="auto" w:fill="D9D9D9" w:themeFill="background1" w:themeFillShade="D9"/>
            <w:vAlign w:val="center"/>
          </w:tcPr>
          <w:p w:rsidR="00BE5F27" w:rsidRPr="00141281" w:rsidRDefault="00BE5F27" w:rsidP="00C9585A">
            <w:pPr>
              <w:rPr>
                <w:rFonts w:cstheme="minorHAnsi"/>
              </w:rPr>
            </w:pPr>
            <w:r w:rsidRPr="00141281">
              <w:rPr>
                <w:rFonts w:cstheme="minorHAnsi"/>
              </w:rPr>
              <w:t>Continue any sheltering and evacuation</w:t>
            </w:r>
          </w:p>
        </w:tc>
        <w:tc>
          <w:tcPr>
            <w:tcW w:w="4398" w:type="dxa"/>
            <w:vMerge w:val="restart"/>
            <w:tcBorders>
              <w:top w:val="single" w:sz="4" w:space="0" w:color="auto"/>
            </w:tcBorders>
            <w:shd w:val="clear" w:color="auto" w:fill="D9D9D9" w:themeFill="background1" w:themeFillShade="D9"/>
            <w:vAlign w:val="center"/>
          </w:tcPr>
          <w:p w:rsidR="00BE5F27" w:rsidRPr="00E109CC" w:rsidRDefault="00BE5F27" w:rsidP="00C9585A">
            <w:pPr>
              <w:pStyle w:val="ListParagraph"/>
              <w:numPr>
                <w:ilvl w:val="0"/>
                <w:numId w:val="17"/>
              </w:numPr>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Assess conditions at shelter</w:t>
            </w:r>
          </w:p>
          <w:p w:rsidR="00BE5F27" w:rsidRPr="00E109CC" w:rsidRDefault="00BE5F27" w:rsidP="00C9585A">
            <w:pPr>
              <w:pStyle w:val="ListParagraph"/>
              <w:numPr>
                <w:ilvl w:val="0"/>
                <w:numId w:val="17"/>
              </w:numPr>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 xml:space="preserve">Arrange for </w:t>
            </w:r>
            <w:r w:rsidR="00F717AB">
              <w:rPr>
                <w:rFonts w:cstheme="minorHAnsi"/>
                <w:sz w:val="21"/>
                <w:szCs w:val="21"/>
              </w:rPr>
              <w:t>continuous</w:t>
            </w:r>
            <w:r w:rsidRPr="00E109CC">
              <w:rPr>
                <w:rFonts w:cstheme="minorHAnsi"/>
                <w:sz w:val="21"/>
                <w:szCs w:val="21"/>
              </w:rPr>
              <w:t xml:space="preserve"> staffing and resupply</w:t>
            </w:r>
          </w:p>
          <w:p w:rsidR="00BE5F27" w:rsidRPr="00E109CC" w:rsidRDefault="00BE5F27" w:rsidP="00C9585A">
            <w:pPr>
              <w:pStyle w:val="ListParagraph"/>
              <w:numPr>
                <w:ilvl w:val="0"/>
                <w:numId w:val="17"/>
              </w:numPr>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Coordinate with all resources for any evacuation actions</w:t>
            </w:r>
          </w:p>
        </w:tc>
        <w:tc>
          <w:tcPr>
            <w:tcW w:w="336" w:type="dxa"/>
            <w:vMerge w:val="restart"/>
            <w:tcBorders>
              <w:top w:val="nil"/>
              <w:bottom w:val="nil"/>
              <w:right w:val="nil"/>
            </w:tcBorders>
            <w:shd w:val="clear" w:color="auto" w:fill="auto"/>
            <w:vAlign w:val="center"/>
          </w:tcPr>
          <w:p w:rsidR="00BE5F27" w:rsidRPr="00796281" w:rsidRDefault="00BE5F27" w:rsidP="00C9585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303" w:type="dxa"/>
            <w:tcBorders>
              <w:top w:val="single" w:sz="4" w:space="0" w:color="auto"/>
              <w:left w:val="nil"/>
              <w:bottom w:val="dashSmallGap" w:sz="4" w:space="0" w:color="auto"/>
              <w:right w:val="nil"/>
            </w:tcBorders>
            <w:shd w:val="clear" w:color="auto" w:fill="D9D9D9" w:themeFill="background1" w:themeFillShade="D9"/>
            <w:vAlign w:val="center"/>
          </w:tcPr>
          <w:p w:rsidR="00BE5F27" w:rsidRPr="0090018B" w:rsidRDefault="0090018B" w:rsidP="00C9585A">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sidRPr="0090018B">
              <w:rPr>
                <w:rFonts w:cstheme="minorHAnsi"/>
                <w:b/>
                <w:color w:val="auto"/>
                <w:szCs w:val="24"/>
              </w:rPr>
              <w:t>American Red Cross (ARC)</w:t>
            </w:r>
          </w:p>
        </w:tc>
        <w:tc>
          <w:tcPr>
            <w:tcW w:w="3978" w:type="dxa"/>
            <w:tcBorders>
              <w:top w:val="single" w:sz="4" w:space="0" w:color="auto"/>
              <w:left w:val="nil"/>
              <w:bottom w:val="dashSmallGap" w:sz="4" w:space="0" w:color="auto"/>
              <w:right w:val="nil"/>
            </w:tcBorders>
            <w:shd w:val="clear" w:color="auto" w:fill="D9D9D9" w:themeFill="background1" w:themeFillShade="D9"/>
            <w:vAlign w:val="center"/>
          </w:tcPr>
          <w:p w:rsidR="00102975" w:rsidRPr="00085C16" w:rsidRDefault="00102975"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20"/>
              </w:rPr>
            </w:pPr>
            <w:r w:rsidRPr="00085C16">
              <w:rPr>
                <w:rFonts w:cstheme="minorHAnsi"/>
                <w:color w:val="auto"/>
                <w:sz w:val="18"/>
                <w:szCs w:val="20"/>
              </w:rPr>
              <w:t>Toll-free: 888-345-HERO (4376)</w:t>
            </w:r>
          </w:p>
          <w:p w:rsidR="00102975" w:rsidRPr="00085C16" w:rsidRDefault="00102975"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20"/>
              </w:rPr>
            </w:pPr>
            <w:r w:rsidRPr="00085C16">
              <w:rPr>
                <w:rFonts w:cstheme="minorHAnsi"/>
                <w:color w:val="auto"/>
                <w:sz w:val="18"/>
                <w:szCs w:val="20"/>
              </w:rPr>
              <w:t>Main office: 907-646-5401</w:t>
            </w:r>
          </w:p>
          <w:p w:rsidR="00BE5F27" w:rsidRPr="00C9585A" w:rsidRDefault="00406B2C"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18"/>
                <w:szCs w:val="20"/>
              </w:rPr>
              <w:t>Press Option 3 for either number.</w:t>
            </w:r>
          </w:p>
        </w:tc>
      </w:tr>
      <w:tr w:rsidR="00BE5F27" w:rsidTr="00C9585A">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D9D9D9" w:themeFill="background1" w:themeFillShade="D9"/>
            <w:vAlign w:val="center"/>
          </w:tcPr>
          <w:p w:rsidR="00BE5F27" w:rsidRPr="00141281" w:rsidRDefault="00BE5F27" w:rsidP="00C9585A">
            <w:pPr>
              <w:rPr>
                <w:rFonts w:cstheme="minorHAnsi"/>
              </w:rPr>
            </w:pPr>
          </w:p>
        </w:tc>
        <w:tc>
          <w:tcPr>
            <w:tcW w:w="4398" w:type="dxa"/>
            <w:vMerge/>
            <w:tcBorders>
              <w:bottom w:val="single" w:sz="4" w:space="0" w:color="auto"/>
            </w:tcBorders>
            <w:shd w:val="clear" w:color="auto" w:fill="D9D9D9" w:themeFill="background1" w:themeFillShade="D9"/>
            <w:vAlign w:val="center"/>
          </w:tcPr>
          <w:p w:rsidR="00BE5F27" w:rsidRPr="00E109CC" w:rsidRDefault="00BE5F27" w:rsidP="00C9585A">
            <w:pPr>
              <w:pStyle w:val="ListParagraph"/>
              <w:numPr>
                <w:ilvl w:val="0"/>
                <w:numId w:val="17"/>
              </w:numPr>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36" w:type="dxa"/>
            <w:vMerge/>
            <w:tcBorders>
              <w:top w:val="nil"/>
              <w:bottom w:val="nil"/>
            </w:tcBorders>
            <w:shd w:val="clear" w:color="auto" w:fill="auto"/>
            <w:vAlign w:val="center"/>
          </w:tcPr>
          <w:p w:rsidR="00BE5F27" w:rsidRPr="00796281" w:rsidRDefault="00BE5F27" w:rsidP="00C9585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303" w:type="dxa"/>
            <w:tcBorders>
              <w:top w:val="dashSmallGap" w:sz="4" w:space="0" w:color="auto"/>
              <w:bottom w:val="single" w:sz="4" w:space="0" w:color="auto"/>
            </w:tcBorders>
            <w:shd w:val="clear" w:color="auto" w:fill="D9D9D9" w:themeFill="background1" w:themeFillShade="D9"/>
            <w:vAlign w:val="center"/>
          </w:tcPr>
          <w:p w:rsidR="00BE5F27" w:rsidRPr="0090018B" w:rsidRDefault="00BE5F27" w:rsidP="00C9585A">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sidRPr="0090018B">
              <w:rPr>
                <w:rFonts w:cstheme="minorHAnsi"/>
                <w:b/>
                <w:color w:val="auto"/>
                <w:szCs w:val="24"/>
              </w:rPr>
              <w:t>SEOC</w:t>
            </w:r>
          </w:p>
        </w:tc>
        <w:tc>
          <w:tcPr>
            <w:tcW w:w="3978" w:type="dxa"/>
            <w:tcBorders>
              <w:top w:val="dashSmallGap" w:sz="4" w:space="0" w:color="auto"/>
              <w:bottom w:val="single" w:sz="4" w:space="0" w:color="auto"/>
            </w:tcBorders>
            <w:shd w:val="clear" w:color="auto" w:fill="D9D9D9" w:themeFill="background1" w:themeFillShade="D9"/>
            <w:vAlign w:val="center"/>
          </w:tcPr>
          <w:p w:rsidR="00BE5F27" w:rsidRPr="00C9585A" w:rsidRDefault="00BE5F27" w:rsidP="00C9585A">
            <w:pPr>
              <w:ind w:left="-18"/>
              <w:jc w:val="cente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rPr>
            </w:pPr>
            <w:r w:rsidRPr="00C9585A">
              <w:rPr>
                <w:rFonts w:cstheme="minorHAnsi"/>
                <w:color w:val="auto"/>
                <w:sz w:val="20"/>
                <w:szCs w:val="20"/>
              </w:rPr>
              <w:t>1-800-478-2337</w:t>
            </w:r>
          </w:p>
        </w:tc>
      </w:tr>
      <w:tr w:rsidR="003015E0" w:rsidTr="00C9585A">
        <w:trPr>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tcBorders>
            <w:shd w:val="clear" w:color="auto" w:fill="FFFFFF" w:themeFill="background1"/>
            <w:vAlign w:val="center"/>
          </w:tcPr>
          <w:p w:rsidR="003015E0" w:rsidRPr="00141281" w:rsidRDefault="003015E0" w:rsidP="00C9585A">
            <w:pPr>
              <w:rPr>
                <w:rFonts w:cstheme="minorHAnsi"/>
              </w:rPr>
            </w:pPr>
            <w:r w:rsidRPr="00141281">
              <w:rPr>
                <w:rFonts w:cstheme="minorHAnsi"/>
              </w:rPr>
              <w:t>Update ever</w:t>
            </w:r>
            <w:r w:rsidR="00604B5D" w:rsidRPr="00141281">
              <w:rPr>
                <w:rFonts w:cstheme="minorHAnsi"/>
              </w:rPr>
              <w:t>y</w:t>
            </w:r>
            <w:r w:rsidRPr="00141281">
              <w:rPr>
                <w:rFonts w:cstheme="minorHAnsi"/>
              </w:rPr>
              <w:t>one</w:t>
            </w:r>
          </w:p>
        </w:tc>
        <w:tc>
          <w:tcPr>
            <w:tcW w:w="4398" w:type="dxa"/>
            <w:tcBorders>
              <w:top w:val="single" w:sz="4" w:space="0" w:color="auto"/>
              <w:bottom w:val="single" w:sz="4" w:space="0" w:color="auto"/>
            </w:tcBorders>
            <w:shd w:val="clear" w:color="auto" w:fill="FFFFFF" w:themeFill="background1"/>
            <w:vAlign w:val="center"/>
          </w:tcPr>
          <w:p w:rsidR="003015E0" w:rsidRPr="00E109CC" w:rsidRDefault="00C16941"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Update</w:t>
            </w:r>
            <w:r w:rsidR="003015E0" w:rsidRPr="00E109CC">
              <w:rPr>
                <w:rFonts w:cstheme="minorHAnsi"/>
                <w:sz w:val="21"/>
                <w:szCs w:val="21"/>
              </w:rPr>
              <w:t xml:space="preserve"> leaders, responders, and critical personnel </w:t>
            </w:r>
            <w:r w:rsidRPr="00E109CC">
              <w:rPr>
                <w:rFonts w:cstheme="minorHAnsi"/>
                <w:sz w:val="21"/>
                <w:szCs w:val="21"/>
              </w:rPr>
              <w:t>(if possible, set schedule)</w:t>
            </w:r>
          </w:p>
          <w:p w:rsidR="003015E0" w:rsidRPr="00E109CC" w:rsidRDefault="003015E0" w:rsidP="00C9585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109CC">
              <w:rPr>
                <w:rFonts w:cstheme="minorHAnsi"/>
                <w:sz w:val="21"/>
                <w:szCs w:val="21"/>
              </w:rPr>
              <w:t>Continue to inform community members</w:t>
            </w:r>
          </w:p>
        </w:tc>
        <w:tc>
          <w:tcPr>
            <w:tcW w:w="336" w:type="dxa"/>
            <w:tcBorders>
              <w:top w:val="nil"/>
              <w:bottom w:val="nil"/>
              <w:right w:val="nil"/>
            </w:tcBorders>
            <w:shd w:val="clear" w:color="auto" w:fill="FFFFFF" w:themeFill="background1"/>
            <w:vAlign w:val="center"/>
          </w:tcPr>
          <w:p w:rsidR="003015E0" w:rsidRPr="00141281" w:rsidRDefault="003015E0" w:rsidP="00C9585A">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5281" w:type="dxa"/>
            <w:gridSpan w:val="2"/>
            <w:tcBorders>
              <w:top w:val="single" w:sz="4" w:space="0" w:color="auto"/>
              <w:left w:val="nil"/>
              <w:bottom w:val="single" w:sz="4" w:space="0" w:color="auto"/>
              <w:right w:val="nil"/>
            </w:tcBorders>
            <w:shd w:val="clear" w:color="auto" w:fill="FFFFFF" w:themeFill="background1"/>
            <w:vAlign w:val="center"/>
          </w:tcPr>
          <w:p w:rsidR="003015E0" w:rsidRPr="00C9585A" w:rsidRDefault="00E76D05" w:rsidP="00C9585A">
            <w:pPr>
              <w:pStyle w:val="ListParagraph"/>
              <w:numPr>
                <w:ilvl w:val="0"/>
                <w:numId w:val="18"/>
              </w:numPr>
              <w:ind w:left="162" w:hanging="1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9585A">
              <w:rPr>
                <w:rFonts w:cstheme="minorHAnsi"/>
                <w:sz w:val="20"/>
                <w:szCs w:val="20"/>
              </w:rPr>
              <w:t>Give specific information: safety precautions; where to get food, water, shelter; what to do with pets; and other essentials</w:t>
            </w:r>
          </w:p>
        </w:tc>
      </w:tr>
    </w:tbl>
    <w:p w:rsidR="002E7A3A" w:rsidRDefault="002E7A3A" w:rsidP="00823086">
      <w:pPr>
        <w:spacing w:after="0" w:line="240" w:lineRule="auto"/>
        <w:rPr>
          <w:rFonts w:asciiTheme="majorHAnsi" w:hAnsiTheme="majorHAnsi" w:cstheme="minorHAnsi"/>
          <w:b/>
          <w:sz w:val="28"/>
          <w:szCs w:val="28"/>
        </w:rPr>
      </w:pPr>
      <w:r>
        <w:rPr>
          <w:noProof/>
        </w:rPr>
        <mc:AlternateContent>
          <mc:Choice Requires="wps">
            <w:drawing>
              <wp:anchor distT="0" distB="0" distL="114300" distR="114300" simplePos="0" relativeHeight="251635200" behindDoc="0" locked="0" layoutInCell="0" allowOverlap="1" wp14:anchorId="26550A31" wp14:editId="2774CF72">
                <wp:simplePos x="0" y="0"/>
                <wp:positionH relativeFrom="margin">
                  <wp:align>center</wp:align>
                </wp:positionH>
                <wp:positionV relativeFrom="margin">
                  <wp:align>bottom</wp:align>
                </wp:positionV>
                <wp:extent cx="7315200" cy="292100"/>
                <wp:effectExtent l="0" t="0" r="1905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C16941"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THE FIRST 12 HOURS</w:t>
                            </w:r>
                            <w:r w:rsidRPr="00636AE8">
                              <w:rPr>
                                <w:b/>
                                <w:color w:val="FFFFFF" w:themeColor="background1"/>
                                <w:sz w:val="28"/>
                              </w:rPr>
                              <w:t xml:space="preserve"> </w:t>
                            </w:r>
                            <w:r>
                              <w:rPr>
                                <w:b/>
                                <w:color w:val="FFFFFF" w:themeColor="background1"/>
                                <w:sz w:val="28"/>
                              </w:rPr>
                              <w:tab/>
                              <w:t>PREPARE</w:t>
                            </w:r>
                            <w:r w:rsidRPr="00C16941">
                              <w:rPr>
                                <w:b/>
                                <w:color w:val="FFFFFF" w:themeColor="background1"/>
                                <w:sz w:val="28"/>
                              </w:rPr>
                              <w:t xml:space="preserve"> FOR SUSTAINED RESPONSE</w:t>
                            </w:r>
                          </w:p>
                          <w:p w:rsidR="00F717AB" w:rsidRPr="00FD03A2" w:rsidRDefault="00F717AB" w:rsidP="002D50C7">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50A31" id="_x0000_s1041" type="#_x0000_t202" style="position:absolute;margin-left:0;margin-top:0;width:8in;height:23pt;z-index:25163520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poJwIAAE0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" o:allowincell="f">
                <v:textbox>
                  <w:txbxContent>
                    <w:p w:rsidR="00F717AB" w:rsidRPr="00C16941"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THE FIRST 12 HOURS</w:t>
                      </w:r>
                      <w:r w:rsidRPr="00636AE8">
                        <w:rPr>
                          <w:b/>
                          <w:color w:val="FFFFFF" w:themeColor="background1"/>
                          <w:sz w:val="28"/>
                        </w:rPr>
                        <w:t xml:space="preserve"> </w:t>
                      </w:r>
                      <w:r>
                        <w:rPr>
                          <w:b/>
                          <w:color w:val="FFFFFF" w:themeColor="background1"/>
                          <w:sz w:val="28"/>
                        </w:rPr>
                        <w:tab/>
                        <w:t>PREPARE</w:t>
                      </w:r>
                      <w:r w:rsidRPr="00C16941">
                        <w:rPr>
                          <w:b/>
                          <w:color w:val="FFFFFF" w:themeColor="background1"/>
                          <w:sz w:val="28"/>
                        </w:rPr>
                        <w:t xml:space="preserve"> FOR SUSTAINED RESPONSE</w:t>
                      </w:r>
                    </w:p>
                    <w:p w:rsidR="00F717AB" w:rsidRPr="00FD03A2" w:rsidRDefault="00F717AB" w:rsidP="002D50C7">
                      <w:pPr>
                        <w:shd w:val="clear" w:color="auto" w:fill="00B050"/>
                        <w:jc w:val="center"/>
                        <w:rPr>
                          <w:b/>
                          <w:sz w:val="28"/>
                        </w:rPr>
                      </w:pPr>
                    </w:p>
                  </w:txbxContent>
                </v:textbox>
                <w10:wrap anchorx="margin" anchory="margin"/>
              </v:shape>
            </w:pict>
          </mc:Fallback>
        </mc:AlternateContent>
      </w:r>
      <w:r>
        <w:rPr>
          <w:rFonts w:asciiTheme="majorHAnsi" w:hAnsiTheme="majorHAnsi" w:cstheme="minorHAnsi"/>
          <w:b/>
          <w:sz w:val="28"/>
          <w:szCs w:val="28"/>
        </w:rPr>
        <w:br w:type="page"/>
      </w:r>
    </w:p>
    <w:p w:rsidR="002E7A3A" w:rsidRDefault="00406B2C" w:rsidP="00B74F1E">
      <w:pPr>
        <w:spacing w:after="0" w:line="240" w:lineRule="auto"/>
        <w:jc w:val="center"/>
        <w:rPr>
          <w:rFonts w:asciiTheme="majorHAnsi" w:hAnsiTheme="majorHAnsi" w:cstheme="minorHAnsi"/>
          <w:b/>
          <w:sz w:val="28"/>
          <w:szCs w:val="28"/>
        </w:rPr>
      </w:pPr>
      <w:r>
        <w:rPr>
          <w:noProof/>
        </w:rPr>
        <w:lastRenderedPageBreak/>
        <mc:AlternateContent>
          <mc:Choice Requires="wps">
            <w:drawing>
              <wp:anchor distT="0" distB="0" distL="114300" distR="114300" simplePos="0" relativeHeight="251679232" behindDoc="0" locked="0" layoutInCell="0" allowOverlap="1" wp14:anchorId="4747137E" wp14:editId="0CC3A2C4">
                <wp:simplePos x="0" y="0"/>
                <wp:positionH relativeFrom="margin">
                  <wp:align>center</wp:align>
                </wp:positionH>
                <wp:positionV relativeFrom="margin">
                  <wp:align>bottom</wp:align>
                </wp:positionV>
                <wp:extent cx="7315200" cy="292100"/>
                <wp:effectExtent l="0" t="0" r="19050" b="127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813052"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t>THE FIRST 24 HOURS</w:t>
                            </w:r>
                            <w:r>
                              <w:rPr>
                                <w:b/>
                                <w:color w:val="FFFFFF" w:themeColor="background1"/>
                                <w:sz w:val="28"/>
                              </w:rPr>
                              <w:tab/>
                            </w:r>
                            <w:r w:rsidRPr="00813052">
                              <w:rPr>
                                <w:b/>
                                <w:color w:val="FFFFFF" w:themeColor="background1"/>
                                <w:sz w:val="28"/>
                              </w:rPr>
                              <w:t>SUSTAIN EMERGENCY RESPONSE OPERATIONS</w:t>
                            </w:r>
                          </w:p>
                          <w:p w:rsidR="00F717AB" w:rsidRPr="00FD03A2" w:rsidRDefault="00F717AB" w:rsidP="00406B2C">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7137E" id="_x0000_s1042" type="#_x0000_t202" style="position:absolute;left:0;text-align:left;margin-left:0;margin-top:0;width:8in;height:23pt;z-index:2516792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gFJgIAAE0EAAAOAAAAZHJzL2Uyb0RvYy54bWysVNtu2zAMfR+wfxD0vjj2kqY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" o:allowincell="f">
                <v:textbox>
                  <w:txbxContent>
                    <w:p w:rsidR="00F717AB" w:rsidRPr="00813052"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t>THE FIRST 24 HOURS</w:t>
                      </w:r>
                      <w:r>
                        <w:rPr>
                          <w:b/>
                          <w:color w:val="FFFFFF" w:themeColor="background1"/>
                          <w:sz w:val="28"/>
                        </w:rPr>
                        <w:tab/>
                      </w:r>
                      <w:r w:rsidRPr="00813052">
                        <w:rPr>
                          <w:b/>
                          <w:color w:val="FFFFFF" w:themeColor="background1"/>
                          <w:sz w:val="28"/>
                        </w:rPr>
                        <w:t>SUSTAIN EMERGENCY RESPONSE OPERATIONS</w:t>
                      </w:r>
                    </w:p>
                    <w:p w:rsidR="00F717AB" w:rsidRPr="00FD03A2" w:rsidRDefault="00F717AB" w:rsidP="00406B2C">
                      <w:pPr>
                        <w:shd w:val="clear" w:color="auto" w:fill="00B050"/>
                        <w:jc w:val="center"/>
                        <w:rPr>
                          <w:b/>
                          <w:sz w:val="28"/>
                        </w:rPr>
                      </w:pPr>
                    </w:p>
                  </w:txbxContent>
                </v:textbox>
                <w10:wrap anchorx="margin" anchory="margin"/>
              </v:shape>
            </w:pict>
          </mc:Fallback>
        </mc:AlternateContent>
      </w:r>
      <w:r w:rsidR="00E8792B">
        <w:rPr>
          <w:rFonts w:asciiTheme="majorHAnsi" w:hAnsiTheme="majorHAnsi" w:cstheme="minorHAnsi"/>
          <w:b/>
          <w:noProof/>
          <w:sz w:val="28"/>
          <w:szCs w:val="28"/>
        </w:rPr>
        <w:drawing>
          <wp:anchor distT="0" distB="0" distL="114300" distR="114300" simplePos="0" relativeHeight="251672064" behindDoc="0" locked="0" layoutInCell="1" allowOverlap="1" wp14:anchorId="4847F273" wp14:editId="0B2CF6EE">
            <wp:simplePos x="1321435" y="158750"/>
            <wp:positionH relativeFrom="margin">
              <wp:align>center</wp:align>
            </wp:positionH>
            <wp:positionV relativeFrom="margin">
              <wp:align>center</wp:align>
            </wp:positionV>
            <wp:extent cx="4420235" cy="45021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4560" cy="451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510C" w:rsidRDefault="0081510C" w:rsidP="00DC7185">
      <w:pPr>
        <w:spacing w:after="0" w:line="240" w:lineRule="auto"/>
        <w:jc w:val="center"/>
        <w:rPr>
          <w:rFonts w:asciiTheme="majorHAnsi" w:hAnsiTheme="majorHAnsi" w:cstheme="minorHAnsi"/>
          <w:b/>
          <w:sz w:val="28"/>
          <w:szCs w:val="28"/>
        </w:rPr>
        <w:sectPr w:rsidR="0081510C" w:rsidSect="00911AD4">
          <w:pgSz w:w="12240" w:h="9000" w:orient="landscape" w:code="1"/>
          <w:pgMar w:top="245" w:right="245" w:bottom="144" w:left="245" w:header="720" w:footer="720" w:gutter="0"/>
          <w:pgBorders w:offsetFrom="page">
            <w:bottom w:val="single" w:sz="4" w:space="4" w:color="auto"/>
          </w:pgBorders>
          <w:cols w:space="720"/>
          <w:docGrid w:linePitch="360"/>
        </w:sectPr>
      </w:pPr>
    </w:p>
    <w:p w:rsidR="00813052" w:rsidRPr="00BE3F3C" w:rsidRDefault="00813052" w:rsidP="00823086">
      <w:pPr>
        <w:spacing w:after="0" w:line="240" w:lineRule="auto"/>
        <w:rPr>
          <w:i/>
        </w:rPr>
      </w:pPr>
      <w:r w:rsidRPr="00BE3F3C">
        <w:rPr>
          <w:b/>
          <w:i/>
        </w:rPr>
        <w:lastRenderedPageBreak/>
        <w:t>New issues are likely to emerge.</w:t>
      </w:r>
      <w:r w:rsidRPr="00BE3F3C">
        <w:rPr>
          <w:i/>
        </w:rPr>
        <w:t xml:space="preserve">  As responders and leaders </w:t>
      </w:r>
      <w:r w:rsidR="00EF44A8" w:rsidRPr="00BE3F3C">
        <w:rPr>
          <w:i/>
        </w:rPr>
        <w:t xml:space="preserve">become </w:t>
      </w:r>
      <w:r w:rsidRPr="00BE3F3C">
        <w:rPr>
          <w:i/>
        </w:rPr>
        <w:t>tire</w:t>
      </w:r>
      <w:r w:rsidR="00EF44A8" w:rsidRPr="00BE3F3C">
        <w:rPr>
          <w:i/>
        </w:rPr>
        <w:t>d</w:t>
      </w:r>
      <w:r w:rsidRPr="00BE3F3C">
        <w:rPr>
          <w:i/>
        </w:rPr>
        <w:t xml:space="preserve">, </w:t>
      </w:r>
      <w:r w:rsidR="00143CC0" w:rsidRPr="00BE3F3C">
        <w:rPr>
          <w:i/>
        </w:rPr>
        <w:t>attend to</w:t>
      </w:r>
      <w:r w:rsidRPr="00BE3F3C">
        <w:rPr>
          <w:i/>
        </w:rPr>
        <w:t xml:space="preserve"> safety and </w:t>
      </w:r>
      <w:r w:rsidR="00EF44A8" w:rsidRPr="00BE3F3C">
        <w:rPr>
          <w:i/>
        </w:rPr>
        <w:t>decision making.</w:t>
      </w:r>
      <w:r w:rsidR="00BE3F3C">
        <w:rPr>
          <w:i/>
        </w:rPr>
        <w:t xml:space="preserve"> Try to stay updated on new information and needs so that you can provide reports and request assistance.</w:t>
      </w:r>
    </w:p>
    <w:tbl>
      <w:tblPr>
        <w:tblStyle w:val="LightShading1"/>
        <w:tblW w:w="11520" w:type="dxa"/>
        <w:jc w:val="center"/>
        <w:tblLook w:val="04A0" w:firstRow="1" w:lastRow="0" w:firstColumn="1" w:lastColumn="0" w:noHBand="0" w:noVBand="1"/>
      </w:tblPr>
      <w:tblGrid>
        <w:gridCol w:w="1659"/>
        <w:gridCol w:w="4780"/>
        <w:gridCol w:w="350"/>
        <w:gridCol w:w="1261"/>
        <w:gridCol w:w="3470"/>
      </w:tblGrid>
      <w:tr w:rsidR="008D0EDE" w:rsidRPr="00796281" w:rsidTr="004F49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9" w:type="dxa"/>
            <w:tcBorders>
              <w:top w:val="single" w:sz="4" w:space="0" w:color="auto"/>
              <w:bottom w:val="single" w:sz="4" w:space="0" w:color="auto"/>
            </w:tcBorders>
          </w:tcPr>
          <w:p w:rsidR="008D0EDE" w:rsidRPr="00E435D9" w:rsidRDefault="008D0EDE" w:rsidP="008D0EDE">
            <w:pPr>
              <w:jc w:val="center"/>
            </w:pPr>
            <w:r w:rsidRPr="00E435D9">
              <w:t>ISSUE</w:t>
            </w:r>
          </w:p>
        </w:tc>
        <w:tc>
          <w:tcPr>
            <w:tcW w:w="4780" w:type="dxa"/>
            <w:tcBorders>
              <w:top w:val="single" w:sz="4" w:space="0" w:color="auto"/>
              <w:bottom w:val="single" w:sz="4" w:space="0" w:color="auto"/>
            </w:tcBorders>
          </w:tcPr>
          <w:p w:rsidR="008D0EDE" w:rsidRPr="00E435D9" w:rsidRDefault="008D0EDE" w:rsidP="008D0EDE">
            <w:pPr>
              <w:jc w:val="center"/>
              <w:cnfStyle w:val="100000000000" w:firstRow="1" w:lastRow="0" w:firstColumn="0" w:lastColumn="0" w:oddVBand="0" w:evenVBand="0" w:oddHBand="0" w:evenHBand="0" w:firstRowFirstColumn="0" w:firstRowLastColumn="0" w:lastRowFirstColumn="0" w:lastRowLastColumn="0"/>
            </w:pPr>
            <w:r w:rsidRPr="00E435D9">
              <w:t>IMMEDIATE ACTIONS</w:t>
            </w:r>
          </w:p>
        </w:tc>
        <w:tc>
          <w:tcPr>
            <w:tcW w:w="350" w:type="dxa"/>
            <w:tcBorders>
              <w:top w:val="nil"/>
              <w:bottom w:val="nil"/>
            </w:tcBorders>
            <w:shd w:val="clear" w:color="auto" w:fill="auto"/>
          </w:tcPr>
          <w:p w:rsidR="008D0EDE" w:rsidRPr="00E435D9" w:rsidRDefault="008D0EDE" w:rsidP="008D0EDE">
            <w:pPr>
              <w:jc w:val="center"/>
              <w:cnfStyle w:val="100000000000" w:firstRow="1" w:lastRow="0" w:firstColumn="0" w:lastColumn="0" w:oddVBand="0" w:evenVBand="0" w:oddHBand="0" w:evenHBand="0" w:firstRowFirstColumn="0" w:firstRowLastColumn="0" w:lastRowFirstColumn="0" w:lastRowLastColumn="0"/>
            </w:pPr>
          </w:p>
        </w:tc>
        <w:tc>
          <w:tcPr>
            <w:tcW w:w="1261" w:type="dxa"/>
          </w:tcPr>
          <w:p w:rsidR="008D0EDE" w:rsidRPr="00E435D9" w:rsidRDefault="008D0EDE" w:rsidP="008D0EDE">
            <w:pPr>
              <w:jc w:val="center"/>
              <w:cnfStyle w:val="100000000000" w:firstRow="1" w:lastRow="0" w:firstColumn="0" w:lastColumn="0" w:oddVBand="0" w:evenVBand="0" w:oddHBand="0" w:evenHBand="0" w:firstRowFirstColumn="0" w:firstRowLastColumn="0" w:lastRowFirstColumn="0" w:lastRowLastColumn="0"/>
            </w:pPr>
            <w:r w:rsidRPr="00E435D9">
              <w:t>PARTNERS</w:t>
            </w:r>
          </w:p>
        </w:tc>
        <w:tc>
          <w:tcPr>
            <w:tcW w:w="3470" w:type="dxa"/>
          </w:tcPr>
          <w:p w:rsidR="008D0EDE" w:rsidRDefault="008D0EDE" w:rsidP="00F96D48">
            <w:pPr>
              <w:jc w:val="center"/>
              <w:cnfStyle w:val="100000000000" w:firstRow="1" w:lastRow="0" w:firstColumn="0" w:lastColumn="0" w:oddVBand="0" w:evenVBand="0" w:oddHBand="0" w:evenHBand="0" w:firstRowFirstColumn="0" w:firstRowLastColumn="0" w:lastRowFirstColumn="0" w:lastRowLastColumn="0"/>
            </w:pPr>
            <w:r w:rsidRPr="00E435D9">
              <w:t>CONTACT INFORMATION</w:t>
            </w:r>
          </w:p>
        </w:tc>
      </w:tr>
      <w:tr w:rsidR="00AB2FAC" w:rsidTr="004F49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9" w:type="dxa"/>
            <w:tcBorders>
              <w:top w:val="single" w:sz="4" w:space="0" w:color="auto"/>
              <w:bottom w:val="single" w:sz="4" w:space="0" w:color="auto"/>
            </w:tcBorders>
            <w:shd w:val="clear" w:color="auto" w:fill="D9D9D9" w:themeFill="background1" w:themeFillShade="D9"/>
            <w:vAlign w:val="center"/>
          </w:tcPr>
          <w:p w:rsidR="00AB2FAC" w:rsidRPr="003D2FD2" w:rsidRDefault="00AB2FAC" w:rsidP="00823086">
            <w:pPr>
              <w:jc w:val="center"/>
              <w:rPr>
                <w:rFonts w:cstheme="minorHAnsi"/>
              </w:rPr>
            </w:pPr>
            <w:r w:rsidRPr="003D2FD2">
              <w:rPr>
                <w:rFonts w:cstheme="minorHAnsi"/>
              </w:rPr>
              <w:t>Review schedules</w:t>
            </w:r>
          </w:p>
        </w:tc>
        <w:tc>
          <w:tcPr>
            <w:tcW w:w="4780" w:type="dxa"/>
            <w:tcBorders>
              <w:top w:val="single" w:sz="4" w:space="0" w:color="auto"/>
              <w:bottom w:val="single" w:sz="4" w:space="0" w:color="auto"/>
            </w:tcBorders>
            <w:shd w:val="clear" w:color="auto" w:fill="D9D9D9" w:themeFill="background1" w:themeFillShade="D9"/>
          </w:tcPr>
          <w:p w:rsidR="00AB2FAC" w:rsidRPr="00B32673" w:rsidRDefault="00AB2FAC"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32673">
              <w:rPr>
                <w:rFonts w:cstheme="minorHAnsi"/>
                <w:sz w:val="21"/>
                <w:szCs w:val="21"/>
              </w:rPr>
              <w:t xml:space="preserve">Include adequate rest in work schedules for EOC, rescue, shelter, security and others </w:t>
            </w:r>
          </w:p>
          <w:p w:rsidR="00AB2FAC" w:rsidRPr="00B32673" w:rsidRDefault="00AB2FAC"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32673">
              <w:rPr>
                <w:rFonts w:cstheme="minorHAnsi"/>
                <w:sz w:val="21"/>
                <w:szCs w:val="21"/>
              </w:rPr>
              <w:t>Check that response costs are being tracked</w:t>
            </w:r>
            <w:r w:rsidRPr="00B32673">
              <w:rPr>
                <w:rFonts w:cstheme="minorHAnsi"/>
                <w:sz w:val="21"/>
                <w:szCs w:val="21"/>
              </w:rPr>
              <w:br/>
            </w:r>
            <w:r w:rsidRPr="00B32673">
              <w:rPr>
                <w:rFonts w:cstheme="minorHAnsi"/>
                <w:i/>
                <w:sz w:val="21"/>
                <w:szCs w:val="21"/>
              </w:rPr>
              <w:t>Ask SEOC for technical assistance, as needed</w:t>
            </w:r>
          </w:p>
        </w:tc>
        <w:tc>
          <w:tcPr>
            <w:tcW w:w="350" w:type="dxa"/>
            <w:tcBorders>
              <w:top w:val="nil"/>
              <w:bottom w:val="nil"/>
            </w:tcBorders>
            <w:shd w:val="clear" w:color="auto" w:fill="auto"/>
          </w:tcPr>
          <w:p w:rsidR="00AB2FAC" w:rsidRPr="00796281" w:rsidRDefault="00AB2FAC"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1" w:type="dxa"/>
            <w:tcBorders>
              <w:top w:val="single" w:sz="8" w:space="0" w:color="000000" w:themeColor="text1"/>
              <w:bottom w:val="dashSmallGap" w:sz="4" w:space="0" w:color="auto"/>
            </w:tcBorders>
            <w:shd w:val="clear" w:color="auto" w:fill="D9D9D9" w:themeFill="background1" w:themeFillShade="D9"/>
            <w:vAlign w:val="center"/>
          </w:tcPr>
          <w:p w:rsidR="00AB2FAC" w:rsidRPr="00B32673" w:rsidRDefault="00AB2FAC" w:rsidP="00823086">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B32673">
              <w:rPr>
                <w:rFonts w:cstheme="minorHAnsi"/>
                <w:b/>
                <w:color w:val="auto"/>
                <w:szCs w:val="24"/>
              </w:rPr>
              <w:t>SEOC</w:t>
            </w:r>
          </w:p>
        </w:tc>
        <w:tc>
          <w:tcPr>
            <w:tcW w:w="3470" w:type="dxa"/>
            <w:tcBorders>
              <w:top w:val="single" w:sz="8" w:space="0" w:color="000000" w:themeColor="text1"/>
              <w:bottom w:val="dashSmallGap" w:sz="4" w:space="0" w:color="auto"/>
            </w:tcBorders>
            <w:shd w:val="clear" w:color="auto" w:fill="D9D9D9" w:themeFill="background1" w:themeFillShade="D9"/>
            <w:vAlign w:val="center"/>
          </w:tcPr>
          <w:p w:rsidR="00AB2FAC" w:rsidRPr="00661654" w:rsidRDefault="00AB2FAC" w:rsidP="0082308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661654">
              <w:rPr>
                <w:rFonts w:cstheme="minorHAnsi"/>
                <w:color w:val="auto"/>
                <w:sz w:val="18"/>
                <w:szCs w:val="20"/>
              </w:rPr>
              <w:t>State Emergency Operations Center</w:t>
            </w:r>
            <w:r w:rsidRPr="00661654">
              <w:rPr>
                <w:rFonts w:cstheme="minorHAnsi"/>
                <w:color w:val="auto"/>
                <w:sz w:val="18"/>
                <w:szCs w:val="20"/>
              </w:rPr>
              <w:br/>
            </w:r>
            <w:r w:rsidRPr="00661654">
              <w:rPr>
                <w:rFonts w:cstheme="minorHAnsi"/>
                <w:color w:val="auto"/>
                <w:sz w:val="20"/>
                <w:szCs w:val="20"/>
              </w:rPr>
              <w:t>1-800-478-2337</w:t>
            </w:r>
          </w:p>
        </w:tc>
      </w:tr>
      <w:tr w:rsidR="000F3168" w:rsidTr="008212D2">
        <w:trPr>
          <w:trHeight w:val="608"/>
          <w:jc w:val="center"/>
        </w:trPr>
        <w:tc>
          <w:tcPr>
            <w:cnfStyle w:val="001000000000" w:firstRow="0" w:lastRow="0" w:firstColumn="1" w:lastColumn="0" w:oddVBand="0" w:evenVBand="0" w:oddHBand="0" w:evenHBand="0" w:firstRowFirstColumn="0" w:firstRowLastColumn="0" w:lastRowFirstColumn="0" w:lastRowLastColumn="0"/>
            <w:tcW w:w="1659" w:type="dxa"/>
            <w:vMerge w:val="restart"/>
            <w:tcBorders>
              <w:top w:val="single" w:sz="4" w:space="0" w:color="auto"/>
              <w:bottom w:val="single" w:sz="4" w:space="0" w:color="auto"/>
            </w:tcBorders>
            <w:vAlign w:val="center"/>
          </w:tcPr>
          <w:p w:rsidR="000F3168" w:rsidRPr="003D2FD2" w:rsidRDefault="000F3168" w:rsidP="00823086">
            <w:pPr>
              <w:jc w:val="center"/>
              <w:rPr>
                <w:rFonts w:cstheme="minorHAnsi"/>
              </w:rPr>
            </w:pPr>
            <w:r w:rsidRPr="003D2FD2">
              <w:rPr>
                <w:rFonts w:cstheme="minorHAnsi"/>
              </w:rPr>
              <w:t>Continue response support</w:t>
            </w:r>
          </w:p>
        </w:tc>
        <w:tc>
          <w:tcPr>
            <w:tcW w:w="4780" w:type="dxa"/>
            <w:vMerge w:val="restart"/>
            <w:tcBorders>
              <w:top w:val="single" w:sz="4" w:space="0" w:color="auto"/>
              <w:bottom w:val="single" w:sz="4" w:space="0" w:color="auto"/>
            </w:tcBorders>
          </w:tcPr>
          <w:p w:rsidR="000F3168" w:rsidRPr="00B32673" w:rsidRDefault="000F3168"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32673">
              <w:rPr>
                <w:rFonts w:cstheme="minorHAnsi"/>
                <w:sz w:val="21"/>
                <w:szCs w:val="21"/>
              </w:rPr>
              <w:t>Support on-scene incident management</w:t>
            </w:r>
          </w:p>
          <w:p w:rsidR="000F3168" w:rsidRPr="00B32673" w:rsidRDefault="00F717AB"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Identify</w:t>
            </w:r>
            <w:r w:rsidR="000F3168" w:rsidRPr="00B32673">
              <w:rPr>
                <w:rFonts w:cstheme="minorHAnsi"/>
                <w:sz w:val="21"/>
                <w:szCs w:val="21"/>
              </w:rPr>
              <w:t xml:space="preserve"> any materials, equipment, and workers needed to continue operations</w:t>
            </w:r>
          </w:p>
          <w:p w:rsidR="000F3168" w:rsidRPr="00B32673" w:rsidRDefault="000F3168"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32673">
              <w:rPr>
                <w:rFonts w:cstheme="minorHAnsi"/>
                <w:sz w:val="21"/>
                <w:szCs w:val="21"/>
              </w:rPr>
              <w:t>Seek resources from mutual aid partners and the state as needed</w:t>
            </w:r>
          </w:p>
        </w:tc>
        <w:tc>
          <w:tcPr>
            <w:tcW w:w="350" w:type="dxa"/>
            <w:vMerge w:val="restart"/>
            <w:tcBorders>
              <w:top w:val="nil"/>
            </w:tcBorders>
            <w:shd w:val="clear" w:color="auto" w:fill="auto"/>
          </w:tcPr>
          <w:p w:rsidR="000F3168" w:rsidRPr="00796281" w:rsidRDefault="000F3168"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1" w:type="dxa"/>
            <w:tcBorders>
              <w:top w:val="dashSmallGap" w:sz="4" w:space="0" w:color="auto"/>
              <w:bottom w:val="dashSmallGap" w:sz="4" w:space="0" w:color="auto"/>
            </w:tcBorders>
            <w:shd w:val="clear" w:color="auto" w:fill="FFFFFF" w:themeFill="background1"/>
            <w:vAlign w:val="center"/>
          </w:tcPr>
          <w:p w:rsidR="000F3168" w:rsidRPr="00B32673" w:rsidRDefault="002E37EB" w:rsidP="00823086">
            <w:pPr>
              <w:ind w:left="-18"/>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IC</w:t>
            </w:r>
          </w:p>
        </w:tc>
        <w:tc>
          <w:tcPr>
            <w:tcW w:w="3470" w:type="dxa"/>
            <w:tcBorders>
              <w:top w:val="dashSmallGap" w:sz="4" w:space="0" w:color="auto"/>
              <w:bottom w:val="dashSmallGap" w:sz="4" w:space="0" w:color="auto"/>
            </w:tcBorders>
            <w:shd w:val="clear" w:color="auto" w:fill="FFFFFF" w:themeFill="background1"/>
            <w:vAlign w:val="center"/>
          </w:tcPr>
          <w:p w:rsidR="000F3168" w:rsidRPr="00B32673" w:rsidRDefault="000F3168" w:rsidP="00823086">
            <w:pPr>
              <w:ind w:left="-18"/>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0"/>
                <w:szCs w:val="20"/>
              </w:rPr>
            </w:pPr>
          </w:p>
        </w:tc>
      </w:tr>
      <w:tr w:rsidR="000F3168" w:rsidTr="008212D2">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659" w:type="dxa"/>
            <w:vMerge/>
            <w:tcBorders>
              <w:top w:val="single" w:sz="4" w:space="0" w:color="auto"/>
              <w:bottom w:val="single" w:sz="4" w:space="0" w:color="auto"/>
            </w:tcBorders>
            <w:vAlign w:val="center"/>
          </w:tcPr>
          <w:p w:rsidR="000F3168" w:rsidRPr="003D2FD2" w:rsidRDefault="000F3168" w:rsidP="00823086">
            <w:pPr>
              <w:jc w:val="center"/>
              <w:rPr>
                <w:rFonts w:cstheme="minorHAnsi"/>
              </w:rPr>
            </w:pPr>
          </w:p>
        </w:tc>
        <w:tc>
          <w:tcPr>
            <w:tcW w:w="4780" w:type="dxa"/>
            <w:vMerge/>
            <w:tcBorders>
              <w:top w:val="single" w:sz="4" w:space="0" w:color="auto"/>
              <w:bottom w:val="single" w:sz="4" w:space="0" w:color="auto"/>
            </w:tcBorders>
          </w:tcPr>
          <w:p w:rsidR="000F3168" w:rsidRPr="00B32673" w:rsidRDefault="000F3168"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50" w:type="dxa"/>
            <w:vMerge/>
            <w:tcBorders>
              <w:bottom w:val="nil"/>
            </w:tcBorders>
            <w:shd w:val="clear" w:color="auto" w:fill="auto"/>
          </w:tcPr>
          <w:p w:rsidR="000F3168" w:rsidRPr="00796281" w:rsidRDefault="000F3168"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1" w:type="dxa"/>
            <w:tcBorders>
              <w:top w:val="dashSmallGap" w:sz="4" w:space="0" w:color="auto"/>
              <w:bottom w:val="dashSmallGap" w:sz="4" w:space="0" w:color="auto"/>
            </w:tcBorders>
            <w:shd w:val="clear" w:color="auto" w:fill="FFFFFF" w:themeFill="background1"/>
            <w:vAlign w:val="center"/>
          </w:tcPr>
          <w:p w:rsidR="000F3168" w:rsidRPr="00B32673" w:rsidRDefault="002E37EB"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Operations</w:t>
            </w:r>
          </w:p>
        </w:tc>
        <w:tc>
          <w:tcPr>
            <w:tcW w:w="3470" w:type="dxa"/>
            <w:tcBorders>
              <w:top w:val="dashSmallGap" w:sz="4" w:space="0" w:color="auto"/>
              <w:bottom w:val="dashSmallGap" w:sz="4" w:space="0" w:color="auto"/>
            </w:tcBorders>
            <w:shd w:val="clear" w:color="auto" w:fill="FFFFFF" w:themeFill="background1"/>
            <w:vAlign w:val="center"/>
          </w:tcPr>
          <w:p w:rsidR="000F3168" w:rsidRPr="00B32673" w:rsidRDefault="000F3168"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0F3168" w:rsidTr="008212D2">
        <w:trPr>
          <w:trHeight w:val="82"/>
          <w:jc w:val="center"/>
        </w:trPr>
        <w:tc>
          <w:tcPr>
            <w:cnfStyle w:val="001000000000" w:firstRow="0" w:lastRow="0" w:firstColumn="1" w:lastColumn="0" w:oddVBand="0" w:evenVBand="0" w:oddHBand="0" w:evenHBand="0" w:firstRowFirstColumn="0" w:firstRowLastColumn="0" w:lastRowFirstColumn="0" w:lastRowLastColumn="0"/>
            <w:tcW w:w="1659" w:type="dxa"/>
            <w:tcBorders>
              <w:top w:val="single" w:sz="4" w:space="0" w:color="auto"/>
              <w:bottom w:val="single" w:sz="4" w:space="0" w:color="auto"/>
            </w:tcBorders>
            <w:shd w:val="clear" w:color="auto" w:fill="D9D9D9" w:themeFill="background1" w:themeFillShade="D9"/>
            <w:vAlign w:val="center"/>
          </w:tcPr>
          <w:p w:rsidR="000F3168" w:rsidRPr="003D2FD2" w:rsidRDefault="000F3168" w:rsidP="00823086">
            <w:pPr>
              <w:jc w:val="center"/>
              <w:rPr>
                <w:rFonts w:cstheme="minorHAnsi"/>
              </w:rPr>
            </w:pPr>
            <w:r w:rsidRPr="003D2FD2">
              <w:rPr>
                <w:rFonts w:cstheme="minorHAnsi"/>
              </w:rPr>
              <w:t>Prepare for resources to arrive</w:t>
            </w:r>
          </w:p>
        </w:tc>
        <w:tc>
          <w:tcPr>
            <w:tcW w:w="4780" w:type="dxa"/>
            <w:tcBorders>
              <w:top w:val="single" w:sz="4" w:space="0" w:color="auto"/>
              <w:bottom w:val="single" w:sz="4" w:space="0" w:color="auto"/>
            </w:tcBorders>
            <w:shd w:val="clear" w:color="auto" w:fill="D9D9D9" w:themeFill="background1" w:themeFillShade="D9"/>
          </w:tcPr>
          <w:p w:rsidR="000F3168" w:rsidRPr="00B32673" w:rsidRDefault="000F3168"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32673">
              <w:rPr>
                <w:rFonts w:cstheme="minorHAnsi"/>
                <w:sz w:val="21"/>
                <w:szCs w:val="21"/>
              </w:rPr>
              <w:t>Designate staging areas</w:t>
            </w:r>
          </w:p>
          <w:p w:rsidR="000F3168" w:rsidRPr="00B32673" w:rsidRDefault="000F3168"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32673">
              <w:rPr>
                <w:rFonts w:cstheme="minorHAnsi"/>
                <w:sz w:val="21"/>
                <w:szCs w:val="21"/>
              </w:rPr>
              <w:t>Plan for incoming support personnel: rest, sleeping, and work space; meals; etc.</w:t>
            </w:r>
          </w:p>
        </w:tc>
        <w:tc>
          <w:tcPr>
            <w:tcW w:w="350" w:type="dxa"/>
            <w:tcBorders>
              <w:top w:val="nil"/>
              <w:bottom w:val="nil"/>
            </w:tcBorders>
            <w:shd w:val="clear" w:color="auto" w:fill="auto"/>
          </w:tcPr>
          <w:p w:rsidR="000F3168" w:rsidRPr="00796281" w:rsidRDefault="000F3168"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1" w:type="dxa"/>
            <w:tcBorders>
              <w:top w:val="nil"/>
              <w:bottom w:val="dashSmallGap" w:sz="4" w:space="0" w:color="auto"/>
            </w:tcBorders>
            <w:shd w:val="clear" w:color="auto" w:fill="FFFFFF" w:themeFill="background1"/>
            <w:vAlign w:val="center"/>
          </w:tcPr>
          <w:p w:rsidR="000F3168" w:rsidRPr="00B32673" w:rsidRDefault="002E37EB" w:rsidP="00823086">
            <w:pPr>
              <w:ind w:left="-18"/>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Logistics</w:t>
            </w:r>
          </w:p>
        </w:tc>
        <w:tc>
          <w:tcPr>
            <w:tcW w:w="3470" w:type="dxa"/>
            <w:tcBorders>
              <w:top w:val="nil"/>
              <w:bottom w:val="dashSmallGap" w:sz="4" w:space="0" w:color="auto"/>
            </w:tcBorders>
            <w:shd w:val="clear" w:color="auto" w:fill="FFFFFF" w:themeFill="background1"/>
            <w:vAlign w:val="center"/>
          </w:tcPr>
          <w:p w:rsidR="000F3168" w:rsidRPr="00B32673" w:rsidRDefault="000F3168" w:rsidP="00823086">
            <w:pPr>
              <w:ind w:left="-18"/>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0"/>
                <w:szCs w:val="20"/>
              </w:rPr>
            </w:pPr>
          </w:p>
        </w:tc>
      </w:tr>
      <w:tr w:rsidR="00AB2FAC" w:rsidTr="008212D2">
        <w:trPr>
          <w:cnfStyle w:val="000000100000" w:firstRow="0" w:lastRow="0" w:firstColumn="0" w:lastColumn="0" w:oddVBand="0" w:evenVBand="0" w:oddHBand="1" w:evenHBand="0" w:firstRowFirstColumn="0" w:firstRowLastColumn="0" w:lastRowFirstColumn="0" w:lastRowLastColumn="0"/>
          <w:trHeight w:val="730"/>
          <w:jc w:val="center"/>
        </w:trPr>
        <w:tc>
          <w:tcPr>
            <w:cnfStyle w:val="001000000000" w:firstRow="0" w:lastRow="0" w:firstColumn="1" w:lastColumn="0" w:oddVBand="0" w:evenVBand="0" w:oddHBand="0" w:evenHBand="0" w:firstRowFirstColumn="0" w:firstRowLastColumn="0" w:lastRowFirstColumn="0" w:lastRowLastColumn="0"/>
            <w:tcW w:w="1659" w:type="dxa"/>
            <w:vMerge w:val="restart"/>
            <w:tcBorders>
              <w:top w:val="single" w:sz="4" w:space="0" w:color="auto"/>
              <w:bottom w:val="single" w:sz="4" w:space="0" w:color="auto"/>
            </w:tcBorders>
            <w:shd w:val="clear" w:color="auto" w:fill="auto"/>
            <w:vAlign w:val="center"/>
          </w:tcPr>
          <w:p w:rsidR="00AB2FAC" w:rsidRPr="003D2FD2" w:rsidRDefault="00AB2FAC" w:rsidP="00823086">
            <w:pPr>
              <w:jc w:val="center"/>
              <w:rPr>
                <w:rFonts w:cstheme="minorHAnsi"/>
              </w:rPr>
            </w:pPr>
            <w:r w:rsidRPr="003D2FD2">
              <w:rPr>
                <w:rFonts w:cstheme="minorHAnsi"/>
              </w:rPr>
              <w:t>Assess situation and resource needs</w:t>
            </w:r>
          </w:p>
        </w:tc>
        <w:tc>
          <w:tcPr>
            <w:tcW w:w="4780" w:type="dxa"/>
            <w:vMerge w:val="restart"/>
            <w:tcBorders>
              <w:top w:val="single" w:sz="4" w:space="0" w:color="auto"/>
              <w:bottom w:val="single" w:sz="4" w:space="0" w:color="auto"/>
            </w:tcBorders>
            <w:shd w:val="clear" w:color="auto" w:fill="auto"/>
          </w:tcPr>
          <w:p w:rsidR="00AB2FAC" w:rsidRPr="00B32673" w:rsidRDefault="00AB2FAC"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32673">
              <w:rPr>
                <w:rFonts w:cstheme="minorHAnsi"/>
                <w:sz w:val="21"/>
                <w:szCs w:val="21"/>
              </w:rPr>
              <w:t>Assess situation status and resource needs of  affected facilities (include sites of historical or cultural significance)</w:t>
            </w:r>
          </w:p>
          <w:p w:rsidR="00AB2FAC" w:rsidRPr="00B32673" w:rsidRDefault="00AB2FAC"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32673">
              <w:rPr>
                <w:rFonts w:cstheme="minorHAnsi"/>
                <w:sz w:val="21"/>
                <w:szCs w:val="21"/>
              </w:rPr>
              <w:t>Request resources as required</w:t>
            </w:r>
          </w:p>
        </w:tc>
        <w:tc>
          <w:tcPr>
            <w:tcW w:w="350" w:type="dxa"/>
            <w:vMerge w:val="restart"/>
            <w:tcBorders>
              <w:top w:val="nil"/>
            </w:tcBorders>
            <w:shd w:val="clear" w:color="auto" w:fill="auto"/>
          </w:tcPr>
          <w:p w:rsidR="00AB2FAC" w:rsidRPr="00796281" w:rsidRDefault="00AB2FAC"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1" w:type="dxa"/>
            <w:tcBorders>
              <w:top w:val="dashSmallGap" w:sz="4" w:space="0" w:color="auto"/>
              <w:bottom w:val="dashSmallGap" w:sz="4" w:space="0" w:color="auto"/>
            </w:tcBorders>
            <w:shd w:val="clear" w:color="auto" w:fill="FFFFFF" w:themeFill="background1"/>
            <w:vAlign w:val="center"/>
          </w:tcPr>
          <w:p w:rsidR="00AB2FAC" w:rsidRPr="00B32673" w:rsidRDefault="002E37EB"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Liaison</w:t>
            </w:r>
          </w:p>
        </w:tc>
        <w:tc>
          <w:tcPr>
            <w:tcW w:w="3470" w:type="dxa"/>
            <w:tcBorders>
              <w:top w:val="dashSmallGap" w:sz="4" w:space="0" w:color="auto"/>
              <w:bottom w:val="dashSmallGap" w:sz="4" w:space="0" w:color="auto"/>
            </w:tcBorders>
            <w:shd w:val="clear" w:color="auto" w:fill="FFFFFF" w:themeFill="background1"/>
            <w:vAlign w:val="center"/>
          </w:tcPr>
          <w:p w:rsidR="00AB2FAC" w:rsidRPr="00B32673" w:rsidRDefault="00AB2FAC"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0"/>
                <w:szCs w:val="20"/>
              </w:rPr>
            </w:pPr>
          </w:p>
        </w:tc>
      </w:tr>
      <w:tr w:rsidR="00AB2FAC" w:rsidTr="008212D2">
        <w:trPr>
          <w:trHeight w:val="729"/>
          <w:jc w:val="center"/>
        </w:trPr>
        <w:tc>
          <w:tcPr>
            <w:cnfStyle w:val="001000000000" w:firstRow="0" w:lastRow="0" w:firstColumn="1" w:lastColumn="0" w:oddVBand="0" w:evenVBand="0" w:oddHBand="0" w:evenHBand="0" w:firstRowFirstColumn="0" w:firstRowLastColumn="0" w:lastRowFirstColumn="0" w:lastRowLastColumn="0"/>
            <w:tcW w:w="1659" w:type="dxa"/>
            <w:vMerge/>
            <w:tcBorders>
              <w:top w:val="single" w:sz="4" w:space="0" w:color="auto"/>
              <w:bottom w:val="single" w:sz="4" w:space="0" w:color="auto"/>
            </w:tcBorders>
            <w:shd w:val="clear" w:color="auto" w:fill="auto"/>
            <w:vAlign w:val="center"/>
          </w:tcPr>
          <w:p w:rsidR="00AB2FAC" w:rsidRPr="003D2FD2" w:rsidRDefault="00AB2FAC" w:rsidP="00823086">
            <w:pPr>
              <w:jc w:val="center"/>
              <w:rPr>
                <w:rFonts w:cstheme="minorHAnsi"/>
              </w:rPr>
            </w:pPr>
          </w:p>
        </w:tc>
        <w:tc>
          <w:tcPr>
            <w:tcW w:w="4780" w:type="dxa"/>
            <w:vMerge/>
            <w:tcBorders>
              <w:top w:val="single" w:sz="4" w:space="0" w:color="auto"/>
              <w:bottom w:val="single" w:sz="4" w:space="0" w:color="auto"/>
            </w:tcBorders>
            <w:shd w:val="clear" w:color="auto" w:fill="auto"/>
          </w:tcPr>
          <w:p w:rsidR="00AB2FAC" w:rsidRPr="00B32673" w:rsidRDefault="00AB2FAC"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350" w:type="dxa"/>
            <w:vMerge/>
            <w:tcBorders>
              <w:bottom w:val="nil"/>
            </w:tcBorders>
            <w:shd w:val="clear" w:color="auto" w:fill="auto"/>
          </w:tcPr>
          <w:p w:rsidR="00AB2FAC" w:rsidRPr="00796281" w:rsidRDefault="00AB2FAC"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1" w:type="dxa"/>
            <w:tcBorders>
              <w:top w:val="dashSmallGap" w:sz="4" w:space="0" w:color="auto"/>
              <w:bottom w:val="single" w:sz="4" w:space="0" w:color="auto"/>
            </w:tcBorders>
            <w:shd w:val="clear" w:color="auto" w:fill="FFFFFF" w:themeFill="background1"/>
            <w:vAlign w:val="center"/>
          </w:tcPr>
          <w:p w:rsidR="00AB2FAC" w:rsidRPr="00B32673" w:rsidRDefault="00AB2FAC"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
        </w:tc>
        <w:tc>
          <w:tcPr>
            <w:tcW w:w="3470" w:type="dxa"/>
            <w:tcBorders>
              <w:top w:val="dashSmallGap" w:sz="4" w:space="0" w:color="auto"/>
              <w:bottom w:val="single" w:sz="4" w:space="0" w:color="auto"/>
            </w:tcBorders>
            <w:shd w:val="clear" w:color="auto" w:fill="FFFFFF" w:themeFill="background1"/>
            <w:vAlign w:val="center"/>
          </w:tcPr>
          <w:p w:rsidR="00AB2FAC" w:rsidRPr="00B32673" w:rsidRDefault="00AB2FAC"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BE5F27" w:rsidTr="008D0EDE">
        <w:trPr>
          <w:cnfStyle w:val="000000100000" w:firstRow="0" w:lastRow="0" w:firstColumn="0" w:lastColumn="0" w:oddVBand="0" w:evenVBand="0" w:oddHBand="1"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1659" w:type="dxa"/>
            <w:vMerge w:val="restart"/>
            <w:tcBorders>
              <w:top w:val="single" w:sz="4" w:space="0" w:color="auto"/>
              <w:bottom w:val="single" w:sz="4" w:space="0" w:color="auto"/>
            </w:tcBorders>
            <w:shd w:val="clear" w:color="auto" w:fill="D9D9D9" w:themeFill="background1" w:themeFillShade="D9"/>
            <w:vAlign w:val="center"/>
          </w:tcPr>
          <w:p w:rsidR="00BE5F27" w:rsidRPr="003D2FD2" w:rsidRDefault="008D0EDE" w:rsidP="00231BAF">
            <w:pPr>
              <w:jc w:val="center"/>
              <w:rPr>
                <w:rFonts w:cstheme="minorHAnsi"/>
              </w:rPr>
            </w:pPr>
            <w:r>
              <w:rPr>
                <w:noProof/>
              </w:rPr>
              <mc:AlternateContent>
                <mc:Choice Requires="wps">
                  <w:drawing>
                    <wp:anchor distT="0" distB="0" distL="114300" distR="114300" simplePos="0" relativeHeight="251631104" behindDoc="0" locked="0" layoutInCell="0" allowOverlap="1" wp14:anchorId="5709B112" wp14:editId="29DAEA9D">
                      <wp:simplePos x="0" y="0"/>
                      <wp:positionH relativeFrom="margin">
                        <wp:align>center</wp:align>
                      </wp:positionH>
                      <wp:positionV relativeFrom="margin">
                        <wp:align>bottom</wp:align>
                      </wp:positionV>
                      <wp:extent cx="7315200" cy="292100"/>
                      <wp:effectExtent l="0" t="0" r="19050" b="127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813052"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THE FIRST 24 HOURS</w:t>
                                  </w:r>
                                  <w:r>
                                    <w:rPr>
                                      <w:b/>
                                      <w:color w:val="FFFFFF" w:themeColor="background1"/>
                                      <w:sz w:val="28"/>
                                    </w:rPr>
                                    <w:tab/>
                                  </w:r>
                                  <w:r w:rsidRPr="00813052">
                                    <w:rPr>
                                      <w:b/>
                                      <w:color w:val="FFFFFF" w:themeColor="background1"/>
                                      <w:sz w:val="28"/>
                                    </w:rPr>
                                    <w:t>SUSTAIN EMERGENCY RESPONSE OPERATIONS</w:t>
                                  </w:r>
                                </w:p>
                                <w:p w:rsidR="00F717AB" w:rsidRPr="00FD03A2" w:rsidRDefault="00F717AB" w:rsidP="002D50C7">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9B112" id="_x0000_s1043" type="#_x0000_t202" style="position:absolute;left:0;text-align:left;margin-left:0;margin-top:0;width:8in;height:23pt;z-index:25163110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" o:allowincell="f">
                      <v:textbox>
                        <w:txbxContent>
                          <w:p w:rsidR="00F717AB" w:rsidRPr="00813052"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THE FIRST 24 HOURS</w:t>
                            </w:r>
                            <w:r>
                              <w:rPr>
                                <w:b/>
                                <w:color w:val="FFFFFF" w:themeColor="background1"/>
                                <w:sz w:val="28"/>
                              </w:rPr>
                              <w:tab/>
                            </w:r>
                            <w:r w:rsidRPr="00813052">
                              <w:rPr>
                                <w:b/>
                                <w:color w:val="FFFFFF" w:themeColor="background1"/>
                                <w:sz w:val="28"/>
                              </w:rPr>
                              <w:t>SUSTAIN EMERGENCY RESPONSE OPERATIONS</w:t>
                            </w:r>
                          </w:p>
                          <w:p w:rsidR="00F717AB" w:rsidRPr="00FD03A2" w:rsidRDefault="00F717AB" w:rsidP="002D50C7">
                            <w:pPr>
                              <w:shd w:val="clear" w:color="auto" w:fill="00B050"/>
                              <w:jc w:val="center"/>
                              <w:rPr>
                                <w:b/>
                                <w:sz w:val="28"/>
                              </w:rPr>
                            </w:pPr>
                          </w:p>
                        </w:txbxContent>
                      </v:textbox>
                      <w10:wrap anchorx="margin" anchory="margin"/>
                    </v:shape>
                  </w:pict>
                </mc:Fallback>
              </mc:AlternateContent>
            </w:r>
            <w:r w:rsidR="00BE5F27" w:rsidRPr="003D2FD2">
              <w:rPr>
                <w:rFonts w:cstheme="minorHAnsi"/>
              </w:rPr>
              <w:t>Gather damage</w:t>
            </w:r>
            <w:r w:rsidR="00231BAF">
              <w:rPr>
                <w:rFonts w:cstheme="minorHAnsi"/>
              </w:rPr>
              <w:t xml:space="preserve"> </w:t>
            </w:r>
            <w:r w:rsidR="00BE5F27" w:rsidRPr="003D2FD2">
              <w:rPr>
                <w:rFonts w:cstheme="minorHAnsi"/>
              </w:rPr>
              <w:t>information</w:t>
            </w:r>
          </w:p>
        </w:tc>
        <w:tc>
          <w:tcPr>
            <w:tcW w:w="4780" w:type="dxa"/>
            <w:vMerge w:val="restart"/>
            <w:tcBorders>
              <w:top w:val="single" w:sz="4" w:space="0" w:color="auto"/>
              <w:bottom w:val="single" w:sz="4" w:space="0" w:color="auto"/>
            </w:tcBorders>
            <w:shd w:val="clear" w:color="auto" w:fill="D9D9D9" w:themeFill="background1" w:themeFillShade="D9"/>
          </w:tcPr>
          <w:p w:rsidR="00BE5F27" w:rsidRPr="00B32673" w:rsidRDefault="00BE5F27"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32673">
              <w:rPr>
                <w:rFonts w:cstheme="minorHAnsi"/>
                <w:sz w:val="21"/>
                <w:szCs w:val="21"/>
              </w:rPr>
              <w:t xml:space="preserve"> Gather and report information about known damages in affected areas</w:t>
            </w:r>
          </w:p>
          <w:p w:rsidR="00BE5F27" w:rsidRPr="00B32673" w:rsidRDefault="00BE5F27"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32673">
              <w:rPr>
                <w:rFonts w:cstheme="minorHAnsi"/>
                <w:sz w:val="21"/>
                <w:szCs w:val="21"/>
              </w:rPr>
              <w:t>Collect information on homes in affected areas and, as possible, other structures</w:t>
            </w:r>
          </w:p>
          <w:p w:rsidR="00BE5F27" w:rsidRPr="00B32673" w:rsidRDefault="00BE5F27" w:rsidP="00823086">
            <w:pPr>
              <w:pStyle w:val="ListParagraph"/>
              <w:ind w:left="252"/>
              <w:cnfStyle w:val="000000100000" w:firstRow="0" w:lastRow="0" w:firstColumn="0" w:lastColumn="0" w:oddVBand="0" w:evenVBand="0" w:oddHBand="1" w:evenHBand="0" w:firstRowFirstColumn="0" w:firstRowLastColumn="0" w:lastRowFirstColumn="0" w:lastRowLastColumn="0"/>
              <w:rPr>
                <w:rFonts w:cstheme="minorHAnsi"/>
                <w:i/>
                <w:sz w:val="21"/>
                <w:szCs w:val="21"/>
              </w:rPr>
            </w:pPr>
            <w:r w:rsidRPr="00B32673">
              <w:rPr>
                <w:rFonts w:cstheme="minorHAnsi"/>
                <w:i/>
                <w:sz w:val="21"/>
                <w:szCs w:val="21"/>
              </w:rPr>
              <w:t xml:space="preserve">See </w:t>
            </w:r>
            <w:r w:rsidRPr="00B32673">
              <w:rPr>
                <w:rFonts w:cstheme="minorHAnsi"/>
                <w:sz w:val="21"/>
                <w:szCs w:val="21"/>
              </w:rPr>
              <w:t>Damage Assessment</w:t>
            </w:r>
            <w:r w:rsidRPr="00B32673">
              <w:rPr>
                <w:rFonts w:cstheme="minorHAnsi"/>
                <w:i/>
                <w:sz w:val="21"/>
                <w:szCs w:val="21"/>
              </w:rPr>
              <w:t xml:space="preserve"> page for details</w:t>
            </w:r>
          </w:p>
        </w:tc>
        <w:tc>
          <w:tcPr>
            <w:tcW w:w="350" w:type="dxa"/>
            <w:vMerge w:val="restart"/>
            <w:tcBorders>
              <w:top w:val="nil"/>
              <w:bottom w:val="nil"/>
            </w:tcBorders>
            <w:shd w:val="clear" w:color="auto" w:fill="auto"/>
          </w:tcPr>
          <w:p w:rsidR="00BE5F27" w:rsidRPr="00796281" w:rsidRDefault="00BE5F27"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1" w:type="dxa"/>
            <w:tcBorders>
              <w:top w:val="single" w:sz="4" w:space="0" w:color="auto"/>
              <w:bottom w:val="dashSmallGap" w:sz="4" w:space="0" w:color="auto"/>
            </w:tcBorders>
            <w:shd w:val="clear" w:color="auto" w:fill="D9D9D9" w:themeFill="background1" w:themeFillShade="D9"/>
            <w:vAlign w:val="center"/>
          </w:tcPr>
          <w:p w:rsidR="00BE5F27" w:rsidRPr="00B32673" w:rsidRDefault="00BE5F27"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sidRPr="00B32673">
              <w:rPr>
                <w:rFonts w:cstheme="minorHAnsi"/>
                <w:b/>
                <w:color w:val="auto"/>
                <w:szCs w:val="24"/>
              </w:rPr>
              <w:t>SEOC</w:t>
            </w:r>
          </w:p>
        </w:tc>
        <w:tc>
          <w:tcPr>
            <w:tcW w:w="3470" w:type="dxa"/>
            <w:tcBorders>
              <w:top w:val="single" w:sz="4" w:space="0" w:color="auto"/>
              <w:bottom w:val="dashSmallGap" w:sz="4" w:space="0" w:color="auto"/>
            </w:tcBorders>
            <w:shd w:val="clear" w:color="auto" w:fill="D9D9D9" w:themeFill="background1" w:themeFillShade="D9"/>
            <w:vAlign w:val="center"/>
          </w:tcPr>
          <w:p w:rsidR="00BE5F27" w:rsidRPr="00661654" w:rsidRDefault="00BE5F27"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661654">
              <w:rPr>
                <w:rFonts w:cstheme="minorHAnsi"/>
                <w:color w:val="auto"/>
                <w:sz w:val="18"/>
                <w:szCs w:val="20"/>
              </w:rPr>
              <w:t>State Emergency Operations Center</w:t>
            </w:r>
            <w:r w:rsidRPr="00661654">
              <w:rPr>
                <w:rFonts w:cstheme="minorHAnsi"/>
                <w:color w:val="auto"/>
                <w:sz w:val="18"/>
                <w:szCs w:val="20"/>
              </w:rPr>
              <w:br/>
            </w:r>
            <w:r w:rsidRPr="00661654">
              <w:rPr>
                <w:rFonts w:cstheme="minorHAnsi"/>
                <w:color w:val="auto"/>
                <w:sz w:val="20"/>
                <w:szCs w:val="20"/>
              </w:rPr>
              <w:t>1-800-478-2337</w:t>
            </w:r>
          </w:p>
        </w:tc>
      </w:tr>
      <w:tr w:rsidR="00BE5F27" w:rsidTr="008D0EDE">
        <w:trPr>
          <w:trHeight w:val="937"/>
          <w:jc w:val="center"/>
        </w:trPr>
        <w:tc>
          <w:tcPr>
            <w:cnfStyle w:val="001000000000" w:firstRow="0" w:lastRow="0" w:firstColumn="1" w:lastColumn="0" w:oddVBand="0" w:evenVBand="0" w:oddHBand="0" w:evenHBand="0" w:firstRowFirstColumn="0" w:firstRowLastColumn="0" w:lastRowFirstColumn="0" w:lastRowLastColumn="0"/>
            <w:tcW w:w="1659" w:type="dxa"/>
            <w:vMerge/>
            <w:tcBorders>
              <w:top w:val="single" w:sz="4" w:space="0" w:color="auto"/>
              <w:bottom w:val="single" w:sz="4" w:space="0" w:color="auto"/>
            </w:tcBorders>
            <w:shd w:val="clear" w:color="auto" w:fill="D9D9D9" w:themeFill="background1" w:themeFillShade="D9"/>
            <w:vAlign w:val="center"/>
          </w:tcPr>
          <w:p w:rsidR="00BE5F27" w:rsidRPr="003D2FD2" w:rsidRDefault="00BE5F27" w:rsidP="00823086">
            <w:pPr>
              <w:jc w:val="center"/>
              <w:rPr>
                <w:rFonts w:cstheme="minorHAnsi"/>
              </w:rPr>
            </w:pPr>
          </w:p>
        </w:tc>
        <w:tc>
          <w:tcPr>
            <w:tcW w:w="4780" w:type="dxa"/>
            <w:vMerge/>
            <w:tcBorders>
              <w:top w:val="single" w:sz="4" w:space="0" w:color="auto"/>
              <w:bottom w:val="single" w:sz="4" w:space="0" w:color="auto"/>
            </w:tcBorders>
            <w:shd w:val="clear" w:color="auto" w:fill="D9D9D9" w:themeFill="background1" w:themeFillShade="D9"/>
          </w:tcPr>
          <w:p w:rsidR="00BE5F27" w:rsidRPr="00B32673" w:rsidRDefault="00BE5F27"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350" w:type="dxa"/>
            <w:vMerge/>
            <w:tcBorders>
              <w:top w:val="nil"/>
              <w:bottom w:val="nil"/>
            </w:tcBorders>
            <w:shd w:val="clear" w:color="auto" w:fill="auto"/>
          </w:tcPr>
          <w:p w:rsidR="00BE5F27" w:rsidRPr="00796281" w:rsidRDefault="00BE5F27"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1" w:type="dxa"/>
            <w:tcBorders>
              <w:top w:val="dashSmallGap" w:sz="4" w:space="0" w:color="auto"/>
              <w:bottom w:val="single" w:sz="4" w:space="0" w:color="auto"/>
            </w:tcBorders>
            <w:shd w:val="clear" w:color="auto" w:fill="D9D9D9" w:themeFill="background1" w:themeFillShade="D9"/>
            <w:vAlign w:val="center"/>
          </w:tcPr>
          <w:p w:rsidR="00BE5F27" w:rsidRPr="00B32673" w:rsidRDefault="008926D3"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sidRPr="008926D3">
              <w:rPr>
                <w:rFonts w:cstheme="minorHAnsi"/>
                <w:b/>
                <w:color w:val="auto"/>
                <w:szCs w:val="24"/>
              </w:rPr>
              <w:t>American Red Cross (ARC)</w:t>
            </w:r>
          </w:p>
        </w:tc>
        <w:tc>
          <w:tcPr>
            <w:tcW w:w="3470" w:type="dxa"/>
            <w:tcBorders>
              <w:top w:val="dashSmallGap" w:sz="4" w:space="0" w:color="auto"/>
              <w:bottom w:val="single" w:sz="4" w:space="0" w:color="auto"/>
            </w:tcBorders>
            <w:shd w:val="clear" w:color="auto" w:fill="D9D9D9" w:themeFill="background1" w:themeFillShade="D9"/>
            <w:vAlign w:val="center"/>
          </w:tcPr>
          <w:p w:rsidR="00102975" w:rsidRPr="00102975" w:rsidRDefault="00102975"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20"/>
              </w:rPr>
            </w:pPr>
            <w:r w:rsidRPr="00102975">
              <w:rPr>
                <w:rFonts w:cstheme="minorHAnsi"/>
                <w:color w:val="auto"/>
                <w:sz w:val="18"/>
                <w:szCs w:val="20"/>
              </w:rPr>
              <w:t>Toll-free: 888-345-HERO (4376)</w:t>
            </w:r>
          </w:p>
          <w:p w:rsidR="00102975" w:rsidRPr="00102975" w:rsidRDefault="00102975"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20"/>
              </w:rPr>
            </w:pPr>
            <w:r w:rsidRPr="00102975">
              <w:rPr>
                <w:rFonts w:cstheme="minorHAnsi"/>
                <w:color w:val="auto"/>
                <w:sz w:val="18"/>
                <w:szCs w:val="20"/>
              </w:rPr>
              <w:t>Main office: 907-646-5401</w:t>
            </w:r>
          </w:p>
          <w:p w:rsidR="00BE5F27" w:rsidRPr="00661654" w:rsidRDefault="00406B2C"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18"/>
                <w:szCs w:val="20"/>
              </w:rPr>
              <w:t>Press Option 3 for either number.</w:t>
            </w:r>
          </w:p>
        </w:tc>
      </w:tr>
      <w:tr w:rsidR="00813052" w:rsidTr="008D0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9" w:type="dxa"/>
            <w:tcBorders>
              <w:top w:val="single" w:sz="4" w:space="0" w:color="auto"/>
              <w:bottom w:val="single" w:sz="4" w:space="0" w:color="auto"/>
            </w:tcBorders>
            <w:shd w:val="clear" w:color="auto" w:fill="FFFFFF" w:themeFill="background1"/>
            <w:vAlign w:val="center"/>
          </w:tcPr>
          <w:p w:rsidR="00813052" w:rsidRPr="003D2FD2" w:rsidRDefault="00813052" w:rsidP="00823086">
            <w:pPr>
              <w:jc w:val="center"/>
              <w:rPr>
                <w:rFonts w:cstheme="minorHAnsi"/>
              </w:rPr>
            </w:pPr>
            <w:r w:rsidRPr="003D2FD2">
              <w:rPr>
                <w:rFonts w:cstheme="minorHAnsi"/>
              </w:rPr>
              <w:t>Update everyone</w:t>
            </w:r>
          </w:p>
        </w:tc>
        <w:tc>
          <w:tcPr>
            <w:tcW w:w="4780" w:type="dxa"/>
            <w:tcBorders>
              <w:top w:val="single" w:sz="4" w:space="0" w:color="auto"/>
              <w:bottom w:val="single" w:sz="4" w:space="0" w:color="auto"/>
            </w:tcBorders>
            <w:shd w:val="clear" w:color="auto" w:fill="FFFFFF" w:themeFill="background1"/>
          </w:tcPr>
          <w:p w:rsidR="00813052" w:rsidRPr="00B32673" w:rsidRDefault="00AF200B"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32673">
              <w:rPr>
                <w:rFonts w:cstheme="minorHAnsi"/>
                <w:sz w:val="21"/>
                <w:szCs w:val="21"/>
              </w:rPr>
              <w:t>Provide information on regular schedule to leaders and community residents</w:t>
            </w:r>
          </w:p>
          <w:p w:rsidR="000F3E8C" w:rsidRPr="00B32673" w:rsidRDefault="000F3E8C"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32673">
              <w:rPr>
                <w:rFonts w:cstheme="minorHAnsi"/>
                <w:sz w:val="21"/>
                <w:szCs w:val="21"/>
              </w:rPr>
              <w:t>Get information out in more than one way</w:t>
            </w:r>
          </w:p>
        </w:tc>
        <w:tc>
          <w:tcPr>
            <w:tcW w:w="350" w:type="dxa"/>
            <w:tcBorders>
              <w:top w:val="nil"/>
              <w:bottom w:val="nil"/>
            </w:tcBorders>
            <w:shd w:val="clear" w:color="auto" w:fill="FFFFFF" w:themeFill="background1"/>
          </w:tcPr>
          <w:p w:rsidR="00813052" w:rsidRPr="00796281" w:rsidRDefault="00813052"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4731" w:type="dxa"/>
            <w:gridSpan w:val="2"/>
            <w:tcBorders>
              <w:top w:val="single" w:sz="4" w:space="0" w:color="auto"/>
            </w:tcBorders>
            <w:shd w:val="clear" w:color="auto" w:fill="FFFFFF" w:themeFill="background1"/>
            <w:vAlign w:val="center"/>
          </w:tcPr>
          <w:p w:rsidR="00AF200B" w:rsidRPr="00B32673" w:rsidRDefault="00E76D05" w:rsidP="00823086">
            <w:pPr>
              <w:pStyle w:val="ListParagraph"/>
              <w:numPr>
                <w:ilvl w:val="0"/>
                <w:numId w:val="18"/>
              </w:numPr>
              <w:ind w:left="162" w:hanging="180"/>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32673">
              <w:rPr>
                <w:rFonts w:cstheme="minorHAnsi"/>
                <w:color w:val="auto"/>
                <w:sz w:val="20"/>
                <w:szCs w:val="20"/>
              </w:rPr>
              <w:t>Use all available means that work for your community: briefings; meetings; radio; VHF; flyers at store,</w:t>
            </w:r>
            <w:r w:rsidR="00F717AB">
              <w:rPr>
                <w:rFonts w:cstheme="minorHAnsi"/>
                <w:color w:val="auto"/>
                <w:sz w:val="20"/>
                <w:szCs w:val="20"/>
              </w:rPr>
              <w:t xml:space="preserve"> school,</w:t>
            </w:r>
            <w:r w:rsidRPr="00B32673">
              <w:rPr>
                <w:rFonts w:cstheme="minorHAnsi"/>
                <w:color w:val="auto"/>
                <w:sz w:val="20"/>
                <w:szCs w:val="20"/>
              </w:rPr>
              <w:t xml:space="preserve"> city/tribal office, post office, etc.</w:t>
            </w:r>
          </w:p>
        </w:tc>
      </w:tr>
    </w:tbl>
    <w:p w:rsidR="008D0EDE" w:rsidRDefault="008D0EDE" w:rsidP="00823086">
      <w:pPr>
        <w:spacing w:after="0" w:line="240" w:lineRule="auto"/>
        <w:rPr>
          <w:rFonts w:asciiTheme="majorHAnsi" w:hAnsiTheme="majorHAnsi" w:cstheme="minorHAnsi"/>
          <w:b/>
          <w:sz w:val="24"/>
          <w:szCs w:val="24"/>
        </w:rPr>
      </w:pPr>
    </w:p>
    <w:p w:rsidR="008D0EDE" w:rsidRDefault="008D0EDE">
      <w:pPr>
        <w:rPr>
          <w:rFonts w:asciiTheme="majorHAnsi" w:hAnsiTheme="majorHAnsi" w:cstheme="minorHAnsi"/>
          <w:b/>
          <w:sz w:val="24"/>
          <w:szCs w:val="24"/>
        </w:rPr>
      </w:pPr>
      <w:r>
        <w:rPr>
          <w:rFonts w:asciiTheme="majorHAnsi" w:hAnsiTheme="majorHAnsi" w:cstheme="minorHAnsi"/>
          <w:b/>
          <w:sz w:val="24"/>
          <w:szCs w:val="24"/>
        </w:rPr>
        <w:br w:type="page"/>
      </w:r>
    </w:p>
    <w:p w:rsidR="0030397B" w:rsidRDefault="0030397B" w:rsidP="008502BF">
      <w:pPr>
        <w:spacing w:after="0" w:line="240" w:lineRule="auto"/>
        <w:jc w:val="center"/>
        <w:rPr>
          <w:noProof/>
          <w:color w:val="0000FF"/>
        </w:rPr>
      </w:pPr>
    </w:p>
    <w:p w:rsidR="00805C80" w:rsidRDefault="00805C80" w:rsidP="00823086">
      <w:pPr>
        <w:spacing w:after="0" w:line="240" w:lineRule="auto"/>
        <w:rPr>
          <w:noProof/>
          <w:color w:val="0000FF"/>
        </w:rPr>
      </w:pPr>
    </w:p>
    <w:p w:rsidR="00805C80" w:rsidRDefault="00805C80" w:rsidP="00B605C0">
      <w:pPr>
        <w:spacing w:after="0" w:line="240" w:lineRule="auto"/>
        <w:jc w:val="center"/>
        <w:rPr>
          <w:noProof/>
          <w:color w:val="0000FF"/>
        </w:rPr>
      </w:pPr>
      <w:r>
        <w:rPr>
          <w:noProof/>
          <w:color w:val="0000FF"/>
        </w:rPr>
        <w:drawing>
          <wp:inline distT="0" distB="0" distL="0" distR="0" wp14:anchorId="4E67522A" wp14:editId="6CC7F9E2">
            <wp:extent cx="7014845" cy="1920240"/>
            <wp:effectExtent l="0" t="0" r="0" b="3810"/>
            <wp:docPr id="44" name="Picture 44" descr="Y:\Staff_Support\Public Information\Logo\Banner Logo\DHSEM-Logo---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Staff_Support\Public Information\Logo\Banner Logo\DHSEM-Logo---banner.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4845" cy="1920240"/>
                    </a:xfrm>
                    <a:prstGeom prst="rect">
                      <a:avLst/>
                    </a:prstGeom>
                    <a:noFill/>
                    <a:ln>
                      <a:noFill/>
                    </a:ln>
                  </pic:spPr>
                </pic:pic>
              </a:graphicData>
            </a:graphic>
          </wp:inline>
        </w:drawing>
      </w:r>
    </w:p>
    <w:p w:rsidR="00805C80" w:rsidRDefault="00805C80" w:rsidP="00823086">
      <w:pPr>
        <w:spacing w:after="0" w:line="240" w:lineRule="auto"/>
        <w:rPr>
          <w:noProof/>
          <w:color w:val="0000FF"/>
        </w:rPr>
      </w:pPr>
    </w:p>
    <w:p w:rsidR="00805C80" w:rsidRPr="00805C80" w:rsidRDefault="00805C80" w:rsidP="00805C80">
      <w:pPr>
        <w:spacing w:after="0" w:line="240" w:lineRule="auto"/>
        <w:jc w:val="center"/>
        <w:rPr>
          <w:b/>
          <w:noProof/>
          <w:sz w:val="28"/>
        </w:rPr>
      </w:pPr>
      <w:r w:rsidRPr="00805C80">
        <w:rPr>
          <w:b/>
          <w:noProof/>
          <w:sz w:val="28"/>
        </w:rPr>
        <w:t>State Emergency Operations Center</w:t>
      </w:r>
    </w:p>
    <w:p w:rsidR="00805C80" w:rsidRPr="00805C80" w:rsidRDefault="00805C80" w:rsidP="00805C80">
      <w:pPr>
        <w:spacing w:after="0" w:line="240" w:lineRule="auto"/>
        <w:jc w:val="center"/>
        <w:rPr>
          <w:b/>
          <w:noProof/>
          <w:sz w:val="28"/>
        </w:rPr>
      </w:pPr>
      <w:r w:rsidRPr="00805C80">
        <w:rPr>
          <w:b/>
          <w:noProof/>
          <w:sz w:val="28"/>
        </w:rPr>
        <w:t>1-800-478-2337</w:t>
      </w:r>
    </w:p>
    <w:p w:rsidR="00805C80" w:rsidRPr="00805C80" w:rsidRDefault="00805C80" w:rsidP="00805C80">
      <w:pPr>
        <w:spacing w:after="0" w:line="240" w:lineRule="auto"/>
        <w:jc w:val="center"/>
        <w:rPr>
          <w:b/>
          <w:noProof/>
        </w:rPr>
      </w:pPr>
    </w:p>
    <w:p w:rsidR="00805C80" w:rsidRPr="00805C80" w:rsidRDefault="00805C80" w:rsidP="00BD600A">
      <w:pPr>
        <w:pBdr>
          <w:top w:val="single" w:sz="4" w:space="1" w:color="auto"/>
        </w:pBdr>
        <w:spacing w:after="0" w:line="240" w:lineRule="auto"/>
        <w:ind w:firstLine="720"/>
        <w:rPr>
          <w:noProof/>
          <w:color w:val="0000FF"/>
        </w:rPr>
      </w:pPr>
    </w:p>
    <w:p w:rsidR="0030397B" w:rsidRDefault="00375210" w:rsidP="008502BF">
      <w:pPr>
        <w:spacing w:after="0" w:line="240" w:lineRule="auto"/>
        <w:jc w:val="center"/>
        <w:rPr>
          <w:noProof/>
          <w:color w:val="0000FF"/>
        </w:rPr>
      </w:pPr>
      <w:r>
        <w:rPr>
          <w:rFonts w:ascii="Helvetica" w:hAnsi="Helvetica" w:cs="Helvetica"/>
          <w:noProof/>
          <w:color w:val="2B7BB9"/>
          <w:sz w:val="21"/>
          <w:szCs w:val="21"/>
        </w:rPr>
        <w:drawing>
          <wp:inline distT="0" distB="0" distL="0" distR="0" wp14:anchorId="4ECA5121" wp14:editId="42974CC2">
            <wp:extent cx="1071154" cy="1071154"/>
            <wp:effectExtent l="0" t="0" r="0" b="0"/>
            <wp:docPr id="317" name="Picture 317" descr="Red Cross of Alaska">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ross of Alaska">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1178" cy="1071178"/>
                    </a:xfrm>
                    <a:prstGeom prst="rect">
                      <a:avLst/>
                    </a:prstGeom>
                    <a:noFill/>
                    <a:ln>
                      <a:noFill/>
                    </a:ln>
                  </pic:spPr>
                </pic:pic>
              </a:graphicData>
            </a:graphic>
          </wp:inline>
        </w:drawing>
      </w:r>
    </w:p>
    <w:p w:rsidR="00805C80" w:rsidRPr="00AD50FA" w:rsidRDefault="00BD600A" w:rsidP="008502BF">
      <w:pPr>
        <w:spacing w:after="0" w:line="240" w:lineRule="auto"/>
        <w:jc w:val="center"/>
        <w:rPr>
          <w:b/>
          <w:noProof/>
          <w:sz w:val="36"/>
        </w:rPr>
      </w:pPr>
      <w:r>
        <w:rPr>
          <w:b/>
          <w:noProof/>
          <w:sz w:val="36"/>
        </w:rPr>
        <w:t>Red Cross of Alaska</w:t>
      </w:r>
    </w:p>
    <w:p w:rsidR="00805C80" w:rsidRPr="00805C80" w:rsidRDefault="00805C80" w:rsidP="00805C80">
      <w:pPr>
        <w:spacing w:after="0" w:line="240" w:lineRule="auto"/>
        <w:jc w:val="center"/>
        <w:rPr>
          <w:b/>
          <w:noProof/>
          <w:sz w:val="28"/>
        </w:rPr>
      </w:pPr>
      <w:r w:rsidRPr="00805C80">
        <w:rPr>
          <w:b/>
          <w:noProof/>
          <w:sz w:val="28"/>
        </w:rPr>
        <w:t>Toll-free: 888-345-HERO (4376)</w:t>
      </w:r>
    </w:p>
    <w:p w:rsidR="00805C80" w:rsidRPr="00805C80" w:rsidRDefault="00805C80" w:rsidP="00805C80">
      <w:pPr>
        <w:spacing w:after="0" w:line="240" w:lineRule="auto"/>
        <w:jc w:val="center"/>
        <w:rPr>
          <w:b/>
          <w:noProof/>
          <w:sz w:val="28"/>
        </w:rPr>
      </w:pPr>
      <w:r w:rsidRPr="00805C80">
        <w:rPr>
          <w:b/>
          <w:noProof/>
          <w:sz w:val="28"/>
        </w:rPr>
        <w:t>Main office: 907-646-5401</w:t>
      </w:r>
    </w:p>
    <w:p w:rsidR="00805C80" w:rsidRPr="00805C80" w:rsidRDefault="00406B2C" w:rsidP="00805C80">
      <w:pPr>
        <w:spacing w:after="0" w:line="240" w:lineRule="auto"/>
        <w:jc w:val="center"/>
        <w:rPr>
          <w:b/>
          <w:noProof/>
          <w:sz w:val="28"/>
        </w:rPr>
      </w:pPr>
      <w:r>
        <w:rPr>
          <w:b/>
          <w:noProof/>
          <w:sz w:val="28"/>
        </w:rPr>
        <w:t>Press Option 3 for either number.</w:t>
      </w:r>
    </w:p>
    <w:p w:rsidR="00BE323F" w:rsidRDefault="00406B2C" w:rsidP="00823086">
      <w:pPr>
        <w:spacing w:after="0" w:line="240" w:lineRule="auto"/>
        <w:rPr>
          <w:rFonts w:asciiTheme="majorHAnsi" w:hAnsiTheme="majorHAnsi" w:cstheme="minorHAnsi"/>
          <w:b/>
          <w:sz w:val="24"/>
          <w:szCs w:val="24"/>
        </w:rPr>
      </w:pPr>
      <w:r>
        <w:rPr>
          <w:noProof/>
        </w:rPr>
        <mc:AlternateContent>
          <mc:Choice Requires="wps">
            <w:drawing>
              <wp:anchor distT="0" distB="0" distL="114300" distR="114300" simplePos="0" relativeHeight="251680256" behindDoc="0" locked="0" layoutInCell="0" allowOverlap="1" wp14:anchorId="41688C49" wp14:editId="62DAB63E">
                <wp:simplePos x="0" y="0"/>
                <wp:positionH relativeFrom="margin">
                  <wp:align>center</wp:align>
                </wp:positionH>
                <wp:positionV relativeFrom="margin">
                  <wp:align>bottom</wp:align>
                </wp:positionV>
                <wp:extent cx="7315200" cy="292608"/>
                <wp:effectExtent l="0" t="0" r="19050" b="1270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406B2C">
                            <w:pPr>
                              <w:shd w:val="clear" w:color="auto" w:fill="00B050"/>
                              <w:tabs>
                                <w:tab w:val="left" w:pos="360"/>
                                <w:tab w:val="right" w:pos="11160"/>
                              </w:tabs>
                              <w:rPr>
                                <w:b/>
                                <w:sz w:val="28"/>
                              </w:rPr>
                            </w:pPr>
                            <w:r>
                              <w:rPr>
                                <w:b/>
                                <w:color w:val="FFFFFF" w:themeColor="background1"/>
                                <w:sz w:val="28"/>
                              </w:rPr>
                              <w:tab/>
                            </w:r>
                            <w:r w:rsidRPr="000F3E8C">
                              <w:rPr>
                                <w:b/>
                                <w:color w:val="FFFFFF" w:themeColor="background1"/>
                                <w:sz w:val="28"/>
                              </w:rPr>
                              <w:t>THROUGH 48 HOURS</w:t>
                            </w:r>
                            <w:r>
                              <w:rPr>
                                <w:b/>
                                <w:sz w:val="28"/>
                              </w:rPr>
                              <w:tab/>
                            </w:r>
                            <w:r w:rsidRPr="000F3E8C">
                              <w:rPr>
                                <w:b/>
                                <w:color w:val="FFFFFF" w:themeColor="background1"/>
                                <w:sz w:val="28"/>
                              </w:rPr>
                              <w:t>STABILIZE SUPPORT FOR AFFECTED AREAS</w:t>
                            </w:r>
                          </w:p>
                          <w:p w:rsidR="00F717AB" w:rsidRPr="00FD03A2" w:rsidRDefault="00F717AB" w:rsidP="00406B2C">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88C49" id="_x0000_s1044" type="#_x0000_t202" style="position:absolute;margin-left:0;margin-top:0;width:8in;height:23.05pt;z-index:2516802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zTJgIAAE0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7jGM0yYCAABNBAAADgAAAAAAAAAAAAAAAAAuAgAAZHJzL2Uyb0RvYy54&#10;bWxQSwECLQAUAAYACAAAACEAeL3YgtsAAAAFAQAADwAAAAAAAAAAAAAAAACABAAAZHJzL2Rvd25y&#10;ZXYueG1sUEsFBgAAAAAEAAQA8wAAAIgFAAAAAA==&#10;" o:allowincell="f">
                <v:textbox>
                  <w:txbxContent>
                    <w:p w:rsidR="00F717AB" w:rsidRPr="00FD03A2" w:rsidRDefault="00F717AB" w:rsidP="00406B2C">
                      <w:pPr>
                        <w:shd w:val="clear" w:color="auto" w:fill="00B050"/>
                        <w:tabs>
                          <w:tab w:val="left" w:pos="360"/>
                          <w:tab w:val="right" w:pos="11160"/>
                        </w:tabs>
                        <w:rPr>
                          <w:b/>
                          <w:sz w:val="28"/>
                        </w:rPr>
                      </w:pPr>
                      <w:r>
                        <w:rPr>
                          <w:b/>
                          <w:color w:val="FFFFFF" w:themeColor="background1"/>
                          <w:sz w:val="28"/>
                        </w:rPr>
                        <w:tab/>
                      </w:r>
                      <w:r w:rsidRPr="000F3E8C">
                        <w:rPr>
                          <w:b/>
                          <w:color w:val="FFFFFF" w:themeColor="background1"/>
                          <w:sz w:val="28"/>
                        </w:rPr>
                        <w:t>THROUGH 48 HOURS</w:t>
                      </w:r>
                      <w:r>
                        <w:rPr>
                          <w:b/>
                          <w:sz w:val="28"/>
                        </w:rPr>
                        <w:tab/>
                      </w:r>
                      <w:r w:rsidRPr="000F3E8C">
                        <w:rPr>
                          <w:b/>
                          <w:color w:val="FFFFFF" w:themeColor="background1"/>
                          <w:sz w:val="28"/>
                        </w:rPr>
                        <w:t>STABILIZE SUPPORT FOR AFFECTED AREAS</w:t>
                      </w:r>
                    </w:p>
                    <w:p w:rsidR="00F717AB" w:rsidRPr="00FD03A2" w:rsidRDefault="00F717AB" w:rsidP="00406B2C">
                      <w:pPr>
                        <w:shd w:val="clear" w:color="auto" w:fill="00B050"/>
                        <w:jc w:val="center"/>
                        <w:rPr>
                          <w:b/>
                          <w:sz w:val="28"/>
                        </w:rPr>
                      </w:pPr>
                    </w:p>
                  </w:txbxContent>
                </v:textbox>
                <w10:wrap anchorx="margin" anchory="margin"/>
              </v:shape>
            </w:pict>
          </mc:Fallback>
        </mc:AlternateContent>
      </w:r>
      <w:r w:rsidR="00BE323F">
        <w:rPr>
          <w:rFonts w:asciiTheme="majorHAnsi" w:hAnsiTheme="majorHAnsi" w:cstheme="minorHAnsi"/>
          <w:b/>
          <w:sz w:val="24"/>
          <w:szCs w:val="24"/>
        </w:rPr>
        <w:br w:type="page"/>
      </w:r>
    </w:p>
    <w:p w:rsidR="00693CFF" w:rsidRDefault="00693CFF" w:rsidP="00823086">
      <w:pPr>
        <w:autoSpaceDE w:val="0"/>
        <w:autoSpaceDN w:val="0"/>
        <w:adjustRightInd w:val="0"/>
        <w:spacing w:after="0" w:line="240" w:lineRule="auto"/>
        <w:rPr>
          <w:rFonts w:asciiTheme="majorHAnsi" w:hAnsiTheme="majorHAnsi" w:cstheme="minorHAnsi"/>
          <w:b/>
          <w:sz w:val="24"/>
          <w:szCs w:val="24"/>
        </w:rPr>
        <w:sectPr w:rsidR="00693CFF" w:rsidSect="002F7C3E">
          <w:pgSz w:w="12240" w:h="9504" w:orient="landscape" w:code="1"/>
          <w:pgMar w:top="245" w:right="245" w:bottom="144" w:left="245" w:header="720" w:footer="720" w:gutter="0"/>
          <w:pgBorders w:offsetFrom="page">
            <w:bottom w:val="single" w:sz="4" w:space="4" w:color="auto"/>
          </w:pgBorders>
          <w:cols w:space="720"/>
          <w:docGrid w:linePitch="360"/>
        </w:sectPr>
      </w:pPr>
    </w:p>
    <w:p w:rsidR="000F3E8C" w:rsidRPr="00A57AE6" w:rsidRDefault="000F3E8C" w:rsidP="00823086">
      <w:pPr>
        <w:spacing w:after="0" w:line="240" w:lineRule="auto"/>
        <w:rPr>
          <w:i/>
        </w:rPr>
      </w:pPr>
      <w:r w:rsidRPr="00A57AE6">
        <w:rPr>
          <w:i/>
        </w:rPr>
        <w:lastRenderedPageBreak/>
        <w:t>Stabilize support for affected areas and re</w:t>
      </w:r>
      <w:r w:rsidR="00A95BB8" w:rsidRPr="00A57AE6">
        <w:rPr>
          <w:i/>
        </w:rPr>
        <w:t>sume services in unaffected areas, as appropriate</w:t>
      </w:r>
      <w:r w:rsidRPr="00A57AE6">
        <w:rPr>
          <w:i/>
        </w:rPr>
        <w:t>.</w:t>
      </w:r>
    </w:p>
    <w:tbl>
      <w:tblPr>
        <w:tblStyle w:val="LightShading1"/>
        <w:tblW w:w="11520" w:type="dxa"/>
        <w:jc w:val="center"/>
        <w:tblLook w:val="04A0" w:firstRow="1" w:lastRow="0" w:firstColumn="1" w:lastColumn="0" w:noHBand="0" w:noVBand="1"/>
      </w:tblPr>
      <w:tblGrid>
        <w:gridCol w:w="1670"/>
        <w:gridCol w:w="4779"/>
        <w:gridCol w:w="349"/>
        <w:gridCol w:w="1267"/>
        <w:gridCol w:w="3455"/>
      </w:tblGrid>
      <w:tr w:rsidR="000C66B6" w:rsidRPr="00796281" w:rsidTr="00701B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Pr>
          <w:p w:rsidR="000C66B6" w:rsidRPr="00C86F21" w:rsidRDefault="000C66B6" w:rsidP="000C66B6">
            <w:pPr>
              <w:jc w:val="center"/>
            </w:pPr>
            <w:r w:rsidRPr="00C86F21">
              <w:t>ISSUE</w:t>
            </w:r>
          </w:p>
        </w:tc>
        <w:tc>
          <w:tcPr>
            <w:tcW w:w="4779" w:type="dxa"/>
          </w:tcPr>
          <w:p w:rsidR="000C66B6" w:rsidRPr="00C86F21" w:rsidRDefault="000C66B6" w:rsidP="000C66B6">
            <w:pPr>
              <w:jc w:val="center"/>
              <w:cnfStyle w:val="100000000000" w:firstRow="1" w:lastRow="0" w:firstColumn="0" w:lastColumn="0" w:oddVBand="0" w:evenVBand="0" w:oddHBand="0" w:evenHBand="0" w:firstRowFirstColumn="0" w:firstRowLastColumn="0" w:lastRowFirstColumn="0" w:lastRowLastColumn="0"/>
            </w:pPr>
            <w:r w:rsidRPr="00C86F21">
              <w:t>IMMEDIATE ACTIONS</w:t>
            </w:r>
          </w:p>
        </w:tc>
        <w:tc>
          <w:tcPr>
            <w:tcW w:w="349" w:type="dxa"/>
            <w:tcBorders>
              <w:top w:val="nil"/>
              <w:bottom w:val="nil"/>
            </w:tcBorders>
            <w:shd w:val="clear" w:color="auto" w:fill="auto"/>
          </w:tcPr>
          <w:p w:rsidR="000C66B6" w:rsidRPr="00C86F21" w:rsidRDefault="000C66B6" w:rsidP="000C66B6">
            <w:pPr>
              <w:jc w:val="center"/>
              <w:cnfStyle w:val="100000000000" w:firstRow="1" w:lastRow="0" w:firstColumn="0" w:lastColumn="0" w:oddVBand="0" w:evenVBand="0" w:oddHBand="0" w:evenHBand="0" w:firstRowFirstColumn="0" w:firstRowLastColumn="0" w:lastRowFirstColumn="0" w:lastRowLastColumn="0"/>
            </w:pPr>
          </w:p>
        </w:tc>
        <w:tc>
          <w:tcPr>
            <w:tcW w:w="1267" w:type="dxa"/>
            <w:tcBorders>
              <w:top w:val="single" w:sz="4" w:space="0" w:color="auto"/>
              <w:bottom w:val="single" w:sz="4" w:space="0" w:color="auto"/>
            </w:tcBorders>
          </w:tcPr>
          <w:p w:rsidR="000C66B6" w:rsidRPr="00C86F21" w:rsidRDefault="000C66B6" w:rsidP="000C66B6">
            <w:pPr>
              <w:jc w:val="center"/>
              <w:cnfStyle w:val="100000000000" w:firstRow="1" w:lastRow="0" w:firstColumn="0" w:lastColumn="0" w:oddVBand="0" w:evenVBand="0" w:oddHBand="0" w:evenHBand="0" w:firstRowFirstColumn="0" w:firstRowLastColumn="0" w:lastRowFirstColumn="0" w:lastRowLastColumn="0"/>
            </w:pPr>
            <w:r w:rsidRPr="00C86F21">
              <w:t>PARTNERS</w:t>
            </w:r>
          </w:p>
        </w:tc>
        <w:tc>
          <w:tcPr>
            <w:tcW w:w="3455" w:type="dxa"/>
          </w:tcPr>
          <w:p w:rsidR="000C66B6" w:rsidRDefault="000C66B6" w:rsidP="00F96D48">
            <w:pPr>
              <w:jc w:val="center"/>
              <w:cnfStyle w:val="100000000000" w:firstRow="1" w:lastRow="0" w:firstColumn="0" w:lastColumn="0" w:oddVBand="0" w:evenVBand="0" w:oddHBand="0" w:evenHBand="0" w:firstRowFirstColumn="0" w:firstRowLastColumn="0" w:lastRowFirstColumn="0" w:lastRowLastColumn="0"/>
            </w:pPr>
            <w:r w:rsidRPr="00C86F21">
              <w:t>CONTACT INFORMATION</w:t>
            </w:r>
          </w:p>
        </w:tc>
      </w:tr>
      <w:tr w:rsidR="00B26C9F" w:rsidTr="000C6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Borders>
              <w:top w:val="single" w:sz="8" w:space="0" w:color="000000" w:themeColor="text1"/>
              <w:bottom w:val="single" w:sz="8" w:space="0" w:color="000000" w:themeColor="text1"/>
            </w:tcBorders>
            <w:shd w:val="clear" w:color="auto" w:fill="D9D9D9" w:themeFill="background1" w:themeFillShade="D9"/>
            <w:vAlign w:val="center"/>
          </w:tcPr>
          <w:p w:rsidR="00B26C9F" w:rsidRPr="00661654" w:rsidRDefault="00B26C9F" w:rsidP="00823086">
            <w:pPr>
              <w:jc w:val="center"/>
              <w:rPr>
                <w:rFonts w:cstheme="minorHAnsi"/>
              </w:rPr>
            </w:pPr>
            <w:r w:rsidRPr="00661654">
              <w:rPr>
                <w:rFonts w:cstheme="minorHAnsi"/>
              </w:rPr>
              <w:t xml:space="preserve">Review </w:t>
            </w:r>
            <w:r w:rsidR="00143CC0" w:rsidRPr="00661654">
              <w:rPr>
                <w:rFonts w:cstheme="minorHAnsi"/>
              </w:rPr>
              <w:t>worker status</w:t>
            </w:r>
          </w:p>
        </w:tc>
        <w:tc>
          <w:tcPr>
            <w:tcW w:w="4779" w:type="dxa"/>
            <w:tcBorders>
              <w:top w:val="single" w:sz="8" w:space="0" w:color="000000" w:themeColor="text1"/>
              <w:bottom w:val="single" w:sz="8" w:space="0" w:color="000000" w:themeColor="text1"/>
            </w:tcBorders>
            <w:shd w:val="clear" w:color="auto" w:fill="D9D9D9" w:themeFill="background1" w:themeFillShade="D9"/>
          </w:tcPr>
          <w:p w:rsidR="006F1F97" w:rsidRPr="00661654" w:rsidRDefault="00F5006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Make sure</w:t>
            </w:r>
            <w:r w:rsidR="00B26C9F" w:rsidRPr="00661654">
              <w:rPr>
                <w:rFonts w:cstheme="minorHAnsi"/>
                <w:sz w:val="21"/>
                <w:szCs w:val="21"/>
              </w:rPr>
              <w:t xml:space="preserve"> work schedules continue to provide adequate rest for workers</w:t>
            </w:r>
          </w:p>
        </w:tc>
        <w:tc>
          <w:tcPr>
            <w:tcW w:w="349" w:type="dxa"/>
            <w:tcBorders>
              <w:top w:val="nil"/>
              <w:bottom w:val="nil"/>
            </w:tcBorders>
            <w:shd w:val="clear" w:color="auto" w:fill="auto"/>
          </w:tcPr>
          <w:p w:rsidR="00B26C9F" w:rsidRPr="00796281" w:rsidRDefault="00B26C9F"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vMerge w:val="restart"/>
            <w:tcBorders>
              <w:top w:val="single" w:sz="4" w:space="0" w:color="auto"/>
            </w:tcBorders>
            <w:shd w:val="clear" w:color="auto" w:fill="auto"/>
            <w:vAlign w:val="center"/>
          </w:tcPr>
          <w:p w:rsidR="00B26C9F" w:rsidRPr="00661654" w:rsidRDefault="00B26C9F"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661654">
              <w:rPr>
                <w:rFonts w:cstheme="minorHAnsi"/>
                <w:b/>
                <w:szCs w:val="24"/>
              </w:rPr>
              <w:t>SEOC</w:t>
            </w:r>
          </w:p>
        </w:tc>
        <w:tc>
          <w:tcPr>
            <w:tcW w:w="3455" w:type="dxa"/>
            <w:vMerge w:val="restart"/>
            <w:tcBorders>
              <w:top w:val="single" w:sz="8" w:space="0" w:color="000000" w:themeColor="text1"/>
            </w:tcBorders>
            <w:shd w:val="clear" w:color="auto" w:fill="auto"/>
            <w:vAlign w:val="center"/>
          </w:tcPr>
          <w:p w:rsidR="00B26C9F" w:rsidRPr="00661654" w:rsidRDefault="00B26C9F"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1654">
              <w:rPr>
                <w:rFonts w:cstheme="minorHAnsi"/>
                <w:sz w:val="18"/>
                <w:szCs w:val="20"/>
              </w:rPr>
              <w:t>State Emergency Operations Center</w:t>
            </w:r>
            <w:r w:rsidRPr="00661654">
              <w:rPr>
                <w:rFonts w:cstheme="minorHAnsi"/>
                <w:sz w:val="18"/>
                <w:szCs w:val="20"/>
              </w:rPr>
              <w:br/>
            </w:r>
            <w:r w:rsidRPr="00661654">
              <w:rPr>
                <w:rFonts w:cstheme="minorHAnsi"/>
                <w:sz w:val="20"/>
                <w:szCs w:val="20"/>
              </w:rPr>
              <w:t>1-800-478-2337</w:t>
            </w:r>
          </w:p>
        </w:tc>
      </w:tr>
      <w:tr w:rsidR="00B26C9F" w:rsidTr="000C66B6">
        <w:trPr>
          <w:jc w:val="center"/>
        </w:trPr>
        <w:tc>
          <w:tcPr>
            <w:cnfStyle w:val="001000000000" w:firstRow="0" w:lastRow="0" w:firstColumn="1" w:lastColumn="0" w:oddVBand="0" w:evenVBand="0" w:oddHBand="0" w:evenHBand="0" w:firstRowFirstColumn="0" w:firstRowLastColumn="0" w:lastRowFirstColumn="0" w:lastRowLastColumn="0"/>
            <w:tcW w:w="1670" w:type="dxa"/>
            <w:tcBorders>
              <w:top w:val="single" w:sz="8" w:space="0" w:color="000000" w:themeColor="text1"/>
              <w:bottom w:val="single" w:sz="8" w:space="0" w:color="000000" w:themeColor="text1"/>
            </w:tcBorders>
            <w:vAlign w:val="center"/>
          </w:tcPr>
          <w:p w:rsidR="00B26C9F" w:rsidRPr="00661654" w:rsidRDefault="00B26C9F" w:rsidP="00823086">
            <w:pPr>
              <w:jc w:val="center"/>
              <w:rPr>
                <w:rFonts w:cstheme="minorHAnsi"/>
              </w:rPr>
            </w:pPr>
            <w:r w:rsidRPr="00661654">
              <w:rPr>
                <w:rFonts w:cstheme="minorHAnsi"/>
              </w:rPr>
              <w:t>Continue response support</w:t>
            </w:r>
          </w:p>
        </w:tc>
        <w:tc>
          <w:tcPr>
            <w:tcW w:w="4779" w:type="dxa"/>
            <w:tcBorders>
              <w:top w:val="single" w:sz="8" w:space="0" w:color="000000" w:themeColor="text1"/>
              <w:bottom w:val="single" w:sz="8" w:space="0" w:color="000000" w:themeColor="text1"/>
            </w:tcBorders>
          </w:tcPr>
          <w:p w:rsidR="00B26C9F" w:rsidRPr="00661654" w:rsidRDefault="00B26C9F"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661654">
              <w:rPr>
                <w:rFonts w:cstheme="minorHAnsi"/>
                <w:sz w:val="21"/>
                <w:szCs w:val="21"/>
              </w:rPr>
              <w:t>Support on-scene incident management</w:t>
            </w:r>
            <w:r w:rsidR="00F5006F">
              <w:rPr>
                <w:rFonts w:cstheme="minorHAnsi"/>
                <w:sz w:val="21"/>
                <w:szCs w:val="21"/>
              </w:rPr>
              <w:t xml:space="preserve"> and responders</w:t>
            </w:r>
          </w:p>
          <w:p w:rsidR="00B26C9F" w:rsidRPr="00661654" w:rsidRDefault="00B26C9F" w:rsidP="00A60F77">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661654">
              <w:rPr>
                <w:rFonts w:cstheme="minorHAnsi"/>
                <w:sz w:val="21"/>
                <w:szCs w:val="21"/>
              </w:rPr>
              <w:t xml:space="preserve">Seek resources from mutual aid partners and the state as needed: order </w:t>
            </w:r>
            <w:r w:rsidR="00A60F77">
              <w:rPr>
                <w:rFonts w:cstheme="minorHAnsi"/>
                <w:sz w:val="21"/>
                <w:szCs w:val="21"/>
              </w:rPr>
              <w:t>required</w:t>
            </w:r>
            <w:r w:rsidRPr="00661654">
              <w:rPr>
                <w:rFonts w:cstheme="minorHAnsi"/>
                <w:sz w:val="21"/>
                <w:szCs w:val="21"/>
              </w:rPr>
              <w:t xml:space="preserve"> materials, equipment, and workers </w:t>
            </w:r>
          </w:p>
        </w:tc>
        <w:tc>
          <w:tcPr>
            <w:tcW w:w="349" w:type="dxa"/>
            <w:tcBorders>
              <w:top w:val="nil"/>
              <w:bottom w:val="nil"/>
            </w:tcBorders>
            <w:shd w:val="clear" w:color="auto" w:fill="auto"/>
          </w:tcPr>
          <w:p w:rsidR="00B26C9F" w:rsidRPr="00796281" w:rsidRDefault="00B26C9F"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vMerge/>
            <w:shd w:val="clear" w:color="auto" w:fill="auto"/>
            <w:vAlign w:val="center"/>
          </w:tcPr>
          <w:p w:rsidR="00B26C9F" w:rsidRPr="00661654" w:rsidRDefault="00B26C9F" w:rsidP="00823086">
            <w:pPr>
              <w:ind w:left="-18"/>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
        </w:tc>
        <w:tc>
          <w:tcPr>
            <w:tcW w:w="3455" w:type="dxa"/>
            <w:vMerge/>
            <w:shd w:val="clear" w:color="auto" w:fill="auto"/>
            <w:vAlign w:val="center"/>
          </w:tcPr>
          <w:p w:rsidR="00B26C9F" w:rsidRPr="00661654" w:rsidRDefault="00B26C9F" w:rsidP="00823086">
            <w:pPr>
              <w:ind w:left="-18"/>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26C9F" w:rsidTr="000C6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Borders>
              <w:top w:val="single" w:sz="8" w:space="0" w:color="000000" w:themeColor="text1"/>
              <w:bottom w:val="single" w:sz="8" w:space="0" w:color="000000" w:themeColor="text1"/>
            </w:tcBorders>
            <w:shd w:val="clear" w:color="auto" w:fill="D9D9D9" w:themeFill="background1" w:themeFillShade="D9"/>
            <w:vAlign w:val="center"/>
          </w:tcPr>
          <w:p w:rsidR="00B26C9F" w:rsidRPr="00661654" w:rsidRDefault="00B26C9F" w:rsidP="00823086">
            <w:pPr>
              <w:jc w:val="center"/>
              <w:rPr>
                <w:rFonts w:cstheme="minorHAnsi"/>
              </w:rPr>
            </w:pPr>
            <w:r w:rsidRPr="00661654">
              <w:rPr>
                <w:rFonts w:cstheme="minorHAnsi"/>
              </w:rPr>
              <w:t>Meet resource needs</w:t>
            </w:r>
          </w:p>
        </w:tc>
        <w:tc>
          <w:tcPr>
            <w:tcW w:w="4779" w:type="dxa"/>
            <w:tcBorders>
              <w:top w:val="single" w:sz="8" w:space="0" w:color="000000" w:themeColor="text1"/>
              <w:bottom w:val="single" w:sz="8" w:space="0" w:color="000000" w:themeColor="text1"/>
            </w:tcBorders>
            <w:shd w:val="clear" w:color="auto" w:fill="D9D9D9" w:themeFill="background1" w:themeFillShade="D9"/>
          </w:tcPr>
          <w:p w:rsidR="00B26C9F" w:rsidRPr="00661654" w:rsidRDefault="00B26C9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Identify new resource needs</w:t>
            </w:r>
          </w:p>
          <w:p w:rsidR="00B26C9F" w:rsidRPr="00661654" w:rsidRDefault="00B26C9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Process outstanding resource requests</w:t>
            </w:r>
          </w:p>
          <w:p w:rsidR="00B26C9F" w:rsidRPr="00661654" w:rsidRDefault="00B26C9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Plan for additional incoming response, regional, and state/federal agency personnel</w:t>
            </w:r>
          </w:p>
          <w:p w:rsidR="00B26C9F" w:rsidRPr="00661654" w:rsidRDefault="00B26C9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Non-local personnel who were originally self-sufficient may now need additional support</w:t>
            </w:r>
          </w:p>
          <w:p w:rsidR="000A304E" w:rsidRPr="00661654" w:rsidRDefault="000A304E"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Check cost-tracking for all resources</w:t>
            </w:r>
          </w:p>
        </w:tc>
        <w:tc>
          <w:tcPr>
            <w:tcW w:w="349" w:type="dxa"/>
            <w:tcBorders>
              <w:top w:val="nil"/>
              <w:bottom w:val="nil"/>
            </w:tcBorders>
            <w:shd w:val="clear" w:color="auto" w:fill="auto"/>
          </w:tcPr>
          <w:p w:rsidR="00B26C9F" w:rsidRPr="00796281" w:rsidRDefault="00B26C9F"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vMerge/>
            <w:shd w:val="clear" w:color="auto" w:fill="auto"/>
            <w:vAlign w:val="center"/>
          </w:tcPr>
          <w:p w:rsidR="00B26C9F" w:rsidRPr="00661654" w:rsidRDefault="00B26C9F"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
        </w:tc>
        <w:tc>
          <w:tcPr>
            <w:tcW w:w="3455" w:type="dxa"/>
            <w:vMerge/>
            <w:shd w:val="clear" w:color="auto" w:fill="auto"/>
            <w:vAlign w:val="center"/>
          </w:tcPr>
          <w:p w:rsidR="00B26C9F" w:rsidRPr="00661654" w:rsidRDefault="00B26C9F"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26C9F" w:rsidTr="00701BB3">
        <w:trPr>
          <w:jc w:val="center"/>
        </w:trPr>
        <w:tc>
          <w:tcPr>
            <w:cnfStyle w:val="001000000000" w:firstRow="0" w:lastRow="0" w:firstColumn="1" w:lastColumn="0" w:oddVBand="0" w:evenVBand="0" w:oddHBand="0" w:evenHBand="0" w:firstRowFirstColumn="0" w:firstRowLastColumn="0" w:lastRowFirstColumn="0" w:lastRowLastColumn="0"/>
            <w:tcW w:w="1670" w:type="dxa"/>
            <w:tcBorders>
              <w:top w:val="single" w:sz="8" w:space="0" w:color="000000" w:themeColor="text1"/>
              <w:bottom w:val="single" w:sz="8" w:space="0" w:color="000000" w:themeColor="text1"/>
            </w:tcBorders>
            <w:vAlign w:val="center"/>
          </w:tcPr>
          <w:p w:rsidR="00B26C9F" w:rsidRPr="00661654" w:rsidRDefault="00B26C9F" w:rsidP="00823086">
            <w:pPr>
              <w:jc w:val="center"/>
              <w:rPr>
                <w:rFonts w:cstheme="minorHAnsi"/>
              </w:rPr>
            </w:pPr>
            <w:r w:rsidRPr="00661654">
              <w:rPr>
                <w:rFonts w:cstheme="minorHAnsi"/>
              </w:rPr>
              <w:t>Establish distribution systems</w:t>
            </w:r>
          </w:p>
        </w:tc>
        <w:tc>
          <w:tcPr>
            <w:tcW w:w="4779" w:type="dxa"/>
            <w:tcBorders>
              <w:top w:val="single" w:sz="8" w:space="0" w:color="000000" w:themeColor="text1"/>
              <w:bottom w:val="single" w:sz="8" w:space="0" w:color="000000" w:themeColor="text1"/>
            </w:tcBorders>
          </w:tcPr>
          <w:p w:rsidR="00B26C9F" w:rsidRPr="00661654" w:rsidRDefault="00B26C9F"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661654">
              <w:rPr>
                <w:rFonts w:cstheme="minorHAnsi"/>
                <w:sz w:val="21"/>
                <w:szCs w:val="21"/>
              </w:rPr>
              <w:t>Establish distribution systems for persons not in sheltering facilities as needed for:</w:t>
            </w:r>
          </w:p>
          <w:p w:rsidR="00B26C9F" w:rsidRPr="00661654" w:rsidRDefault="00B26C9F" w:rsidP="00823086">
            <w:pPr>
              <w:pStyle w:val="ListParagraph"/>
              <w:numPr>
                <w:ilvl w:val="1"/>
                <w:numId w:val="17"/>
              </w:numPr>
              <w:ind w:left="487"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661654">
              <w:rPr>
                <w:rFonts w:cstheme="minorHAnsi"/>
                <w:sz w:val="21"/>
                <w:szCs w:val="21"/>
              </w:rPr>
              <w:t>Emergency drinking water</w:t>
            </w:r>
          </w:p>
          <w:p w:rsidR="00B26C9F" w:rsidRPr="00661654" w:rsidRDefault="00B26C9F" w:rsidP="00823086">
            <w:pPr>
              <w:pStyle w:val="ListParagraph"/>
              <w:numPr>
                <w:ilvl w:val="1"/>
                <w:numId w:val="17"/>
              </w:numPr>
              <w:ind w:left="487"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661654">
              <w:rPr>
                <w:rFonts w:cstheme="minorHAnsi"/>
                <w:sz w:val="21"/>
                <w:szCs w:val="21"/>
              </w:rPr>
              <w:t>Food</w:t>
            </w:r>
            <w:r w:rsidR="00616EA3">
              <w:rPr>
                <w:rFonts w:cstheme="minorHAnsi"/>
                <w:sz w:val="21"/>
                <w:szCs w:val="21"/>
              </w:rPr>
              <w:t>, clothing,</w:t>
            </w:r>
            <w:r w:rsidRPr="00661654">
              <w:rPr>
                <w:rFonts w:cstheme="minorHAnsi"/>
                <w:sz w:val="21"/>
                <w:szCs w:val="21"/>
              </w:rPr>
              <w:t xml:space="preserve"> and other essentials</w:t>
            </w:r>
          </w:p>
        </w:tc>
        <w:tc>
          <w:tcPr>
            <w:tcW w:w="349" w:type="dxa"/>
            <w:tcBorders>
              <w:top w:val="nil"/>
              <w:bottom w:val="nil"/>
            </w:tcBorders>
            <w:shd w:val="clear" w:color="auto" w:fill="auto"/>
          </w:tcPr>
          <w:p w:rsidR="00B26C9F" w:rsidRPr="00796281" w:rsidRDefault="00B26C9F"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vMerge/>
            <w:tcBorders>
              <w:bottom w:val="single" w:sz="4" w:space="0" w:color="auto"/>
            </w:tcBorders>
            <w:shd w:val="clear" w:color="auto" w:fill="auto"/>
            <w:vAlign w:val="center"/>
          </w:tcPr>
          <w:p w:rsidR="00B26C9F" w:rsidRPr="00661654" w:rsidRDefault="00B26C9F"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
        </w:tc>
        <w:tc>
          <w:tcPr>
            <w:tcW w:w="3455" w:type="dxa"/>
            <w:vMerge/>
            <w:tcBorders>
              <w:bottom w:val="single" w:sz="4" w:space="0" w:color="auto"/>
            </w:tcBorders>
            <w:shd w:val="clear" w:color="auto" w:fill="auto"/>
            <w:vAlign w:val="center"/>
          </w:tcPr>
          <w:p w:rsidR="00B26C9F" w:rsidRPr="00661654" w:rsidRDefault="00B26C9F"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54CD0" w:rsidTr="00701B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Borders>
              <w:top w:val="single" w:sz="8" w:space="0" w:color="000000" w:themeColor="text1"/>
              <w:bottom w:val="single" w:sz="8" w:space="0" w:color="000000" w:themeColor="text1"/>
            </w:tcBorders>
            <w:shd w:val="clear" w:color="auto" w:fill="D9D9D9" w:themeFill="background1" w:themeFillShade="D9"/>
            <w:vAlign w:val="center"/>
          </w:tcPr>
          <w:p w:rsidR="00254CD0" w:rsidRPr="00661654" w:rsidRDefault="00254CD0" w:rsidP="00823086">
            <w:pPr>
              <w:jc w:val="center"/>
              <w:rPr>
                <w:rFonts w:cstheme="minorHAnsi"/>
              </w:rPr>
            </w:pPr>
            <w:r w:rsidRPr="00661654">
              <w:rPr>
                <w:rFonts w:cstheme="minorHAnsi"/>
              </w:rPr>
              <w:t>Assess shelter operations</w:t>
            </w:r>
          </w:p>
        </w:tc>
        <w:tc>
          <w:tcPr>
            <w:tcW w:w="4779" w:type="dxa"/>
            <w:tcBorders>
              <w:top w:val="single" w:sz="8" w:space="0" w:color="000000" w:themeColor="text1"/>
              <w:bottom w:val="single" w:sz="8" w:space="0" w:color="000000" w:themeColor="text1"/>
            </w:tcBorders>
            <w:shd w:val="clear" w:color="auto" w:fill="D9D9D9" w:themeFill="background1" w:themeFillShade="D9"/>
          </w:tcPr>
          <w:p w:rsidR="00254CD0" w:rsidRPr="00661654" w:rsidRDefault="00254CD0"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Continue to work with Red Cross</w:t>
            </w:r>
          </w:p>
          <w:p w:rsidR="00254CD0" w:rsidRPr="00661654" w:rsidRDefault="00254CD0"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Begin to plan shelter closures or plan for longer shelter operations</w:t>
            </w:r>
          </w:p>
        </w:tc>
        <w:tc>
          <w:tcPr>
            <w:tcW w:w="349" w:type="dxa"/>
            <w:tcBorders>
              <w:top w:val="nil"/>
              <w:bottom w:val="nil"/>
            </w:tcBorders>
            <w:shd w:val="clear" w:color="auto" w:fill="auto"/>
          </w:tcPr>
          <w:p w:rsidR="00254CD0" w:rsidRPr="00796281" w:rsidRDefault="00254CD0"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4" w:space="0" w:color="auto"/>
              <w:bottom w:val="single" w:sz="4" w:space="0" w:color="auto"/>
            </w:tcBorders>
            <w:shd w:val="clear" w:color="auto" w:fill="D9D9D9" w:themeFill="background1" w:themeFillShade="D9"/>
            <w:vAlign w:val="center"/>
          </w:tcPr>
          <w:p w:rsidR="00254CD0" w:rsidRPr="00661654" w:rsidRDefault="008926D3"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sidRPr="008926D3">
              <w:rPr>
                <w:rFonts w:cstheme="minorHAnsi"/>
                <w:b/>
                <w:color w:val="auto"/>
                <w:szCs w:val="24"/>
              </w:rPr>
              <w:t>American Red Cross (ARC)</w:t>
            </w:r>
          </w:p>
        </w:tc>
        <w:tc>
          <w:tcPr>
            <w:tcW w:w="3455" w:type="dxa"/>
            <w:tcBorders>
              <w:top w:val="single" w:sz="4" w:space="0" w:color="auto"/>
              <w:bottom w:val="single" w:sz="4" w:space="0" w:color="auto"/>
            </w:tcBorders>
            <w:shd w:val="clear" w:color="auto" w:fill="D9D9D9" w:themeFill="background1" w:themeFillShade="D9"/>
            <w:vAlign w:val="center"/>
          </w:tcPr>
          <w:p w:rsidR="00102975" w:rsidRPr="00102975" w:rsidRDefault="00102975" w:rsidP="00102975">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20"/>
              </w:rPr>
            </w:pPr>
            <w:r w:rsidRPr="00102975">
              <w:rPr>
                <w:rFonts w:cstheme="minorHAnsi"/>
                <w:color w:val="auto"/>
                <w:sz w:val="18"/>
                <w:szCs w:val="20"/>
              </w:rPr>
              <w:t>Toll-free: 888-345-HERO (4376)</w:t>
            </w:r>
          </w:p>
          <w:p w:rsidR="00102975" w:rsidRPr="00102975" w:rsidRDefault="00102975" w:rsidP="00102975">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20"/>
              </w:rPr>
            </w:pPr>
            <w:r w:rsidRPr="00102975">
              <w:rPr>
                <w:rFonts w:cstheme="minorHAnsi"/>
                <w:color w:val="auto"/>
                <w:sz w:val="18"/>
                <w:szCs w:val="20"/>
              </w:rPr>
              <w:t>Main office: 907-646-5401</w:t>
            </w:r>
          </w:p>
          <w:p w:rsidR="00254CD0" w:rsidRPr="00661654" w:rsidRDefault="00406B2C" w:rsidP="0010297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Pr>
                <w:rFonts w:cstheme="minorHAnsi"/>
                <w:color w:val="auto"/>
                <w:sz w:val="18"/>
                <w:szCs w:val="20"/>
              </w:rPr>
              <w:t>Press Option 3 for either number.</w:t>
            </w:r>
          </w:p>
        </w:tc>
      </w:tr>
      <w:tr w:rsidR="000F3E8C" w:rsidTr="00701BB3">
        <w:trPr>
          <w:jc w:val="center"/>
        </w:trPr>
        <w:tc>
          <w:tcPr>
            <w:cnfStyle w:val="001000000000" w:firstRow="0" w:lastRow="0" w:firstColumn="1" w:lastColumn="0" w:oddVBand="0" w:evenVBand="0" w:oddHBand="0" w:evenHBand="0" w:firstRowFirstColumn="0" w:firstRowLastColumn="0" w:lastRowFirstColumn="0" w:lastRowLastColumn="0"/>
            <w:tcW w:w="1670" w:type="dxa"/>
            <w:tcBorders>
              <w:top w:val="single" w:sz="8" w:space="0" w:color="000000" w:themeColor="text1"/>
              <w:bottom w:val="single" w:sz="8" w:space="0" w:color="000000" w:themeColor="text1"/>
            </w:tcBorders>
            <w:vAlign w:val="center"/>
          </w:tcPr>
          <w:p w:rsidR="000F3E8C" w:rsidRPr="00661654" w:rsidRDefault="00254CD0" w:rsidP="00823086">
            <w:pPr>
              <w:jc w:val="center"/>
              <w:rPr>
                <w:rFonts w:cstheme="minorHAnsi"/>
              </w:rPr>
            </w:pPr>
            <w:r w:rsidRPr="00661654">
              <w:rPr>
                <w:rFonts w:cstheme="minorHAnsi"/>
              </w:rPr>
              <w:t>Assess/</w:t>
            </w:r>
            <w:r w:rsidR="000F3E8C" w:rsidRPr="00661654">
              <w:rPr>
                <w:rFonts w:cstheme="minorHAnsi"/>
              </w:rPr>
              <w:t>report damages</w:t>
            </w:r>
          </w:p>
        </w:tc>
        <w:tc>
          <w:tcPr>
            <w:tcW w:w="4779" w:type="dxa"/>
            <w:tcBorders>
              <w:top w:val="single" w:sz="8" w:space="0" w:color="000000" w:themeColor="text1"/>
              <w:bottom w:val="single" w:sz="8" w:space="0" w:color="000000" w:themeColor="text1"/>
            </w:tcBorders>
          </w:tcPr>
          <w:p w:rsidR="000F3E8C" w:rsidRPr="00661654" w:rsidRDefault="000F3E8C"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661654">
              <w:rPr>
                <w:rFonts w:cstheme="minorHAnsi"/>
                <w:sz w:val="21"/>
                <w:szCs w:val="21"/>
              </w:rPr>
              <w:t xml:space="preserve"> </w:t>
            </w:r>
            <w:r w:rsidR="00254CD0" w:rsidRPr="00661654">
              <w:rPr>
                <w:rFonts w:cstheme="minorHAnsi"/>
                <w:sz w:val="21"/>
                <w:szCs w:val="21"/>
              </w:rPr>
              <w:t>Continue local damage assessments with emphasis on critical facilities</w:t>
            </w:r>
          </w:p>
        </w:tc>
        <w:tc>
          <w:tcPr>
            <w:tcW w:w="349" w:type="dxa"/>
            <w:tcBorders>
              <w:top w:val="nil"/>
              <w:bottom w:val="nil"/>
            </w:tcBorders>
            <w:shd w:val="clear" w:color="auto" w:fill="auto"/>
          </w:tcPr>
          <w:p w:rsidR="000F3E8C" w:rsidRPr="00796281" w:rsidRDefault="000F3E8C"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4" w:space="0" w:color="auto"/>
              <w:bottom w:val="single" w:sz="4" w:space="0" w:color="auto"/>
            </w:tcBorders>
            <w:vAlign w:val="center"/>
          </w:tcPr>
          <w:p w:rsidR="000F3E8C" w:rsidRPr="00661654" w:rsidRDefault="009A5A46"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661654">
              <w:rPr>
                <w:rFonts w:cstheme="minorHAnsi"/>
                <w:b/>
                <w:szCs w:val="24"/>
              </w:rPr>
              <w:t>SEOC</w:t>
            </w:r>
          </w:p>
        </w:tc>
        <w:tc>
          <w:tcPr>
            <w:tcW w:w="3455" w:type="dxa"/>
            <w:tcBorders>
              <w:top w:val="single" w:sz="4" w:space="0" w:color="auto"/>
              <w:bottom w:val="single" w:sz="4" w:space="0" w:color="auto"/>
            </w:tcBorders>
            <w:vAlign w:val="center"/>
          </w:tcPr>
          <w:p w:rsidR="000F3E8C" w:rsidRPr="00661654" w:rsidRDefault="009A5A46" w:rsidP="0082308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1654">
              <w:rPr>
                <w:rFonts w:cstheme="minorHAnsi"/>
                <w:sz w:val="18"/>
                <w:szCs w:val="20"/>
              </w:rPr>
              <w:t>State Emergency Operations Center</w:t>
            </w:r>
            <w:r w:rsidRPr="00661654">
              <w:rPr>
                <w:rFonts w:cstheme="minorHAnsi"/>
                <w:sz w:val="18"/>
                <w:szCs w:val="20"/>
              </w:rPr>
              <w:br/>
            </w:r>
            <w:r w:rsidRPr="00661654">
              <w:rPr>
                <w:rFonts w:cstheme="minorHAnsi"/>
                <w:sz w:val="20"/>
                <w:szCs w:val="20"/>
              </w:rPr>
              <w:t>1-800-478-2337</w:t>
            </w:r>
          </w:p>
        </w:tc>
      </w:tr>
      <w:tr w:rsidR="000F3E8C" w:rsidTr="00701B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Borders>
              <w:top w:val="single" w:sz="8" w:space="0" w:color="000000" w:themeColor="text1"/>
              <w:bottom w:val="single" w:sz="8" w:space="0" w:color="000000" w:themeColor="text1"/>
            </w:tcBorders>
            <w:shd w:val="clear" w:color="auto" w:fill="D9D9D9" w:themeFill="background1" w:themeFillShade="D9"/>
            <w:vAlign w:val="center"/>
          </w:tcPr>
          <w:p w:rsidR="000F3E8C" w:rsidRPr="00661654" w:rsidRDefault="000F3E8C" w:rsidP="00823086">
            <w:pPr>
              <w:jc w:val="center"/>
              <w:rPr>
                <w:rFonts w:cstheme="minorHAnsi"/>
              </w:rPr>
            </w:pPr>
            <w:r w:rsidRPr="00661654">
              <w:rPr>
                <w:rFonts w:cstheme="minorHAnsi"/>
              </w:rPr>
              <w:t>Update everyone</w:t>
            </w:r>
          </w:p>
        </w:tc>
        <w:tc>
          <w:tcPr>
            <w:tcW w:w="4779" w:type="dxa"/>
            <w:tcBorders>
              <w:top w:val="single" w:sz="8" w:space="0" w:color="000000" w:themeColor="text1"/>
              <w:bottom w:val="single" w:sz="8" w:space="0" w:color="000000" w:themeColor="text1"/>
            </w:tcBorders>
            <w:shd w:val="clear" w:color="auto" w:fill="D9D9D9" w:themeFill="background1" w:themeFillShade="D9"/>
          </w:tcPr>
          <w:p w:rsidR="00254CD0" w:rsidRPr="00661654" w:rsidRDefault="00254CD0"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 xml:space="preserve">Review and revise situation reporting </w:t>
            </w:r>
          </w:p>
          <w:p w:rsidR="00254CD0" w:rsidRPr="00661654" w:rsidRDefault="00A95BB8"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61654">
              <w:rPr>
                <w:rFonts w:cstheme="minorHAnsi"/>
                <w:sz w:val="21"/>
                <w:szCs w:val="21"/>
              </w:rPr>
              <w:t xml:space="preserve">Continue regularly scheduled public information updates </w:t>
            </w:r>
            <w:r w:rsidR="00143CC0" w:rsidRPr="00661654">
              <w:rPr>
                <w:rFonts w:cstheme="minorHAnsi"/>
                <w:sz w:val="21"/>
                <w:szCs w:val="21"/>
              </w:rPr>
              <w:t xml:space="preserve">to </w:t>
            </w:r>
            <w:r w:rsidRPr="00661654">
              <w:rPr>
                <w:rFonts w:cstheme="minorHAnsi"/>
                <w:sz w:val="21"/>
                <w:szCs w:val="21"/>
              </w:rPr>
              <w:t>leaders and residents</w:t>
            </w:r>
          </w:p>
        </w:tc>
        <w:tc>
          <w:tcPr>
            <w:tcW w:w="349" w:type="dxa"/>
            <w:tcBorders>
              <w:top w:val="nil"/>
              <w:bottom w:val="nil"/>
            </w:tcBorders>
            <w:shd w:val="clear" w:color="auto" w:fill="auto"/>
          </w:tcPr>
          <w:p w:rsidR="000F3E8C" w:rsidRPr="00796281" w:rsidRDefault="000F3E8C"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4722" w:type="dxa"/>
            <w:gridSpan w:val="2"/>
            <w:tcBorders>
              <w:top w:val="single" w:sz="4" w:space="0" w:color="auto"/>
              <w:bottom w:val="single" w:sz="4" w:space="0" w:color="auto"/>
            </w:tcBorders>
            <w:shd w:val="clear" w:color="auto" w:fill="D9D9D9" w:themeFill="background1" w:themeFillShade="D9"/>
            <w:vAlign w:val="center"/>
          </w:tcPr>
          <w:p w:rsidR="000F3E8C" w:rsidRPr="00661654" w:rsidRDefault="000F3E8C" w:rsidP="00823086">
            <w:pPr>
              <w:pStyle w:val="ListParagraph"/>
              <w:numPr>
                <w:ilvl w:val="0"/>
                <w:numId w:val="18"/>
              </w:numPr>
              <w:ind w:left="162" w:hanging="18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1654">
              <w:rPr>
                <w:rFonts w:cstheme="minorHAnsi"/>
                <w:sz w:val="20"/>
                <w:szCs w:val="20"/>
                <w:shd w:val="clear" w:color="auto" w:fill="D9D9D9" w:themeFill="background1" w:themeFillShade="D9"/>
              </w:rPr>
              <w:t>Update steps</w:t>
            </w:r>
            <w:r w:rsidRPr="00661654">
              <w:rPr>
                <w:rFonts w:cstheme="minorHAnsi"/>
                <w:sz w:val="20"/>
                <w:szCs w:val="20"/>
              </w:rPr>
              <w:t xml:space="preserve"> the public should take, available services and key contact information, ways they can help, and any necessary rumor control</w:t>
            </w:r>
          </w:p>
        </w:tc>
      </w:tr>
    </w:tbl>
    <w:p w:rsidR="00BE323F" w:rsidRDefault="00BE323F" w:rsidP="00823086">
      <w:pPr>
        <w:autoSpaceDE w:val="0"/>
        <w:autoSpaceDN w:val="0"/>
        <w:adjustRightInd w:val="0"/>
        <w:spacing w:after="0" w:line="240" w:lineRule="auto"/>
        <w:jc w:val="center"/>
        <w:rPr>
          <w:rFonts w:asciiTheme="majorHAnsi" w:hAnsiTheme="majorHAnsi" w:cstheme="minorHAnsi"/>
          <w:b/>
          <w:sz w:val="28"/>
          <w:szCs w:val="28"/>
        </w:rPr>
      </w:pPr>
    </w:p>
    <w:p w:rsidR="00BE323F" w:rsidRDefault="00BE323F" w:rsidP="00823086">
      <w:pPr>
        <w:spacing w:after="0" w:line="240" w:lineRule="auto"/>
        <w:rPr>
          <w:rFonts w:asciiTheme="majorHAnsi" w:hAnsiTheme="majorHAnsi" w:cstheme="minorHAnsi"/>
          <w:b/>
          <w:sz w:val="28"/>
          <w:szCs w:val="28"/>
        </w:rPr>
      </w:pPr>
      <w:r>
        <w:rPr>
          <w:noProof/>
        </w:rPr>
        <mc:AlternateContent>
          <mc:Choice Requires="wps">
            <w:drawing>
              <wp:anchor distT="0" distB="0" distL="114300" distR="114300" simplePos="0" relativeHeight="251642368" behindDoc="0" locked="0" layoutInCell="0" allowOverlap="1" wp14:anchorId="677C27A0" wp14:editId="2109203C">
                <wp:simplePos x="0" y="0"/>
                <wp:positionH relativeFrom="margin">
                  <wp:align>center</wp:align>
                </wp:positionH>
                <wp:positionV relativeFrom="margin">
                  <wp:align>bottom</wp:align>
                </wp:positionV>
                <wp:extent cx="7315200" cy="292608"/>
                <wp:effectExtent l="0" t="0" r="1905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2D50C7">
                            <w:pPr>
                              <w:shd w:val="clear" w:color="auto" w:fill="00B050"/>
                              <w:tabs>
                                <w:tab w:val="left" w:pos="360"/>
                                <w:tab w:val="right" w:pos="11160"/>
                              </w:tabs>
                              <w:rPr>
                                <w:b/>
                                <w:sz w:val="28"/>
                              </w:rPr>
                            </w:pPr>
                            <w:r>
                              <w:rPr>
                                <w:b/>
                                <w:color w:val="FFFFFF" w:themeColor="background1"/>
                                <w:sz w:val="28"/>
                              </w:rPr>
                              <w:tab/>
                            </w:r>
                            <w:r w:rsidRPr="000F3E8C">
                              <w:rPr>
                                <w:b/>
                                <w:color w:val="FFFFFF" w:themeColor="background1"/>
                                <w:sz w:val="28"/>
                              </w:rPr>
                              <w:t>THROUGH 48 HOURS</w:t>
                            </w:r>
                            <w:r>
                              <w:rPr>
                                <w:b/>
                                <w:sz w:val="28"/>
                              </w:rPr>
                              <w:tab/>
                            </w:r>
                            <w:r w:rsidRPr="000F3E8C">
                              <w:rPr>
                                <w:b/>
                                <w:color w:val="FFFFFF" w:themeColor="background1"/>
                                <w:sz w:val="28"/>
                              </w:rPr>
                              <w:t>STABILIZE SUPPORT FOR AFFECTED AREAS</w:t>
                            </w:r>
                          </w:p>
                          <w:p w:rsidR="00F717AB" w:rsidRPr="00FD03A2" w:rsidRDefault="00F717AB" w:rsidP="002D50C7">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C27A0" id="_x0000_s1045" type="#_x0000_t202" style="position:absolute;margin-left:0;margin-top:0;width:8in;height:23.05pt;z-index:25164236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JiVYiyYCAABNBAAADgAAAAAAAAAAAAAAAAAuAgAAZHJzL2Uyb0RvYy54&#10;bWxQSwECLQAUAAYACAAAACEAeL3YgtsAAAAFAQAADwAAAAAAAAAAAAAAAACABAAAZHJzL2Rvd25y&#10;ZXYueG1sUEsFBgAAAAAEAAQA8wAAAIgFAAAAAA==&#10;" o:allowincell="f">
                <v:textbox>
                  <w:txbxContent>
                    <w:p w:rsidR="00F717AB" w:rsidRPr="00FD03A2" w:rsidRDefault="00F717AB" w:rsidP="002D50C7">
                      <w:pPr>
                        <w:shd w:val="clear" w:color="auto" w:fill="00B050"/>
                        <w:tabs>
                          <w:tab w:val="left" w:pos="360"/>
                          <w:tab w:val="right" w:pos="11160"/>
                        </w:tabs>
                        <w:rPr>
                          <w:b/>
                          <w:sz w:val="28"/>
                        </w:rPr>
                      </w:pPr>
                      <w:r>
                        <w:rPr>
                          <w:b/>
                          <w:color w:val="FFFFFF" w:themeColor="background1"/>
                          <w:sz w:val="28"/>
                        </w:rPr>
                        <w:tab/>
                      </w:r>
                      <w:r w:rsidRPr="000F3E8C">
                        <w:rPr>
                          <w:b/>
                          <w:color w:val="FFFFFF" w:themeColor="background1"/>
                          <w:sz w:val="28"/>
                        </w:rPr>
                        <w:t>THROUGH 48 HOURS</w:t>
                      </w:r>
                      <w:r>
                        <w:rPr>
                          <w:b/>
                          <w:sz w:val="28"/>
                        </w:rPr>
                        <w:tab/>
                      </w:r>
                      <w:r w:rsidRPr="000F3E8C">
                        <w:rPr>
                          <w:b/>
                          <w:color w:val="FFFFFF" w:themeColor="background1"/>
                          <w:sz w:val="28"/>
                        </w:rPr>
                        <w:t>STABILIZE SUPPORT FOR AFFECTED AREAS</w:t>
                      </w:r>
                    </w:p>
                    <w:p w:rsidR="00F717AB" w:rsidRPr="00FD03A2" w:rsidRDefault="00F717AB" w:rsidP="002D50C7">
                      <w:pPr>
                        <w:shd w:val="clear" w:color="auto" w:fill="00B050"/>
                        <w:jc w:val="center"/>
                        <w:rPr>
                          <w:b/>
                          <w:sz w:val="28"/>
                        </w:rPr>
                      </w:pPr>
                    </w:p>
                  </w:txbxContent>
                </v:textbox>
                <w10:wrap anchorx="margin" anchory="margin"/>
              </v:shape>
            </w:pict>
          </mc:Fallback>
        </mc:AlternateContent>
      </w:r>
      <w:r>
        <w:rPr>
          <w:rFonts w:asciiTheme="majorHAnsi" w:hAnsiTheme="majorHAnsi" w:cstheme="minorHAnsi"/>
          <w:b/>
          <w:sz w:val="28"/>
          <w:szCs w:val="28"/>
        </w:rPr>
        <w:br w:type="page"/>
      </w:r>
    </w:p>
    <w:p w:rsidR="00E317F7" w:rsidRDefault="00E317F7" w:rsidP="00823086">
      <w:pPr>
        <w:autoSpaceDE w:val="0"/>
        <w:autoSpaceDN w:val="0"/>
        <w:adjustRightInd w:val="0"/>
        <w:spacing w:after="0" w:line="240" w:lineRule="auto"/>
        <w:jc w:val="center"/>
        <w:rPr>
          <w:rFonts w:asciiTheme="majorHAnsi" w:hAnsiTheme="majorHAnsi" w:cstheme="minorHAnsi"/>
          <w:b/>
          <w:sz w:val="28"/>
          <w:szCs w:val="28"/>
        </w:rPr>
      </w:pPr>
    </w:p>
    <w:p w:rsidR="005F612A" w:rsidRDefault="00EF5441" w:rsidP="00823086">
      <w:pPr>
        <w:autoSpaceDE w:val="0"/>
        <w:autoSpaceDN w:val="0"/>
        <w:adjustRightInd w:val="0"/>
        <w:spacing w:after="0" w:line="240" w:lineRule="auto"/>
        <w:jc w:val="center"/>
        <w:rPr>
          <w:rFonts w:asciiTheme="majorHAnsi" w:hAnsiTheme="majorHAnsi" w:cstheme="minorHAnsi"/>
          <w:b/>
          <w:sz w:val="28"/>
          <w:szCs w:val="28"/>
        </w:rPr>
      </w:pPr>
      <w:r>
        <w:rPr>
          <w:rFonts w:asciiTheme="majorHAnsi" w:hAnsiTheme="majorHAnsi" w:cstheme="minorHAnsi"/>
          <w:b/>
          <w:noProof/>
          <w:sz w:val="28"/>
          <w:szCs w:val="28"/>
        </w:rPr>
        <w:drawing>
          <wp:inline distT="0" distB="0" distL="0" distR="0" wp14:anchorId="762661FB" wp14:editId="3989BF43">
            <wp:extent cx="5029200" cy="5029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oing response shape.jpg"/>
                    <pic:cNvPicPr/>
                  </pic:nvPicPr>
                  <pic:blipFill>
                    <a:blip r:embed="rId25">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rsidR="00EF5441" w:rsidRDefault="00406B2C" w:rsidP="00823086">
      <w:pPr>
        <w:autoSpaceDE w:val="0"/>
        <w:autoSpaceDN w:val="0"/>
        <w:adjustRightInd w:val="0"/>
        <w:spacing w:after="0" w:line="240" w:lineRule="auto"/>
        <w:jc w:val="center"/>
        <w:rPr>
          <w:rFonts w:asciiTheme="majorHAnsi" w:hAnsiTheme="majorHAnsi" w:cstheme="minorHAnsi"/>
          <w:b/>
          <w:sz w:val="28"/>
          <w:szCs w:val="28"/>
        </w:rPr>
      </w:pPr>
      <w:r>
        <w:rPr>
          <w:rFonts w:cstheme="minorHAnsi"/>
          <w:noProof/>
          <w:sz w:val="24"/>
        </w:rPr>
        <mc:AlternateContent>
          <mc:Choice Requires="wps">
            <w:drawing>
              <wp:anchor distT="0" distB="0" distL="114300" distR="114300" simplePos="0" relativeHeight="251681280" behindDoc="0" locked="0" layoutInCell="0" allowOverlap="1" wp14:anchorId="747B4886" wp14:editId="389A3F0E">
                <wp:simplePos x="0" y="0"/>
                <wp:positionH relativeFrom="margin">
                  <wp:align>center</wp:align>
                </wp:positionH>
                <wp:positionV relativeFrom="margin">
                  <wp:align>bottom</wp:align>
                </wp:positionV>
                <wp:extent cx="7315200" cy="292608"/>
                <wp:effectExtent l="0" t="0" r="19050" b="127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B26C9F"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r>
                            <w:r w:rsidRPr="00B26C9F">
                              <w:rPr>
                                <w:b/>
                                <w:color w:val="FFFFFF" w:themeColor="background1"/>
                                <w:sz w:val="28"/>
                              </w:rPr>
                              <w:t>THROUGH 72 HOURS</w:t>
                            </w:r>
                            <w:r w:rsidRPr="00143CC0">
                              <w:rPr>
                                <w:b/>
                                <w:color w:val="FFFFFF" w:themeColor="background1"/>
                                <w:sz w:val="28"/>
                              </w:rPr>
                              <w:t xml:space="preserve"> </w:t>
                            </w:r>
                            <w:r>
                              <w:rPr>
                                <w:b/>
                                <w:color w:val="FFFFFF" w:themeColor="background1"/>
                                <w:sz w:val="28"/>
                              </w:rPr>
                              <w:tab/>
                            </w:r>
                            <w:r w:rsidRPr="00B26C9F">
                              <w:rPr>
                                <w:b/>
                                <w:color w:val="FFFFFF" w:themeColor="background1"/>
                                <w:sz w:val="28"/>
                              </w:rPr>
                              <w:t>SUSTAINED OPERATIONS</w:t>
                            </w:r>
                          </w:p>
                          <w:p w:rsidR="00F717AB" w:rsidRPr="00FD03A2" w:rsidRDefault="00F717AB" w:rsidP="00406B2C">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4886" id="_x0000_s1046" type="#_x0000_t202" style="position:absolute;left:0;text-align:left;margin-left:0;margin-top:0;width:8in;height:23.05pt;z-index:2516812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" o:allowincell="f">
                <v:textbox>
                  <w:txbxContent>
                    <w:p w:rsidR="00F717AB" w:rsidRPr="00B26C9F" w:rsidRDefault="00F717AB" w:rsidP="00406B2C">
                      <w:pPr>
                        <w:shd w:val="clear" w:color="auto" w:fill="00B050"/>
                        <w:tabs>
                          <w:tab w:val="left" w:pos="360"/>
                          <w:tab w:val="right" w:pos="11160"/>
                        </w:tabs>
                        <w:rPr>
                          <w:b/>
                          <w:color w:val="FFFFFF" w:themeColor="background1"/>
                          <w:sz w:val="28"/>
                        </w:rPr>
                      </w:pPr>
                      <w:r>
                        <w:rPr>
                          <w:b/>
                          <w:color w:val="FFFFFF" w:themeColor="background1"/>
                          <w:sz w:val="28"/>
                        </w:rPr>
                        <w:tab/>
                      </w:r>
                      <w:r w:rsidRPr="00B26C9F">
                        <w:rPr>
                          <w:b/>
                          <w:color w:val="FFFFFF" w:themeColor="background1"/>
                          <w:sz w:val="28"/>
                        </w:rPr>
                        <w:t>THROUGH 72 HOURS</w:t>
                      </w:r>
                      <w:r w:rsidRPr="00143CC0">
                        <w:rPr>
                          <w:b/>
                          <w:color w:val="FFFFFF" w:themeColor="background1"/>
                          <w:sz w:val="28"/>
                        </w:rPr>
                        <w:t xml:space="preserve"> </w:t>
                      </w:r>
                      <w:r>
                        <w:rPr>
                          <w:b/>
                          <w:color w:val="FFFFFF" w:themeColor="background1"/>
                          <w:sz w:val="28"/>
                        </w:rPr>
                        <w:tab/>
                      </w:r>
                      <w:r w:rsidRPr="00B26C9F">
                        <w:rPr>
                          <w:b/>
                          <w:color w:val="FFFFFF" w:themeColor="background1"/>
                          <w:sz w:val="28"/>
                        </w:rPr>
                        <w:t>SUSTAINED OPERATIONS</w:t>
                      </w:r>
                    </w:p>
                    <w:p w:rsidR="00F717AB" w:rsidRPr="00FD03A2" w:rsidRDefault="00F717AB" w:rsidP="00406B2C">
                      <w:pPr>
                        <w:shd w:val="clear" w:color="auto" w:fill="00B050"/>
                        <w:jc w:val="center"/>
                        <w:rPr>
                          <w:b/>
                          <w:sz w:val="28"/>
                        </w:rPr>
                      </w:pPr>
                    </w:p>
                  </w:txbxContent>
                </v:textbox>
                <w10:wrap anchorx="margin" anchory="margin"/>
              </v:shape>
            </w:pict>
          </mc:Fallback>
        </mc:AlternateContent>
      </w:r>
    </w:p>
    <w:p w:rsidR="008A341F" w:rsidRDefault="008A341F" w:rsidP="00823086">
      <w:pPr>
        <w:spacing w:after="0" w:line="240" w:lineRule="auto"/>
        <w:sectPr w:rsidR="008A341F" w:rsidSect="00823086">
          <w:pgSz w:w="12240" w:h="10080" w:orient="landscape" w:code="6"/>
          <w:pgMar w:top="245" w:right="245" w:bottom="144" w:left="245" w:header="720" w:footer="720" w:gutter="0"/>
          <w:pgBorders w:offsetFrom="page">
            <w:bottom w:val="single" w:sz="4" w:space="4" w:color="auto"/>
          </w:pgBorders>
          <w:cols w:space="720"/>
          <w:docGrid w:linePitch="360"/>
        </w:sectPr>
      </w:pPr>
    </w:p>
    <w:p w:rsidR="002515D7" w:rsidRPr="00A57AE6" w:rsidRDefault="00143CC0" w:rsidP="00823086">
      <w:pPr>
        <w:spacing w:after="0" w:line="240" w:lineRule="auto"/>
        <w:rPr>
          <w:i/>
        </w:rPr>
      </w:pPr>
      <w:r w:rsidRPr="00A57AE6">
        <w:rPr>
          <w:i/>
        </w:rPr>
        <w:lastRenderedPageBreak/>
        <w:t>For significant events, begin the transition from immediate resp</w:t>
      </w:r>
      <w:r w:rsidR="002515D7" w:rsidRPr="00A57AE6">
        <w:rPr>
          <w:i/>
        </w:rPr>
        <w:t xml:space="preserve">onse to sustained operations.  </w:t>
      </w:r>
    </w:p>
    <w:p w:rsidR="00B26C9F" w:rsidRPr="00A57AE6" w:rsidRDefault="00143CC0" w:rsidP="00823086">
      <w:pPr>
        <w:spacing w:after="0" w:line="240" w:lineRule="auto"/>
        <w:rPr>
          <w:i/>
        </w:rPr>
      </w:pPr>
      <w:r w:rsidRPr="00A57AE6">
        <w:rPr>
          <w:i/>
        </w:rPr>
        <w:t>For smaller events, begin to prepare for certain operations to end. Other actions, such as damage assessment, will increase</w:t>
      </w:r>
      <w:r w:rsidR="00B26C9F" w:rsidRPr="00A57AE6">
        <w:rPr>
          <w:i/>
        </w:rPr>
        <w:t>.</w:t>
      </w:r>
    </w:p>
    <w:tbl>
      <w:tblPr>
        <w:tblStyle w:val="LightShading1"/>
        <w:tblW w:w="11520" w:type="dxa"/>
        <w:jc w:val="center"/>
        <w:tblLook w:val="04A0" w:firstRow="1" w:lastRow="0" w:firstColumn="1" w:lastColumn="0" w:noHBand="0" w:noVBand="1"/>
      </w:tblPr>
      <w:tblGrid>
        <w:gridCol w:w="1660"/>
        <w:gridCol w:w="4781"/>
        <w:gridCol w:w="350"/>
        <w:gridCol w:w="1267"/>
        <w:gridCol w:w="3462"/>
      </w:tblGrid>
      <w:tr w:rsidR="00B36D4A" w:rsidRPr="00796281" w:rsidTr="00F96D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tcPr>
          <w:p w:rsidR="00B36D4A" w:rsidRPr="008D3CF6" w:rsidRDefault="00B36D4A" w:rsidP="00B36D4A">
            <w:pPr>
              <w:jc w:val="center"/>
            </w:pPr>
            <w:r w:rsidRPr="008D3CF6">
              <w:t>ISSUE</w:t>
            </w:r>
          </w:p>
        </w:tc>
        <w:tc>
          <w:tcPr>
            <w:tcW w:w="4781" w:type="dxa"/>
          </w:tcPr>
          <w:p w:rsidR="00B36D4A" w:rsidRPr="008D3CF6" w:rsidRDefault="00B36D4A" w:rsidP="00B36D4A">
            <w:pPr>
              <w:jc w:val="center"/>
              <w:cnfStyle w:val="100000000000" w:firstRow="1" w:lastRow="0" w:firstColumn="0" w:lastColumn="0" w:oddVBand="0" w:evenVBand="0" w:oddHBand="0" w:evenHBand="0" w:firstRowFirstColumn="0" w:firstRowLastColumn="0" w:lastRowFirstColumn="0" w:lastRowLastColumn="0"/>
            </w:pPr>
            <w:r w:rsidRPr="008D3CF6">
              <w:t>IMMEDIATE ACTIONS</w:t>
            </w:r>
          </w:p>
        </w:tc>
        <w:tc>
          <w:tcPr>
            <w:tcW w:w="350" w:type="dxa"/>
            <w:tcBorders>
              <w:top w:val="nil"/>
              <w:bottom w:val="nil"/>
            </w:tcBorders>
            <w:shd w:val="clear" w:color="auto" w:fill="auto"/>
          </w:tcPr>
          <w:p w:rsidR="00B36D4A" w:rsidRPr="008D3CF6" w:rsidRDefault="00B36D4A" w:rsidP="00B36D4A">
            <w:pPr>
              <w:jc w:val="center"/>
              <w:cnfStyle w:val="100000000000" w:firstRow="1" w:lastRow="0" w:firstColumn="0" w:lastColumn="0" w:oddVBand="0" w:evenVBand="0" w:oddHBand="0" w:evenHBand="0" w:firstRowFirstColumn="0" w:firstRowLastColumn="0" w:lastRowFirstColumn="0" w:lastRowLastColumn="0"/>
            </w:pPr>
          </w:p>
        </w:tc>
        <w:tc>
          <w:tcPr>
            <w:tcW w:w="1267" w:type="dxa"/>
          </w:tcPr>
          <w:p w:rsidR="00B36D4A" w:rsidRPr="008D3CF6" w:rsidRDefault="00B36D4A" w:rsidP="00B36D4A">
            <w:pPr>
              <w:jc w:val="center"/>
              <w:cnfStyle w:val="100000000000" w:firstRow="1" w:lastRow="0" w:firstColumn="0" w:lastColumn="0" w:oddVBand="0" w:evenVBand="0" w:oddHBand="0" w:evenHBand="0" w:firstRowFirstColumn="0" w:firstRowLastColumn="0" w:lastRowFirstColumn="0" w:lastRowLastColumn="0"/>
            </w:pPr>
            <w:r w:rsidRPr="008D3CF6">
              <w:t>PARTNERS</w:t>
            </w:r>
          </w:p>
        </w:tc>
        <w:tc>
          <w:tcPr>
            <w:tcW w:w="3462" w:type="dxa"/>
          </w:tcPr>
          <w:p w:rsidR="00B36D4A" w:rsidRDefault="00B91DFB" w:rsidP="00B36D4A">
            <w:pPr>
              <w:jc w:val="center"/>
              <w:cnfStyle w:val="100000000000" w:firstRow="1" w:lastRow="0" w:firstColumn="0" w:lastColumn="0" w:oddVBand="0" w:evenVBand="0" w:oddHBand="0" w:evenHBand="0" w:firstRowFirstColumn="0" w:firstRowLastColumn="0" w:lastRowFirstColumn="0" w:lastRowLastColumn="0"/>
            </w:pPr>
            <w:r>
              <w:t>CONTACT INFORMATION</w:t>
            </w:r>
          </w:p>
        </w:tc>
      </w:tr>
      <w:tr w:rsidR="00F04B98" w:rsidTr="00B36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shd w:val="clear" w:color="auto" w:fill="D9D9D9" w:themeFill="background1" w:themeFillShade="D9"/>
            <w:vAlign w:val="center"/>
          </w:tcPr>
          <w:p w:rsidR="00F04B98" w:rsidRPr="00502EEF" w:rsidRDefault="00F04B98" w:rsidP="00823086">
            <w:pPr>
              <w:jc w:val="center"/>
              <w:rPr>
                <w:rFonts w:cstheme="minorHAnsi"/>
              </w:rPr>
            </w:pPr>
            <w:r w:rsidRPr="00502EEF">
              <w:rPr>
                <w:rFonts w:cstheme="minorHAnsi"/>
              </w:rPr>
              <w:t>Re</w:t>
            </w:r>
            <w:r w:rsidR="00143CC0" w:rsidRPr="00502EEF">
              <w:rPr>
                <w:rFonts w:cstheme="minorHAnsi"/>
              </w:rPr>
              <w:t>view worker status</w:t>
            </w:r>
          </w:p>
        </w:tc>
        <w:tc>
          <w:tcPr>
            <w:tcW w:w="4781" w:type="dxa"/>
            <w:tcBorders>
              <w:top w:val="single" w:sz="8" w:space="0" w:color="000000" w:themeColor="text1"/>
              <w:bottom w:val="single" w:sz="8" w:space="0" w:color="000000" w:themeColor="text1"/>
            </w:tcBorders>
            <w:shd w:val="clear" w:color="auto" w:fill="D9D9D9" w:themeFill="background1" w:themeFillShade="D9"/>
          </w:tcPr>
          <w:p w:rsidR="00F04B98" w:rsidRPr="00502EEF" w:rsidRDefault="00616EA3"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Make sure </w:t>
            </w:r>
            <w:r w:rsidR="00F04B98" w:rsidRPr="00502EEF">
              <w:rPr>
                <w:rFonts w:cstheme="minorHAnsi"/>
                <w:sz w:val="21"/>
                <w:szCs w:val="21"/>
              </w:rPr>
              <w:t xml:space="preserve"> work schedules continue to provide adequate rest for workers</w:t>
            </w:r>
          </w:p>
        </w:tc>
        <w:tc>
          <w:tcPr>
            <w:tcW w:w="350" w:type="dxa"/>
            <w:tcBorders>
              <w:top w:val="nil"/>
              <w:bottom w:val="nil"/>
            </w:tcBorders>
            <w:shd w:val="clear" w:color="auto" w:fill="auto"/>
          </w:tcPr>
          <w:p w:rsidR="00F04B98" w:rsidRPr="00796281" w:rsidRDefault="00F04B98"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vMerge w:val="restart"/>
            <w:tcBorders>
              <w:top w:val="single" w:sz="8" w:space="0" w:color="000000" w:themeColor="text1"/>
            </w:tcBorders>
            <w:shd w:val="clear" w:color="auto" w:fill="FFFFFF" w:themeFill="background1"/>
            <w:vAlign w:val="center"/>
          </w:tcPr>
          <w:p w:rsidR="00F04B98" w:rsidRPr="00400F4F" w:rsidRDefault="00F04B98" w:rsidP="00823086">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502EEF">
              <w:rPr>
                <w:rFonts w:cstheme="minorHAnsi"/>
                <w:b/>
                <w:szCs w:val="28"/>
              </w:rPr>
              <w:t>SEOC</w:t>
            </w:r>
          </w:p>
        </w:tc>
        <w:tc>
          <w:tcPr>
            <w:tcW w:w="3462" w:type="dxa"/>
            <w:vMerge w:val="restart"/>
            <w:tcBorders>
              <w:top w:val="single" w:sz="8" w:space="0" w:color="000000" w:themeColor="text1"/>
            </w:tcBorders>
            <w:shd w:val="clear" w:color="auto" w:fill="FFFFFF" w:themeFill="background1"/>
            <w:vAlign w:val="center"/>
          </w:tcPr>
          <w:p w:rsidR="00F04B98" w:rsidRPr="00502EEF" w:rsidRDefault="00F04B98"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02EEF">
              <w:rPr>
                <w:rFonts w:cstheme="minorHAnsi"/>
                <w:sz w:val="18"/>
                <w:szCs w:val="20"/>
              </w:rPr>
              <w:t>State Emergency Operations Center</w:t>
            </w:r>
            <w:r w:rsidRPr="00502EEF">
              <w:rPr>
                <w:rFonts w:cstheme="minorHAnsi"/>
                <w:sz w:val="20"/>
                <w:szCs w:val="20"/>
              </w:rPr>
              <w:br/>
              <w:t>1-800-478-2337</w:t>
            </w:r>
          </w:p>
        </w:tc>
      </w:tr>
      <w:tr w:rsidR="00F04B98" w:rsidTr="00B36D4A">
        <w:trPr>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vAlign w:val="center"/>
          </w:tcPr>
          <w:p w:rsidR="00F04B98" w:rsidRPr="00502EEF" w:rsidRDefault="004A2F68" w:rsidP="00823086">
            <w:pPr>
              <w:jc w:val="center"/>
              <w:rPr>
                <w:rFonts w:cstheme="minorHAnsi"/>
              </w:rPr>
            </w:pPr>
            <w:r w:rsidRPr="00502EEF">
              <w:rPr>
                <w:rFonts w:cstheme="minorHAnsi"/>
              </w:rPr>
              <w:t>Support response</w:t>
            </w:r>
          </w:p>
        </w:tc>
        <w:tc>
          <w:tcPr>
            <w:tcW w:w="4781" w:type="dxa"/>
            <w:tcBorders>
              <w:top w:val="single" w:sz="8" w:space="0" w:color="000000" w:themeColor="text1"/>
              <w:bottom w:val="single" w:sz="8" w:space="0" w:color="000000" w:themeColor="text1"/>
            </w:tcBorders>
          </w:tcPr>
          <w:p w:rsidR="00F04B98" w:rsidRPr="00502EEF" w:rsidRDefault="00F04B98"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02EEF">
              <w:rPr>
                <w:rFonts w:cstheme="minorHAnsi"/>
                <w:sz w:val="21"/>
                <w:szCs w:val="21"/>
              </w:rPr>
              <w:t>Support on-scene incident management</w:t>
            </w:r>
          </w:p>
          <w:p w:rsidR="00F04B98" w:rsidRPr="00502EEF" w:rsidRDefault="00143CC0"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02EEF">
              <w:rPr>
                <w:rFonts w:cstheme="minorHAnsi"/>
                <w:sz w:val="21"/>
                <w:szCs w:val="21"/>
              </w:rPr>
              <w:t>Support clinic and other critical resupply</w:t>
            </w:r>
            <w:r w:rsidR="00F04B98" w:rsidRPr="00502EEF">
              <w:rPr>
                <w:rFonts w:cstheme="minorHAnsi"/>
                <w:sz w:val="21"/>
                <w:szCs w:val="21"/>
              </w:rPr>
              <w:t xml:space="preserve"> </w:t>
            </w:r>
          </w:p>
        </w:tc>
        <w:tc>
          <w:tcPr>
            <w:tcW w:w="350" w:type="dxa"/>
            <w:tcBorders>
              <w:top w:val="nil"/>
              <w:bottom w:val="nil"/>
            </w:tcBorders>
            <w:shd w:val="clear" w:color="auto" w:fill="auto"/>
          </w:tcPr>
          <w:p w:rsidR="00F04B98" w:rsidRPr="00796281" w:rsidRDefault="00F04B98"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vMerge/>
            <w:shd w:val="clear" w:color="auto" w:fill="FFFFFF" w:themeFill="background1"/>
            <w:vAlign w:val="center"/>
          </w:tcPr>
          <w:p w:rsidR="00F04B98" w:rsidRPr="004D3CD9" w:rsidRDefault="00F04B98" w:rsidP="00823086">
            <w:pPr>
              <w:jc w:val="center"/>
              <w:cnfStyle w:val="000000000000" w:firstRow="0" w:lastRow="0" w:firstColumn="0" w:lastColumn="0" w:oddVBand="0" w:evenVBand="0" w:oddHBand="0" w:evenHBand="0" w:firstRowFirstColumn="0" w:firstRowLastColumn="0" w:lastRowFirstColumn="0" w:lastRowLastColumn="0"/>
              <w:rPr>
                <w:rFonts w:cstheme="minorHAnsi"/>
                <w:b/>
                <w:sz w:val="32"/>
                <w:szCs w:val="32"/>
              </w:rPr>
            </w:pPr>
          </w:p>
        </w:tc>
        <w:tc>
          <w:tcPr>
            <w:tcW w:w="3462" w:type="dxa"/>
            <w:vMerge/>
            <w:shd w:val="clear" w:color="auto" w:fill="FFFFFF" w:themeFill="background1"/>
            <w:vAlign w:val="center"/>
          </w:tcPr>
          <w:p w:rsidR="00F04B98" w:rsidRPr="004D3CD9" w:rsidRDefault="00F04B98" w:rsidP="00823086">
            <w:pPr>
              <w:jc w:val="center"/>
              <w:cnfStyle w:val="000000000000" w:firstRow="0" w:lastRow="0" w:firstColumn="0" w:lastColumn="0" w:oddVBand="0" w:evenVBand="0" w:oddHBand="0" w:evenHBand="0" w:firstRowFirstColumn="0" w:firstRowLastColumn="0" w:lastRowFirstColumn="0" w:lastRowLastColumn="0"/>
              <w:rPr>
                <w:rFonts w:cstheme="minorHAnsi"/>
                <w:b/>
                <w:sz w:val="32"/>
                <w:szCs w:val="32"/>
              </w:rPr>
            </w:pPr>
          </w:p>
        </w:tc>
      </w:tr>
      <w:tr w:rsidR="00F04B98" w:rsidTr="00B36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shd w:val="clear" w:color="auto" w:fill="D9D9D9" w:themeFill="background1" w:themeFillShade="D9"/>
            <w:vAlign w:val="center"/>
          </w:tcPr>
          <w:p w:rsidR="004A2F68" w:rsidRPr="00502EEF" w:rsidRDefault="00F04B98" w:rsidP="00823086">
            <w:pPr>
              <w:jc w:val="center"/>
              <w:rPr>
                <w:rFonts w:cstheme="minorHAnsi"/>
              </w:rPr>
            </w:pPr>
            <w:r w:rsidRPr="00502EEF">
              <w:rPr>
                <w:rFonts w:cstheme="minorHAnsi"/>
              </w:rPr>
              <w:t>Meet</w:t>
            </w:r>
          </w:p>
          <w:p w:rsidR="00F04B98" w:rsidRPr="00502EEF" w:rsidRDefault="00F04B98" w:rsidP="00823086">
            <w:pPr>
              <w:jc w:val="center"/>
              <w:rPr>
                <w:rFonts w:cstheme="minorHAnsi"/>
              </w:rPr>
            </w:pPr>
            <w:r w:rsidRPr="00502EEF">
              <w:rPr>
                <w:rFonts w:cstheme="minorHAnsi"/>
              </w:rPr>
              <w:t>resource needs</w:t>
            </w:r>
          </w:p>
        </w:tc>
        <w:tc>
          <w:tcPr>
            <w:tcW w:w="4781" w:type="dxa"/>
            <w:tcBorders>
              <w:top w:val="single" w:sz="8" w:space="0" w:color="000000" w:themeColor="text1"/>
              <w:bottom w:val="single" w:sz="8" w:space="0" w:color="000000" w:themeColor="text1"/>
            </w:tcBorders>
            <w:shd w:val="clear" w:color="auto" w:fill="D9D9D9" w:themeFill="background1" w:themeFillShade="D9"/>
          </w:tcPr>
          <w:p w:rsidR="00F04B98" w:rsidRPr="00502EEF" w:rsidRDefault="00F04B98"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Identify new resource needs</w:t>
            </w:r>
          </w:p>
          <w:p w:rsidR="00F04B98" w:rsidRPr="00502EEF" w:rsidRDefault="00F5006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Process/ follow up on </w:t>
            </w:r>
            <w:r w:rsidR="00F04B98" w:rsidRPr="00502EEF">
              <w:rPr>
                <w:rFonts w:cstheme="minorHAnsi"/>
                <w:sz w:val="21"/>
                <w:szCs w:val="21"/>
              </w:rPr>
              <w:t>outstanding resource requests</w:t>
            </w:r>
          </w:p>
          <w:p w:rsidR="00F04B98" w:rsidRPr="00502EEF" w:rsidRDefault="00F04B98"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Plan for additional incoming response, regional, and state/federal agency personnel</w:t>
            </w:r>
          </w:p>
          <w:p w:rsidR="00F04B98" w:rsidRPr="00502EEF" w:rsidRDefault="00F04B98"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Non-local personnel who were originally self-sufficient may now need additional support</w:t>
            </w:r>
          </w:p>
          <w:p w:rsidR="000A304E" w:rsidRPr="00502EEF" w:rsidRDefault="000A304E"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Track response costs for possible $ assistance</w:t>
            </w:r>
          </w:p>
        </w:tc>
        <w:tc>
          <w:tcPr>
            <w:tcW w:w="350" w:type="dxa"/>
            <w:tcBorders>
              <w:top w:val="nil"/>
              <w:bottom w:val="nil"/>
            </w:tcBorders>
            <w:shd w:val="clear" w:color="auto" w:fill="auto"/>
          </w:tcPr>
          <w:p w:rsidR="00F04B98" w:rsidRPr="00796281" w:rsidRDefault="00F04B98"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vMerge/>
            <w:shd w:val="clear" w:color="auto" w:fill="FFFFFF" w:themeFill="background1"/>
            <w:vAlign w:val="center"/>
          </w:tcPr>
          <w:p w:rsidR="00F04B98" w:rsidRPr="004D3CD9" w:rsidRDefault="00F04B98" w:rsidP="00823086">
            <w:pPr>
              <w:jc w:val="center"/>
              <w:cnfStyle w:val="000000100000" w:firstRow="0" w:lastRow="0" w:firstColumn="0" w:lastColumn="0" w:oddVBand="0" w:evenVBand="0" w:oddHBand="1" w:evenHBand="0" w:firstRowFirstColumn="0" w:firstRowLastColumn="0" w:lastRowFirstColumn="0" w:lastRowLastColumn="0"/>
              <w:rPr>
                <w:rFonts w:cstheme="minorHAnsi"/>
                <w:b/>
                <w:sz w:val="32"/>
                <w:szCs w:val="32"/>
              </w:rPr>
            </w:pPr>
          </w:p>
        </w:tc>
        <w:tc>
          <w:tcPr>
            <w:tcW w:w="3462" w:type="dxa"/>
            <w:vMerge/>
            <w:shd w:val="clear" w:color="auto" w:fill="FFFFFF" w:themeFill="background1"/>
            <w:vAlign w:val="center"/>
          </w:tcPr>
          <w:p w:rsidR="00F04B98" w:rsidRPr="004D3CD9" w:rsidRDefault="00F04B98" w:rsidP="00823086">
            <w:pPr>
              <w:jc w:val="center"/>
              <w:cnfStyle w:val="000000100000" w:firstRow="0" w:lastRow="0" w:firstColumn="0" w:lastColumn="0" w:oddVBand="0" w:evenVBand="0" w:oddHBand="1" w:evenHBand="0" w:firstRowFirstColumn="0" w:firstRowLastColumn="0" w:lastRowFirstColumn="0" w:lastRowLastColumn="0"/>
              <w:rPr>
                <w:rFonts w:cstheme="minorHAnsi"/>
                <w:b/>
                <w:sz w:val="32"/>
                <w:szCs w:val="32"/>
              </w:rPr>
            </w:pPr>
          </w:p>
        </w:tc>
      </w:tr>
      <w:tr w:rsidR="00F04B98" w:rsidTr="00F96D48">
        <w:trPr>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vAlign w:val="center"/>
          </w:tcPr>
          <w:p w:rsidR="00F04B98" w:rsidRPr="00502EEF" w:rsidRDefault="00F04B98" w:rsidP="00823086">
            <w:pPr>
              <w:jc w:val="center"/>
              <w:rPr>
                <w:rFonts w:cstheme="minorHAnsi"/>
              </w:rPr>
            </w:pPr>
            <w:r w:rsidRPr="00502EEF">
              <w:rPr>
                <w:rFonts w:cstheme="minorHAnsi"/>
              </w:rPr>
              <w:t>Establish distribution systems</w:t>
            </w:r>
          </w:p>
        </w:tc>
        <w:tc>
          <w:tcPr>
            <w:tcW w:w="4781" w:type="dxa"/>
            <w:tcBorders>
              <w:top w:val="single" w:sz="8" w:space="0" w:color="000000" w:themeColor="text1"/>
              <w:bottom w:val="single" w:sz="8" w:space="0" w:color="000000" w:themeColor="text1"/>
            </w:tcBorders>
          </w:tcPr>
          <w:p w:rsidR="00F04B98" w:rsidRPr="00502EEF" w:rsidRDefault="00F04B98"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02EEF">
              <w:rPr>
                <w:rFonts w:cstheme="minorHAnsi"/>
                <w:sz w:val="21"/>
                <w:szCs w:val="21"/>
              </w:rPr>
              <w:t>Establish distribution systems for:</w:t>
            </w:r>
          </w:p>
          <w:p w:rsidR="00F04B98" w:rsidRPr="00502EEF" w:rsidRDefault="00F04B98" w:rsidP="00823086">
            <w:pPr>
              <w:pStyle w:val="ListParagraph"/>
              <w:numPr>
                <w:ilvl w:val="1"/>
                <w:numId w:val="17"/>
              </w:numPr>
              <w:ind w:left="49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02EEF">
              <w:rPr>
                <w:rFonts w:cstheme="minorHAnsi"/>
                <w:sz w:val="21"/>
                <w:szCs w:val="21"/>
              </w:rPr>
              <w:t>Emergency drinking water</w:t>
            </w:r>
          </w:p>
          <w:p w:rsidR="00F04B98" w:rsidRPr="00502EEF" w:rsidRDefault="00F04B98" w:rsidP="00823086">
            <w:pPr>
              <w:pStyle w:val="ListParagraph"/>
              <w:numPr>
                <w:ilvl w:val="1"/>
                <w:numId w:val="17"/>
              </w:numPr>
              <w:ind w:left="49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02EEF">
              <w:rPr>
                <w:rFonts w:cstheme="minorHAnsi"/>
                <w:sz w:val="21"/>
                <w:szCs w:val="21"/>
              </w:rPr>
              <w:t>Food and other essentials</w:t>
            </w:r>
          </w:p>
        </w:tc>
        <w:tc>
          <w:tcPr>
            <w:tcW w:w="350" w:type="dxa"/>
            <w:tcBorders>
              <w:top w:val="nil"/>
              <w:bottom w:val="nil"/>
            </w:tcBorders>
            <w:shd w:val="clear" w:color="auto" w:fill="auto"/>
          </w:tcPr>
          <w:p w:rsidR="00F04B98" w:rsidRPr="00796281" w:rsidRDefault="00F04B98"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vMerge/>
            <w:shd w:val="clear" w:color="auto" w:fill="FFFFFF" w:themeFill="background1"/>
            <w:vAlign w:val="center"/>
          </w:tcPr>
          <w:p w:rsidR="00F04B98" w:rsidRPr="00856832" w:rsidRDefault="00F04B98" w:rsidP="00823086">
            <w:pPr>
              <w:jc w:val="center"/>
              <w:cnfStyle w:val="000000000000" w:firstRow="0" w:lastRow="0" w:firstColumn="0" w:lastColumn="0" w:oddVBand="0" w:evenVBand="0" w:oddHBand="0" w:evenHBand="0" w:firstRowFirstColumn="0" w:firstRowLastColumn="0" w:lastRowFirstColumn="0" w:lastRowLastColumn="0"/>
              <w:rPr>
                <w:rFonts w:cstheme="minorHAnsi"/>
                <w:b/>
                <w:sz w:val="36"/>
                <w:szCs w:val="36"/>
              </w:rPr>
            </w:pPr>
          </w:p>
        </w:tc>
        <w:tc>
          <w:tcPr>
            <w:tcW w:w="3462" w:type="dxa"/>
            <w:vMerge/>
            <w:shd w:val="clear" w:color="auto" w:fill="FFFFFF" w:themeFill="background1"/>
            <w:vAlign w:val="center"/>
          </w:tcPr>
          <w:p w:rsidR="00F04B98" w:rsidRPr="00856832" w:rsidRDefault="00F04B98" w:rsidP="00823086">
            <w:pPr>
              <w:jc w:val="center"/>
              <w:cnfStyle w:val="000000000000" w:firstRow="0" w:lastRow="0" w:firstColumn="0" w:lastColumn="0" w:oddVBand="0" w:evenVBand="0" w:oddHBand="0" w:evenHBand="0" w:firstRowFirstColumn="0" w:firstRowLastColumn="0" w:lastRowFirstColumn="0" w:lastRowLastColumn="0"/>
              <w:rPr>
                <w:rFonts w:cstheme="minorHAnsi"/>
                <w:b/>
                <w:sz w:val="36"/>
                <w:szCs w:val="36"/>
              </w:rPr>
            </w:pPr>
          </w:p>
        </w:tc>
      </w:tr>
      <w:tr w:rsidR="00CF2D03" w:rsidTr="00F96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shd w:val="clear" w:color="auto" w:fill="D9D9D9" w:themeFill="background1" w:themeFillShade="D9"/>
            <w:vAlign w:val="center"/>
          </w:tcPr>
          <w:p w:rsidR="00CF2D03" w:rsidRPr="00502EEF" w:rsidRDefault="00CF2D03" w:rsidP="00823086">
            <w:pPr>
              <w:jc w:val="center"/>
              <w:rPr>
                <w:rFonts w:cstheme="minorHAnsi"/>
              </w:rPr>
            </w:pPr>
            <w:r w:rsidRPr="00502EEF">
              <w:rPr>
                <w:rFonts w:cstheme="minorHAnsi"/>
              </w:rPr>
              <w:t>Manage debris</w:t>
            </w:r>
          </w:p>
        </w:tc>
        <w:tc>
          <w:tcPr>
            <w:tcW w:w="4781" w:type="dxa"/>
            <w:tcBorders>
              <w:top w:val="single" w:sz="8" w:space="0" w:color="000000" w:themeColor="text1"/>
              <w:bottom w:val="single" w:sz="8" w:space="0" w:color="000000" w:themeColor="text1"/>
            </w:tcBorders>
            <w:shd w:val="clear" w:color="auto" w:fill="D9D9D9" w:themeFill="background1" w:themeFillShade="D9"/>
          </w:tcPr>
          <w:p w:rsidR="00CF2D03" w:rsidRPr="00502EEF" w:rsidRDefault="00CF2D03"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Move from emergency clearance of essential roadways to debris removal, if possible</w:t>
            </w:r>
          </w:p>
        </w:tc>
        <w:tc>
          <w:tcPr>
            <w:tcW w:w="350" w:type="dxa"/>
            <w:tcBorders>
              <w:top w:val="nil"/>
              <w:bottom w:val="nil"/>
            </w:tcBorders>
            <w:shd w:val="clear" w:color="auto" w:fill="auto"/>
          </w:tcPr>
          <w:p w:rsidR="00CF2D03" w:rsidRPr="00796281" w:rsidRDefault="00CF2D03"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4729" w:type="dxa"/>
            <w:gridSpan w:val="2"/>
            <w:tcBorders>
              <w:top w:val="single" w:sz="8" w:space="0" w:color="000000" w:themeColor="text1"/>
            </w:tcBorders>
            <w:shd w:val="clear" w:color="auto" w:fill="D9D9D9" w:themeFill="background1" w:themeFillShade="D9"/>
            <w:vAlign w:val="center"/>
          </w:tcPr>
          <w:p w:rsidR="00CF2D03" w:rsidRPr="00C96CB0" w:rsidRDefault="00C96CB0" w:rsidP="00823086">
            <w:pPr>
              <w:pStyle w:val="ListParagraph"/>
              <w:numPr>
                <w:ilvl w:val="0"/>
                <w:numId w:val="30"/>
              </w:numPr>
              <w:ind w:left="144" w:hanging="144"/>
              <w:cnfStyle w:val="000000100000" w:firstRow="0" w:lastRow="0" w:firstColumn="0" w:lastColumn="0" w:oddVBand="0" w:evenVBand="0" w:oddHBand="1" w:evenHBand="0" w:firstRowFirstColumn="0" w:firstRowLastColumn="0" w:lastRowFirstColumn="0" w:lastRowLastColumn="0"/>
              <w:rPr>
                <w:rFonts w:cstheme="minorHAnsi"/>
              </w:rPr>
            </w:pPr>
            <w:r w:rsidRPr="00502EEF">
              <w:rPr>
                <w:rFonts w:cstheme="minorHAnsi"/>
                <w:sz w:val="20"/>
              </w:rPr>
              <w:t>T</w:t>
            </w:r>
            <w:r w:rsidR="00CF2D03" w:rsidRPr="00502EEF">
              <w:rPr>
                <w:rFonts w:cstheme="minorHAnsi"/>
                <w:sz w:val="20"/>
              </w:rPr>
              <w:t>rack staff time and equipment costs for possible reimbursement above normal expenses</w:t>
            </w:r>
          </w:p>
        </w:tc>
      </w:tr>
      <w:tr w:rsidR="00B26C9F" w:rsidTr="00F96D48">
        <w:trPr>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vAlign w:val="center"/>
          </w:tcPr>
          <w:p w:rsidR="00B26C9F" w:rsidRPr="00502EEF" w:rsidRDefault="00B26C9F" w:rsidP="00823086">
            <w:pPr>
              <w:jc w:val="center"/>
              <w:rPr>
                <w:rFonts w:cstheme="minorHAnsi"/>
              </w:rPr>
            </w:pPr>
            <w:r w:rsidRPr="00502EEF">
              <w:rPr>
                <w:rFonts w:cstheme="minorHAnsi"/>
              </w:rPr>
              <w:t>Assess shelter operations</w:t>
            </w:r>
          </w:p>
        </w:tc>
        <w:tc>
          <w:tcPr>
            <w:tcW w:w="4781" w:type="dxa"/>
            <w:tcBorders>
              <w:top w:val="single" w:sz="8" w:space="0" w:color="000000" w:themeColor="text1"/>
              <w:bottom w:val="single" w:sz="8" w:space="0" w:color="000000" w:themeColor="text1"/>
            </w:tcBorders>
          </w:tcPr>
          <w:p w:rsidR="00B26C9F" w:rsidRPr="00502EEF" w:rsidRDefault="00E723FA"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02EEF">
              <w:rPr>
                <w:rFonts w:cstheme="minorHAnsi"/>
                <w:sz w:val="21"/>
                <w:szCs w:val="21"/>
              </w:rPr>
              <w:t>Evaluate shelter and mass-care needs in collaboration with the Red Cross</w:t>
            </w:r>
          </w:p>
          <w:p w:rsidR="00E723FA" w:rsidRPr="00502EEF" w:rsidRDefault="00E723FA"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02EEF">
              <w:rPr>
                <w:rFonts w:cstheme="minorHAnsi"/>
                <w:sz w:val="21"/>
                <w:szCs w:val="21"/>
              </w:rPr>
              <w:t>Consider longer-term needs of at-risk groups</w:t>
            </w:r>
          </w:p>
        </w:tc>
        <w:tc>
          <w:tcPr>
            <w:tcW w:w="350" w:type="dxa"/>
            <w:tcBorders>
              <w:top w:val="nil"/>
              <w:bottom w:val="nil"/>
            </w:tcBorders>
            <w:shd w:val="clear" w:color="auto" w:fill="auto"/>
          </w:tcPr>
          <w:p w:rsidR="00B26C9F" w:rsidRPr="00796281" w:rsidRDefault="00B26C9F"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8" w:space="0" w:color="000000" w:themeColor="text1"/>
            </w:tcBorders>
            <w:vAlign w:val="center"/>
          </w:tcPr>
          <w:p w:rsidR="00B26C9F" w:rsidRPr="008926D3" w:rsidRDefault="008926D3"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sidRPr="008926D3">
              <w:rPr>
                <w:rFonts w:cstheme="minorHAnsi"/>
                <w:b/>
                <w:color w:val="auto"/>
                <w:szCs w:val="24"/>
              </w:rPr>
              <w:t>American Red Cross (ARC)</w:t>
            </w:r>
          </w:p>
        </w:tc>
        <w:tc>
          <w:tcPr>
            <w:tcW w:w="3462" w:type="dxa"/>
            <w:tcBorders>
              <w:top w:val="single" w:sz="8" w:space="0" w:color="000000" w:themeColor="text1"/>
            </w:tcBorders>
            <w:vAlign w:val="center"/>
          </w:tcPr>
          <w:p w:rsidR="00102975" w:rsidRPr="00102975" w:rsidRDefault="00102975"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102975">
              <w:rPr>
                <w:rFonts w:cstheme="minorHAnsi"/>
                <w:color w:val="auto"/>
                <w:sz w:val="20"/>
                <w:szCs w:val="20"/>
              </w:rPr>
              <w:t>Toll-free: 888-345-HERO (4376)</w:t>
            </w:r>
          </w:p>
          <w:p w:rsidR="00102975" w:rsidRPr="00102975" w:rsidRDefault="00102975"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102975">
              <w:rPr>
                <w:rFonts w:cstheme="minorHAnsi"/>
                <w:color w:val="auto"/>
                <w:sz w:val="20"/>
                <w:szCs w:val="20"/>
              </w:rPr>
              <w:t>Main office: 907-646-5401</w:t>
            </w:r>
          </w:p>
          <w:p w:rsidR="00B26C9F" w:rsidRPr="00102975" w:rsidRDefault="00406B2C" w:rsidP="00102975">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0"/>
                <w:szCs w:val="20"/>
              </w:rPr>
            </w:pPr>
            <w:r>
              <w:rPr>
                <w:rFonts w:cstheme="minorHAnsi"/>
                <w:color w:val="auto"/>
                <w:sz w:val="20"/>
                <w:szCs w:val="20"/>
              </w:rPr>
              <w:t>Press Option 3 for either number.</w:t>
            </w:r>
          </w:p>
        </w:tc>
      </w:tr>
      <w:tr w:rsidR="00B26C9F" w:rsidTr="00F96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shd w:val="clear" w:color="auto" w:fill="D9D9D9" w:themeFill="background1" w:themeFillShade="D9"/>
            <w:vAlign w:val="center"/>
          </w:tcPr>
          <w:p w:rsidR="00B26C9F" w:rsidRPr="00502EEF" w:rsidRDefault="00E723FA" w:rsidP="00823086">
            <w:pPr>
              <w:jc w:val="center"/>
              <w:rPr>
                <w:rFonts w:cstheme="minorHAnsi"/>
              </w:rPr>
            </w:pPr>
            <w:r w:rsidRPr="00502EEF">
              <w:rPr>
                <w:rFonts w:cstheme="minorHAnsi"/>
              </w:rPr>
              <w:t>Manage volunteers and donations</w:t>
            </w:r>
          </w:p>
        </w:tc>
        <w:tc>
          <w:tcPr>
            <w:tcW w:w="4781" w:type="dxa"/>
            <w:tcBorders>
              <w:top w:val="single" w:sz="8" w:space="0" w:color="000000" w:themeColor="text1"/>
              <w:bottom w:val="single" w:sz="8" w:space="0" w:color="000000" w:themeColor="text1"/>
            </w:tcBorders>
            <w:shd w:val="clear" w:color="auto" w:fill="D9D9D9" w:themeFill="background1" w:themeFillShade="D9"/>
          </w:tcPr>
          <w:p w:rsidR="00B26C9F" w:rsidRPr="00502EEF" w:rsidRDefault="00B26C9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 xml:space="preserve"> </w:t>
            </w:r>
            <w:r w:rsidR="00F5006F">
              <w:rPr>
                <w:rFonts w:cstheme="minorHAnsi"/>
                <w:sz w:val="21"/>
                <w:szCs w:val="21"/>
              </w:rPr>
              <w:t>Assist Red Cross or VAL</w:t>
            </w:r>
            <w:r w:rsidR="00E723FA" w:rsidRPr="00502EEF">
              <w:rPr>
                <w:rFonts w:cstheme="minorHAnsi"/>
                <w:sz w:val="21"/>
                <w:szCs w:val="21"/>
              </w:rPr>
              <w:t xml:space="preserve"> to manage volunteers </w:t>
            </w:r>
            <w:r w:rsidR="004A2F68" w:rsidRPr="00502EEF">
              <w:rPr>
                <w:rFonts w:cstheme="minorHAnsi"/>
                <w:sz w:val="21"/>
                <w:szCs w:val="21"/>
              </w:rPr>
              <w:t>&amp;</w:t>
            </w:r>
            <w:r w:rsidR="00B237D9" w:rsidRPr="00502EEF">
              <w:rPr>
                <w:rFonts w:cstheme="minorHAnsi"/>
                <w:sz w:val="21"/>
                <w:szCs w:val="21"/>
              </w:rPr>
              <w:t xml:space="preserve"> donations</w:t>
            </w:r>
          </w:p>
          <w:p w:rsidR="00E723FA" w:rsidRPr="00502EEF" w:rsidRDefault="00E723FA"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If possible, assign a position in EOC or IMT</w:t>
            </w:r>
          </w:p>
          <w:p w:rsidR="002515D7" w:rsidRPr="00502EEF" w:rsidRDefault="002515D7"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Let the public know what is  and isn’t needed</w:t>
            </w:r>
          </w:p>
        </w:tc>
        <w:tc>
          <w:tcPr>
            <w:tcW w:w="350" w:type="dxa"/>
            <w:tcBorders>
              <w:top w:val="nil"/>
              <w:bottom w:val="nil"/>
            </w:tcBorders>
            <w:shd w:val="clear" w:color="auto" w:fill="auto"/>
          </w:tcPr>
          <w:p w:rsidR="00B26C9F" w:rsidRPr="00796281" w:rsidRDefault="00B26C9F"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tcBorders>
            <w:shd w:val="clear" w:color="auto" w:fill="D9D9D9" w:themeFill="background1" w:themeFillShade="D9"/>
            <w:vAlign w:val="center"/>
          </w:tcPr>
          <w:p w:rsidR="00B26C9F" w:rsidRPr="008926D3" w:rsidRDefault="00E723FA"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sidRPr="008926D3">
              <w:rPr>
                <w:rFonts w:cstheme="minorHAnsi"/>
                <w:b/>
                <w:color w:val="auto"/>
                <w:szCs w:val="24"/>
              </w:rPr>
              <w:t>State VAL</w:t>
            </w:r>
          </w:p>
        </w:tc>
        <w:tc>
          <w:tcPr>
            <w:tcW w:w="3462" w:type="dxa"/>
            <w:tcBorders>
              <w:top w:val="single" w:sz="8" w:space="0" w:color="000000" w:themeColor="text1"/>
            </w:tcBorders>
            <w:shd w:val="clear" w:color="auto" w:fill="D9D9D9" w:themeFill="background1" w:themeFillShade="D9"/>
            <w:vAlign w:val="center"/>
          </w:tcPr>
          <w:p w:rsidR="00B26C9F" w:rsidRPr="00102975" w:rsidRDefault="00E723FA"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0"/>
                <w:szCs w:val="20"/>
              </w:rPr>
            </w:pPr>
            <w:r w:rsidRPr="00102975">
              <w:rPr>
                <w:rFonts w:cstheme="minorHAnsi"/>
                <w:color w:val="auto"/>
                <w:sz w:val="18"/>
                <w:szCs w:val="20"/>
              </w:rPr>
              <w:t xml:space="preserve">Ask for </w:t>
            </w:r>
            <w:r w:rsidRPr="00102975">
              <w:rPr>
                <w:rFonts w:cstheme="minorHAnsi"/>
                <w:i/>
                <w:color w:val="auto"/>
                <w:sz w:val="18"/>
                <w:szCs w:val="20"/>
              </w:rPr>
              <w:t>State Voluntary Agency Liaison</w:t>
            </w:r>
            <w:r w:rsidRPr="00102975">
              <w:rPr>
                <w:rFonts w:cstheme="minorHAnsi"/>
                <w:color w:val="auto"/>
                <w:sz w:val="18"/>
                <w:szCs w:val="20"/>
              </w:rPr>
              <w:t xml:space="preserve"> at State Emergency Operations Center</w:t>
            </w:r>
            <w:r w:rsidRPr="00102975">
              <w:rPr>
                <w:rFonts w:cstheme="minorHAnsi"/>
                <w:color w:val="auto"/>
                <w:sz w:val="20"/>
                <w:szCs w:val="20"/>
              </w:rPr>
              <w:br/>
              <w:t>1-800-478-2337</w:t>
            </w:r>
          </w:p>
        </w:tc>
      </w:tr>
      <w:tr w:rsidR="00455A52" w:rsidTr="00F96D48">
        <w:trPr>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vAlign w:val="center"/>
          </w:tcPr>
          <w:p w:rsidR="00455A52" w:rsidRPr="00502EEF" w:rsidRDefault="00455A52" w:rsidP="00823086">
            <w:pPr>
              <w:jc w:val="center"/>
              <w:rPr>
                <w:rFonts w:cstheme="minorHAnsi"/>
              </w:rPr>
            </w:pPr>
            <w:r w:rsidRPr="00502EEF">
              <w:rPr>
                <w:rFonts w:cstheme="minorHAnsi"/>
              </w:rPr>
              <w:t>Report damages</w:t>
            </w:r>
          </w:p>
        </w:tc>
        <w:tc>
          <w:tcPr>
            <w:tcW w:w="4781" w:type="dxa"/>
            <w:tcBorders>
              <w:top w:val="single" w:sz="8" w:space="0" w:color="000000" w:themeColor="text1"/>
              <w:bottom w:val="single" w:sz="8" w:space="0" w:color="000000" w:themeColor="text1"/>
            </w:tcBorders>
          </w:tcPr>
          <w:p w:rsidR="00455A52" w:rsidRPr="00502EEF" w:rsidRDefault="00455A52"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02EEF">
              <w:rPr>
                <w:rFonts w:cstheme="minorHAnsi"/>
                <w:sz w:val="21"/>
                <w:szCs w:val="21"/>
              </w:rPr>
              <w:t>Transition to initial damage assessments required by State and FEMA</w:t>
            </w:r>
          </w:p>
        </w:tc>
        <w:tc>
          <w:tcPr>
            <w:tcW w:w="350" w:type="dxa"/>
            <w:tcBorders>
              <w:top w:val="nil"/>
              <w:bottom w:val="nil"/>
            </w:tcBorders>
            <w:shd w:val="clear" w:color="auto" w:fill="auto"/>
          </w:tcPr>
          <w:p w:rsidR="00455A52" w:rsidRPr="00796281" w:rsidRDefault="00455A52"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8" w:space="0" w:color="000000" w:themeColor="text1"/>
            </w:tcBorders>
            <w:vAlign w:val="center"/>
          </w:tcPr>
          <w:p w:rsidR="00455A52" w:rsidRPr="008926D3" w:rsidRDefault="00455A52"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sidRPr="008926D3">
              <w:rPr>
                <w:rFonts w:cstheme="minorHAnsi"/>
                <w:b/>
                <w:color w:val="auto"/>
                <w:szCs w:val="24"/>
              </w:rPr>
              <w:t>SEOC</w:t>
            </w:r>
          </w:p>
        </w:tc>
        <w:tc>
          <w:tcPr>
            <w:tcW w:w="3462" w:type="dxa"/>
            <w:tcBorders>
              <w:top w:val="single" w:sz="8" w:space="0" w:color="000000" w:themeColor="text1"/>
            </w:tcBorders>
            <w:vAlign w:val="center"/>
          </w:tcPr>
          <w:p w:rsidR="00455A52" w:rsidRPr="00502EEF" w:rsidRDefault="00455A52" w:rsidP="0082308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502EEF">
              <w:rPr>
                <w:rFonts w:cstheme="minorHAnsi"/>
                <w:color w:val="auto"/>
                <w:sz w:val="20"/>
                <w:szCs w:val="24"/>
              </w:rPr>
              <w:t>1-800-478-2337</w:t>
            </w:r>
          </w:p>
        </w:tc>
      </w:tr>
      <w:tr w:rsidR="00C96CB0" w:rsidTr="00F96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000000" w:themeColor="text1"/>
              <w:bottom w:val="single" w:sz="8" w:space="0" w:color="000000" w:themeColor="text1"/>
            </w:tcBorders>
            <w:shd w:val="clear" w:color="auto" w:fill="D9D9D9" w:themeFill="background1" w:themeFillShade="D9"/>
            <w:vAlign w:val="center"/>
          </w:tcPr>
          <w:p w:rsidR="00C96CB0" w:rsidRPr="00502EEF" w:rsidRDefault="00C96CB0" w:rsidP="00823086">
            <w:pPr>
              <w:jc w:val="center"/>
              <w:rPr>
                <w:rFonts w:cstheme="minorHAnsi"/>
              </w:rPr>
            </w:pPr>
            <w:r w:rsidRPr="00502EEF">
              <w:rPr>
                <w:rFonts w:cstheme="minorHAnsi"/>
              </w:rPr>
              <w:t>Update everyone</w:t>
            </w:r>
          </w:p>
        </w:tc>
        <w:tc>
          <w:tcPr>
            <w:tcW w:w="4781" w:type="dxa"/>
            <w:tcBorders>
              <w:top w:val="single" w:sz="8" w:space="0" w:color="000000" w:themeColor="text1"/>
              <w:bottom w:val="single" w:sz="8" w:space="0" w:color="000000" w:themeColor="text1"/>
            </w:tcBorders>
            <w:shd w:val="clear" w:color="auto" w:fill="D9D9D9" w:themeFill="background1" w:themeFillShade="D9"/>
          </w:tcPr>
          <w:p w:rsidR="00C96CB0" w:rsidRPr="00502EEF" w:rsidRDefault="00C96CB0"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02EEF">
              <w:rPr>
                <w:rFonts w:cstheme="minorHAnsi"/>
                <w:sz w:val="21"/>
                <w:szCs w:val="21"/>
              </w:rPr>
              <w:t xml:space="preserve"> Continue regularly scheduled public information updates to leaders and residents</w:t>
            </w:r>
          </w:p>
        </w:tc>
        <w:tc>
          <w:tcPr>
            <w:tcW w:w="350" w:type="dxa"/>
            <w:tcBorders>
              <w:top w:val="nil"/>
              <w:bottom w:val="nil"/>
            </w:tcBorders>
            <w:shd w:val="clear" w:color="auto" w:fill="auto"/>
          </w:tcPr>
          <w:p w:rsidR="00C96CB0" w:rsidRPr="00796281" w:rsidRDefault="00C96CB0"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4729" w:type="dxa"/>
            <w:gridSpan w:val="2"/>
            <w:tcBorders>
              <w:top w:val="single" w:sz="8" w:space="0" w:color="000000" w:themeColor="text1"/>
            </w:tcBorders>
            <w:shd w:val="clear" w:color="auto" w:fill="D9D9D9" w:themeFill="background1" w:themeFillShade="D9"/>
            <w:vAlign w:val="center"/>
          </w:tcPr>
          <w:p w:rsidR="00C96CB0" w:rsidRPr="00317FDF" w:rsidRDefault="009A6215" w:rsidP="00823086">
            <w:pPr>
              <w:pStyle w:val="ListParagraph"/>
              <w:numPr>
                <w:ilvl w:val="0"/>
                <w:numId w:val="18"/>
              </w:numPr>
              <w:ind w:left="162" w:hanging="180"/>
              <w:cnfStyle w:val="000000100000" w:firstRow="0" w:lastRow="0" w:firstColumn="0" w:lastColumn="0" w:oddVBand="0" w:evenVBand="0" w:oddHBand="1" w:evenHBand="0" w:firstRowFirstColumn="0" w:firstRowLastColumn="0" w:lastRowFirstColumn="0" w:lastRowLastColumn="0"/>
              <w:rPr>
                <w:rFonts w:cstheme="minorHAnsi"/>
                <w:color w:val="auto"/>
              </w:rPr>
            </w:pPr>
            <w:r w:rsidRPr="00502EEF">
              <w:rPr>
                <w:rFonts w:cstheme="minorHAnsi"/>
                <w:color w:val="auto"/>
                <w:sz w:val="20"/>
              </w:rPr>
              <w:t>Include</w:t>
            </w:r>
            <w:r w:rsidR="00C96CB0" w:rsidRPr="00502EEF">
              <w:rPr>
                <w:rFonts w:cstheme="minorHAnsi"/>
                <w:color w:val="auto"/>
                <w:sz w:val="20"/>
              </w:rPr>
              <w:t xml:space="preserve"> information on returning home or moving from shelters; donations; applying for disaster assistance; critical timelines and desired actions</w:t>
            </w:r>
          </w:p>
        </w:tc>
      </w:tr>
    </w:tbl>
    <w:p w:rsidR="00F56BA5" w:rsidRDefault="00F56BA5" w:rsidP="00823086">
      <w:pPr>
        <w:spacing w:after="0" w:line="240" w:lineRule="auto"/>
        <w:rPr>
          <w:rFonts w:asciiTheme="majorHAnsi" w:hAnsiTheme="majorHAnsi" w:cstheme="minorHAnsi"/>
          <w:b/>
          <w:sz w:val="24"/>
          <w:szCs w:val="24"/>
        </w:rPr>
      </w:pPr>
    </w:p>
    <w:p w:rsidR="00F56BA5" w:rsidRDefault="00F56BA5" w:rsidP="00823086">
      <w:pPr>
        <w:spacing w:after="0" w:line="240" w:lineRule="auto"/>
        <w:rPr>
          <w:rFonts w:asciiTheme="majorHAnsi" w:hAnsiTheme="majorHAnsi" w:cstheme="minorHAnsi"/>
          <w:b/>
          <w:sz w:val="24"/>
          <w:szCs w:val="24"/>
        </w:rPr>
      </w:pPr>
      <w:r>
        <w:rPr>
          <w:rFonts w:cstheme="minorHAnsi"/>
          <w:noProof/>
          <w:sz w:val="24"/>
        </w:rPr>
        <mc:AlternateContent>
          <mc:Choice Requires="wps">
            <w:drawing>
              <wp:anchor distT="0" distB="0" distL="114300" distR="114300" simplePos="0" relativeHeight="251641344" behindDoc="0" locked="0" layoutInCell="0" allowOverlap="1" wp14:anchorId="53486C59" wp14:editId="1C717A1C">
                <wp:simplePos x="0" y="0"/>
                <wp:positionH relativeFrom="margin">
                  <wp:align>center</wp:align>
                </wp:positionH>
                <wp:positionV relativeFrom="margin">
                  <wp:align>bottom</wp:align>
                </wp:positionV>
                <wp:extent cx="7315200" cy="292608"/>
                <wp:effectExtent l="0" t="0" r="19050"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B26C9F"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r>
                            <w:r w:rsidRPr="00B26C9F">
                              <w:rPr>
                                <w:b/>
                                <w:color w:val="FFFFFF" w:themeColor="background1"/>
                                <w:sz w:val="28"/>
                              </w:rPr>
                              <w:t>THROUGH 72 HOURS</w:t>
                            </w:r>
                            <w:r w:rsidRPr="00143CC0">
                              <w:rPr>
                                <w:b/>
                                <w:color w:val="FFFFFF" w:themeColor="background1"/>
                                <w:sz w:val="28"/>
                              </w:rPr>
                              <w:t xml:space="preserve"> </w:t>
                            </w:r>
                            <w:r>
                              <w:rPr>
                                <w:b/>
                                <w:color w:val="FFFFFF" w:themeColor="background1"/>
                                <w:sz w:val="28"/>
                              </w:rPr>
                              <w:tab/>
                            </w:r>
                            <w:r w:rsidRPr="00B26C9F">
                              <w:rPr>
                                <w:b/>
                                <w:color w:val="FFFFFF" w:themeColor="background1"/>
                                <w:sz w:val="28"/>
                              </w:rPr>
                              <w:t>SUSTAINED OPERATIONS</w:t>
                            </w:r>
                          </w:p>
                          <w:p w:rsidR="00F717AB" w:rsidRPr="00FD03A2" w:rsidRDefault="00F717AB" w:rsidP="002D50C7">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6C59" id="_x0000_s1047" type="#_x0000_t202" style="position:absolute;margin-left:0;margin-top:0;width:8in;height:23.05pt;z-index:2516413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5RJgIAAE0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WxTOUSYCAABNBAAADgAAAAAAAAAAAAAAAAAuAgAAZHJzL2Uyb0RvYy54&#10;bWxQSwECLQAUAAYACAAAACEAeL3YgtsAAAAFAQAADwAAAAAAAAAAAAAAAACABAAAZHJzL2Rvd25y&#10;ZXYueG1sUEsFBgAAAAAEAAQA8wAAAIgFAAAAAA==&#10;" o:allowincell="f">
                <v:textbox>
                  <w:txbxContent>
                    <w:p w:rsidR="00F717AB" w:rsidRPr="00B26C9F"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r>
                      <w:r w:rsidRPr="00B26C9F">
                        <w:rPr>
                          <w:b/>
                          <w:color w:val="FFFFFF" w:themeColor="background1"/>
                          <w:sz w:val="28"/>
                        </w:rPr>
                        <w:t>THROUGH 72 HOURS</w:t>
                      </w:r>
                      <w:r w:rsidRPr="00143CC0">
                        <w:rPr>
                          <w:b/>
                          <w:color w:val="FFFFFF" w:themeColor="background1"/>
                          <w:sz w:val="28"/>
                        </w:rPr>
                        <w:t xml:space="preserve"> </w:t>
                      </w:r>
                      <w:r>
                        <w:rPr>
                          <w:b/>
                          <w:color w:val="FFFFFF" w:themeColor="background1"/>
                          <w:sz w:val="28"/>
                        </w:rPr>
                        <w:tab/>
                      </w:r>
                      <w:r w:rsidRPr="00B26C9F">
                        <w:rPr>
                          <w:b/>
                          <w:color w:val="FFFFFF" w:themeColor="background1"/>
                          <w:sz w:val="28"/>
                        </w:rPr>
                        <w:t>SUSTAINED OPERATIONS</w:t>
                      </w:r>
                    </w:p>
                    <w:p w:rsidR="00F717AB" w:rsidRPr="00FD03A2" w:rsidRDefault="00F717AB" w:rsidP="002D50C7">
                      <w:pPr>
                        <w:shd w:val="clear" w:color="auto" w:fill="00B050"/>
                        <w:jc w:val="center"/>
                        <w:rPr>
                          <w:b/>
                          <w:sz w:val="28"/>
                        </w:rPr>
                      </w:pPr>
                    </w:p>
                  </w:txbxContent>
                </v:textbox>
                <w10:wrap anchorx="margin" anchory="margin"/>
              </v:shape>
            </w:pict>
          </mc:Fallback>
        </mc:AlternateContent>
      </w:r>
      <w:r>
        <w:rPr>
          <w:rFonts w:asciiTheme="majorHAnsi" w:hAnsiTheme="majorHAnsi" w:cstheme="minorHAnsi"/>
          <w:b/>
          <w:sz w:val="24"/>
          <w:szCs w:val="24"/>
        </w:rPr>
        <w:br w:type="page"/>
      </w:r>
    </w:p>
    <w:p w:rsidR="00492AF3" w:rsidRDefault="00492AF3" w:rsidP="00823086">
      <w:pPr>
        <w:spacing w:after="0" w:line="240" w:lineRule="auto"/>
        <w:rPr>
          <w:rFonts w:asciiTheme="majorHAnsi" w:hAnsiTheme="majorHAnsi" w:cstheme="minorHAnsi"/>
          <w:b/>
          <w:sz w:val="24"/>
          <w:szCs w:val="24"/>
        </w:rPr>
      </w:pPr>
    </w:p>
    <w:p w:rsidR="00492AF3" w:rsidRDefault="00492AF3" w:rsidP="00823086">
      <w:pPr>
        <w:spacing w:after="0" w:line="240" w:lineRule="auto"/>
        <w:rPr>
          <w:rFonts w:asciiTheme="majorHAnsi" w:hAnsiTheme="majorHAnsi" w:cstheme="minorHAnsi"/>
          <w:b/>
          <w:sz w:val="24"/>
          <w:szCs w:val="24"/>
        </w:rPr>
      </w:pPr>
    </w:p>
    <w:p w:rsidR="00492AF3" w:rsidRDefault="00492AF3" w:rsidP="00823086">
      <w:pPr>
        <w:spacing w:after="0" w:line="240" w:lineRule="auto"/>
        <w:rPr>
          <w:rFonts w:asciiTheme="majorHAnsi" w:hAnsiTheme="majorHAnsi" w:cstheme="minorHAnsi"/>
          <w:b/>
          <w:sz w:val="24"/>
          <w:szCs w:val="24"/>
        </w:rPr>
      </w:pPr>
    </w:p>
    <w:p w:rsidR="00492AF3" w:rsidRDefault="00492AF3" w:rsidP="00823086">
      <w:pPr>
        <w:spacing w:after="0" w:line="240" w:lineRule="auto"/>
        <w:rPr>
          <w:rFonts w:asciiTheme="majorHAnsi" w:hAnsiTheme="majorHAnsi" w:cstheme="minorHAnsi"/>
          <w:b/>
          <w:sz w:val="24"/>
          <w:szCs w:val="24"/>
        </w:rPr>
      </w:pPr>
    </w:p>
    <w:p w:rsidR="00492AF3" w:rsidRDefault="00492AF3" w:rsidP="00823086">
      <w:pPr>
        <w:spacing w:after="0" w:line="240" w:lineRule="auto"/>
        <w:rPr>
          <w:rFonts w:asciiTheme="majorHAnsi" w:hAnsiTheme="majorHAnsi" w:cstheme="minorHAnsi"/>
          <w:b/>
          <w:sz w:val="24"/>
          <w:szCs w:val="24"/>
        </w:rPr>
      </w:pPr>
    </w:p>
    <w:p w:rsidR="00492AF3" w:rsidRDefault="00492AF3" w:rsidP="00823086">
      <w:pPr>
        <w:spacing w:after="0" w:line="240" w:lineRule="auto"/>
        <w:rPr>
          <w:rFonts w:asciiTheme="majorHAnsi" w:hAnsiTheme="majorHAnsi" w:cstheme="minorHAnsi"/>
          <w:b/>
          <w:sz w:val="24"/>
          <w:szCs w:val="24"/>
        </w:rPr>
      </w:pPr>
    </w:p>
    <w:p w:rsidR="00F56BA5" w:rsidRDefault="00F56BA5" w:rsidP="007F7127">
      <w:pPr>
        <w:spacing w:after="0" w:line="240" w:lineRule="auto"/>
        <w:jc w:val="center"/>
        <w:rPr>
          <w:rFonts w:asciiTheme="majorHAnsi" w:hAnsiTheme="majorHAnsi" w:cstheme="minorHAnsi"/>
          <w:b/>
          <w:sz w:val="24"/>
          <w:szCs w:val="24"/>
        </w:rPr>
      </w:pPr>
    </w:p>
    <w:p w:rsidR="00F56BA5" w:rsidRDefault="00F56BA5" w:rsidP="00823086">
      <w:pPr>
        <w:spacing w:after="0" w:line="240" w:lineRule="auto"/>
        <w:rPr>
          <w:rFonts w:asciiTheme="majorHAnsi" w:hAnsiTheme="majorHAnsi" w:cstheme="minorHAnsi"/>
          <w:b/>
          <w:sz w:val="24"/>
          <w:szCs w:val="24"/>
        </w:rPr>
      </w:pPr>
      <w:r>
        <w:rPr>
          <w:rFonts w:asciiTheme="majorHAnsi" w:hAnsiTheme="majorHAnsi" w:cstheme="minorHAnsi"/>
          <w:b/>
          <w:sz w:val="24"/>
          <w:szCs w:val="24"/>
        </w:rPr>
        <w:br w:type="page"/>
      </w:r>
    </w:p>
    <w:p w:rsidR="002B3DAD" w:rsidRDefault="002B3DAD" w:rsidP="00823086">
      <w:pPr>
        <w:spacing w:after="0" w:line="240" w:lineRule="auto"/>
        <w:rPr>
          <w:rFonts w:asciiTheme="majorHAnsi" w:hAnsiTheme="majorHAnsi" w:cstheme="minorHAnsi"/>
          <w:b/>
          <w:sz w:val="24"/>
          <w:szCs w:val="24"/>
        </w:rPr>
        <w:sectPr w:rsidR="002B3DAD" w:rsidSect="00DA355B">
          <w:pgSz w:w="12240" w:h="10656" w:orient="landscape" w:code="6"/>
          <w:pgMar w:top="245" w:right="245" w:bottom="144" w:left="245" w:header="720" w:footer="720" w:gutter="0"/>
          <w:pgBorders w:offsetFrom="page">
            <w:bottom w:val="single" w:sz="4" w:space="4" w:color="auto"/>
          </w:pgBorders>
          <w:cols w:space="720"/>
          <w:docGrid w:linePitch="360"/>
        </w:sectPr>
      </w:pPr>
    </w:p>
    <w:p w:rsidR="00B237D9" w:rsidRPr="008A341F" w:rsidRDefault="00B237D9" w:rsidP="00823086">
      <w:pPr>
        <w:spacing w:after="0" w:line="240" w:lineRule="auto"/>
        <w:rPr>
          <w:i/>
        </w:rPr>
      </w:pPr>
      <w:r w:rsidRPr="008A341F">
        <w:rPr>
          <w:i/>
        </w:rPr>
        <w:lastRenderedPageBreak/>
        <w:t xml:space="preserve">For significant events, begin the transition from immediate response to sustained operations.  </w:t>
      </w:r>
      <w:r w:rsidRPr="008A341F">
        <w:rPr>
          <w:i/>
        </w:rPr>
        <w:br/>
        <w:t>For smaller events, begin to prepare for certain operations to end. Other actions, such as damage assessment, will increase.</w:t>
      </w:r>
    </w:p>
    <w:tbl>
      <w:tblPr>
        <w:tblStyle w:val="LightShading1"/>
        <w:tblW w:w="11520" w:type="dxa"/>
        <w:jc w:val="center"/>
        <w:tblLook w:val="04A0" w:firstRow="1" w:lastRow="0" w:firstColumn="1" w:lastColumn="0" w:noHBand="0" w:noVBand="1"/>
      </w:tblPr>
      <w:tblGrid>
        <w:gridCol w:w="1658"/>
        <w:gridCol w:w="4777"/>
        <w:gridCol w:w="350"/>
        <w:gridCol w:w="1267"/>
        <w:gridCol w:w="3468"/>
      </w:tblGrid>
      <w:tr w:rsidR="0020218A" w:rsidRPr="00796281" w:rsidTr="00F96D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tcPr>
          <w:p w:rsidR="0020218A" w:rsidRPr="009F7905" w:rsidRDefault="0020218A" w:rsidP="0020218A">
            <w:pPr>
              <w:jc w:val="center"/>
            </w:pPr>
            <w:r w:rsidRPr="009F7905">
              <w:t>ISSUE</w:t>
            </w:r>
          </w:p>
        </w:tc>
        <w:tc>
          <w:tcPr>
            <w:tcW w:w="4777" w:type="dxa"/>
          </w:tcPr>
          <w:p w:rsidR="0020218A" w:rsidRPr="009F7905" w:rsidRDefault="0020218A" w:rsidP="0020218A">
            <w:pPr>
              <w:jc w:val="center"/>
              <w:cnfStyle w:val="100000000000" w:firstRow="1" w:lastRow="0" w:firstColumn="0" w:lastColumn="0" w:oddVBand="0" w:evenVBand="0" w:oddHBand="0" w:evenHBand="0" w:firstRowFirstColumn="0" w:firstRowLastColumn="0" w:lastRowFirstColumn="0" w:lastRowLastColumn="0"/>
            </w:pPr>
            <w:r w:rsidRPr="009F7905">
              <w:t>IMMEDIATE ACTIONS</w:t>
            </w:r>
          </w:p>
        </w:tc>
        <w:tc>
          <w:tcPr>
            <w:tcW w:w="350" w:type="dxa"/>
            <w:tcBorders>
              <w:top w:val="nil"/>
              <w:bottom w:val="nil"/>
            </w:tcBorders>
            <w:shd w:val="clear" w:color="auto" w:fill="auto"/>
          </w:tcPr>
          <w:p w:rsidR="0020218A" w:rsidRPr="009F7905" w:rsidRDefault="0020218A" w:rsidP="0020218A">
            <w:pPr>
              <w:jc w:val="center"/>
              <w:cnfStyle w:val="100000000000" w:firstRow="1" w:lastRow="0" w:firstColumn="0" w:lastColumn="0" w:oddVBand="0" w:evenVBand="0" w:oddHBand="0" w:evenHBand="0" w:firstRowFirstColumn="0" w:firstRowLastColumn="0" w:lastRowFirstColumn="0" w:lastRowLastColumn="0"/>
            </w:pPr>
          </w:p>
        </w:tc>
        <w:tc>
          <w:tcPr>
            <w:tcW w:w="1267" w:type="dxa"/>
            <w:tcBorders>
              <w:bottom w:val="single" w:sz="4" w:space="0" w:color="auto"/>
            </w:tcBorders>
          </w:tcPr>
          <w:p w:rsidR="0020218A" w:rsidRPr="009F7905" w:rsidRDefault="0020218A" w:rsidP="0020218A">
            <w:pPr>
              <w:jc w:val="center"/>
              <w:cnfStyle w:val="100000000000" w:firstRow="1" w:lastRow="0" w:firstColumn="0" w:lastColumn="0" w:oddVBand="0" w:evenVBand="0" w:oddHBand="0" w:evenHBand="0" w:firstRowFirstColumn="0" w:firstRowLastColumn="0" w:lastRowFirstColumn="0" w:lastRowLastColumn="0"/>
            </w:pPr>
            <w:r w:rsidRPr="009F7905">
              <w:t>PARTNERS</w:t>
            </w:r>
          </w:p>
        </w:tc>
        <w:tc>
          <w:tcPr>
            <w:tcW w:w="3468" w:type="dxa"/>
            <w:tcBorders>
              <w:bottom w:val="single" w:sz="4" w:space="0" w:color="auto"/>
            </w:tcBorders>
          </w:tcPr>
          <w:p w:rsidR="0020218A" w:rsidRDefault="0020218A" w:rsidP="00F96D48">
            <w:pPr>
              <w:jc w:val="center"/>
              <w:cnfStyle w:val="100000000000" w:firstRow="1" w:lastRow="0" w:firstColumn="0" w:lastColumn="0" w:oddVBand="0" w:evenVBand="0" w:oddHBand="0" w:evenHBand="0" w:firstRowFirstColumn="0" w:firstRowLastColumn="0" w:lastRowFirstColumn="0" w:lastRowLastColumn="0"/>
            </w:pPr>
            <w:r w:rsidRPr="009F7905">
              <w:t>CONTACT INFORMATION</w:t>
            </w:r>
          </w:p>
        </w:tc>
      </w:tr>
      <w:tr w:rsidR="00C0058C" w:rsidTr="002021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8" w:space="0" w:color="000000" w:themeColor="text1"/>
              <w:bottom w:val="single" w:sz="8" w:space="0" w:color="000000" w:themeColor="text1"/>
            </w:tcBorders>
            <w:shd w:val="clear" w:color="auto" w:fill="D9D9D9" w:themeFill="background1" w:themeFillShade="D9"/>
            <w:vAlign w:val="center"/>
          </w:tcPr>
          <w:p w:rsidR="00C0058C" w:rsidRPr="00D15198" w:rsidRDefault="00C0058C" w:rsidP="00823086">
            <w:pPr>
              <w:jc w:val="center"/>
              <w:rPr>
                <w:rFonts w:cstheme="minorHAnsi"/>
              </w:rPr>
            </w:pPr>
            <w:r w:rsidRPr="00D15198">
              <w:rPr>
                <w:rFonts w:cstheme="minorHAnsi"/>
              </w:rPr>
              <w:t>Review worker status</w:t>
            </w:r>
          </w:p>
        </w:tc>
        <w:tc>
          <w:tcPr>
            <w:tcW w:w="4777" w:type="dxa"/>
            <w:tcBorders>
              <w:top w:val="single" w:sz="8" w:space="0" w:color="000000" w:themeColor="text1"/>
              <w:bottom w:val="single" w:sz="8" w:space="0" w:color="000000" w:themeColor="text1"/>
            </w:tcBorders>
            <w:shd w:val="clear" w:color="auto" w:fill="D9D9D9" w:themeFill="background1" w:themeFillShade="D9"/>
          </w:tcPr>
          <w:p w:rsidR="00C0058C" w:rsidRPr="00D15198" w:rsidRDefault="00C0058C"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15198">
              <w:rPr>
                <w:rFonts w:cstheme="minorHAnsi"/>
                <w:sz w:val="21"/>
                <w:szCs w:val="21"/>
              </w:rPr>
              <w:t>Check that work schedules continue to provide adequate rest for workers</w:t>
            </w:r>
          </w:p>
          <w:p w:rsidR="00C0058C" w:rsidRPr="00D15198" w:rsidRDefault="00C0058C"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15198">
              <w:rPr>
                <w:rFonts w:cstheme="minorHAnsi"/>
                <w:sz w:val="21"/>
                <w:szCs w:val="21"/>
              </w:rPr>
              <w:t>Provide for responder mental health support</w:t>
            </w:r>
          </w:p>
          <w:p w:rsidR="001C706F" w:rsidRPr="00D15198" w:rsidRDefault="001C706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15198">
              <w:rPr>
                <w:rFonts w:cstheme="minorHAnsi"/>
                <w:sz w:val="21"/>
                <w:szCs w:val="21"/>
              </w:rPr>
              <w:t>Track response costs for possible $ assistance</w:t>
            </w:r>
          </w:p>
        </w:tc>
        <w:tc>
          <w:tcPr>
            <w:tcW w:w="350" w:type="dxa"/>
            <w:tcBorders>
              <w:top w:val="nil"/>
              <w:bottom w:val="nil"/>
            </w:tcBorders>
            <w:shd w:val="clear" w:color="auto" w:fill="auto"/>
          </w:tcPr>
          <w:p w:rsidR="00C0058C" w:rsidRPr="00796281" w:rsidRDefault="00C0058C"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4" w:space="0" w:color="auto"/>
              <w:bottom w:val="single" w:sz="8" w:space="0" w:color="000000" w:themeColor="text1"/>
            </w:tcBorders>
            <w:shd w:val="clear" w:color="auto" w:fill="D9D9D9" w:themeFill="background1" w:themeFillShade="D9"/>
            <w:vAlign w:val="center"/>
          </w:tcPr>
          <w:p w:rsidR="00C0058C" w:rsidRPr="00D15198" w:rsidRDefault="00C0058C" w:rsidP="00823086">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D15198">
              <w:rPr>
                <w:rFonts w:cstheme="minorHAnsi"/>
                <w:b/>
                <w:szCs w:val="24"/>
              </w:rPr>
              <w:t>SEOC</w:t>
            </w:r>
          </w:p>
        </w:tc>
        <w:tc>
          <w:tcPr>
            <w:tcW w:w="3468" w:type="dxa"/>
            <w:tcBorders>
              <w:top w:val="single" w:sz="4" w:space="0" w:color="auto"/>
              <w:bottom w:val="single" w:sz="8" w:space="0" w:color="000000" w:themeColor="text1"/>
            </w:tcBorders>
            <w:shd w:val="clear" w:color="auto" w:fill="D9D9D9" w:themeFill="background1" w:themeFillShade="D9"/>
            <w:vAlign w:val="center"/>
          </w:tcPr>
          <w:p w:rsidR="00C0058C" w:rsidRPr="00D15198" w:rsidRDefault="00C0058C"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5198">
              <w:rPr>
                <w:rFonts w:cstheme="minorHAnsi"/>
                <w:sz w:val="18"/>
                <w:szCs w:val="20"/>
              </w:rPr>
              <w:t>State Emergency Operations Center</w:t>
            </w:r>
            <w:r w:rsidRPr="00D15198">
              <w:rPr>
                <w:rFonts w:cstheme="minorHAnsi"/>
                <w:sz w:val="18"/>
                <w:szCs w:val="20"/>
              </w:rPr>
              <w:br/>
            </w:r>
            <w:r w:rsidRPr="00D15198">
              <w:rPr>
                <w:rFonts w:cstheme="minorHAnsi"/>
                <w:sz w:val="20"/>
                <w:szCs w:val="20"/>
              </w:rPr>
              <w:t>1-800-478-2337</w:t>
            </w:r>
          </w:p>
        </w:tc>
      </w:tr>
      <w:tr w:rsidR="00CE7218" w:rsidTr="0020218A">
        <w:trPr>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8" w:space="0" w:color="000000" w:themeColor="text1"/>
              <w:bottom w:val="single" w:sz="8" w:space="0" w:color="000000" w:themeColor="text1"/>
            </w:tcBorders>
            <w:vAlign w:val="center"/>
          </w:tcPr>
          <w:p w:rsidR="00CE7218" w:rsidRPr="00D15198" w:rsidRDefault="00CE7218" w:rsidP="00823086">
            <w:pPr>
              <w:jc w:val="center"/>
              <w:rPr>
                <w:rFonts w:cstheme="minorHAnsi"/>
              </w:rPr>
            </w:pPr>
            <w:r w:rsidRPr="00D15198">
              <w:rPr>
                <w:rFonts w:cstheme="minorHAnsi"/>
              </w:rPr>
              <w:t xml:space="preserve">Continue </w:t>
            </w:r>
            <w:r w:rsidRPr="00D15198">
              <w:rPr>
                <w:rFonts w:cstheme="minorHAnsi"/>
              </w:rPr>
              <w:br/>
              <w:t>mass care</w:t>
            </w:r>
          </w:p>
        </w:tc>
        <w:tc>
          <w:tcPr>
            <w:tcW w:w="4777" w:type="dxa"/>
            <w:tcBorders>
              <w:top w:val="single" w:sz="8" w:space="0" w:color="000000" w:themeColor="text1"/>
              <w:bottom w:val="single" w:sz="8" w:space="0" w:color="000000" w:themeColor="text1"/>
            </w:tcBorders>
          </w:tcPr>
          <w:p w:rsidR="00CE7218" w:rsidRPr="00D15198" w:rsidRDefault="00CE7218"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5198">
              <w:rPr>
                <w:rFonts w:cstheme="minorHAnsi"/>
                <w:sz w:val="21"/>
                <w:szCs w:val="21"/>
              </w:rPr>
              <w:t>Locate and open relief supply and food distribution points outside of shelters</w:t>
            </w:r>
          </w:p>
          <w:p w:rsidR="00CE7218" w:rsidRPr="00D15198" w:rsidRDefault="00CE7218"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5198">
              <w:rPr>
                <w:rFonts w:cstheme="minorHAnsi"/>
                <w:sz w:val="21"/>
                <w:szCs w:val="21"/>
              </w:rPr>
              <w:t xml:space="preserve">Provide support for and work to relocate those who need special support and care </w:t>
            </w:r>
          </w:p>
        </w:tc>
        <w:tc>
          <w:tcPr>
            <w:tcW w:w="350" w:type="dxa"/>
            <w:tcBorders>
              <w:top w:val="nil"/>
              <w:bottom w:val="nil"/>
            </w:tcBorders>
            <w:shd w:val="clear" w:color="auto" w:fill="auto"/>
          </w:tcPr>
          <w:p w:rsidR="00CE7218" w:rsidRPr="00796281" w:rsidRDefault="00CE7218"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vMerge w:val="restart"/>
            <w:tcBorders>
              <w:top w:val="single" w:sz="8" w:space="0" w:color="000000" w:themeColor="text1"/>
              <w:bottom w:val="single" w:sz="8" w:space="0" w:color="000000" w:themeColor="text1"/>
            </w:tcBorders>
            <w:shd w:val="clear" w:color="auto" w:fill="FFFFFF" w:themeFill="background1"/>
            <w:vAlign w:val="center"/>
          </w:tcPr>
          <w:p w:rsidR="00CE7218" w:rsidRPr="00D15198" w:rsidRDefault="008926D3" w:rsidP="00823086">
            <w:pPr>
              <w:ind w:left="-18"/>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8926D3">
              <w:rPr>
                <w:rFonts w:cstheme="minorHAnsi"/>
                <w:b/>
                <w:szCs w:val="24"/>
              </w:rPr>
              <w:t>American Red Cross (ARC)</w:t>
            </w:r>
          </w:p>
        </w:tc>
        <w:tc>
          <w:tcPr>
            <w:tcW w:w="3468" w:type="dxa"/>
            <w:vMerge w:val="restart"/>
            <w:tcBorders>
              <w:top w:val="single" w:sz="8" w:space="0" w:color="000000" w:themeColor="text1"/>
              <w:bottom w:val="single" w:sz="8" w:space="0" w:color="000000" w:themeColor="text1"/>
            </w:tcBorders>
            <w:shd w:val="clear" w:color="auto" w:fill="FFFFFF" w:themeFill="background1"/>
            <w:vAlign w:val="center"/>
          </w:tcPr>
          <w:p w:rsidR="00102975" w:rsidRPr="00102975" w:rsidRDefault="00102975"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102975">
              <w:rPr>
                <w:rFonts w:cstheme="minorHAnsi"/>
                <w:sz w:val="18"/>
                <w:szCs w:val="20"/>
              </w:rPr>
              <w:t>Toll-free: 888-345-HERO (4376)</w:t>
            </w:r>
          </w:p>
          <w:p w:rsidR="00102975" w:rsidRPr="00102975" w:rsidRDefault="00102975"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102975">
              <w:rPr>
                <w:rFonts w:cstheme="minorHAnsi"/>
                <w:sz w:val="18"/>
                <w:szCs w:val="20"/>
              </w:rPr>
              <w:t>Main office: 907-646-5401</w:t>
            </w:r>
          </w:p>
          <w:p w:rsidR="00CE7218" w:rsidRPr="00D15198" w:rsidRDefault="00406B2C"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18"/>
                <w:szCs w:val="20"/>
              </w:rPr>
              <w:t>Press Option 3 for either number.</w:t>
            </w:r>
          </w:p>
        </w:tc>
      </w:tr>
      <w:tr w:rsidR="00CE7218" w:rsidTr="00F96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8" w:space="0" w:color="000000" w:themeColor="text1"/>
              <w:bottom w:val="single" w:sz="8" w:space="0" w:color="000000" w:themeColor="text1"/>
            </w:tcBorders>
            <w:shd w:val="clear" w:color="auto" w:fill="D9D9D9" w:themeFill="background1" w:themeFillShade="D9"/>
            <w:vAlign w:val="center"/>
          </w:tcPr>
          <w:p w:rsidR="00CE7218" w:rsidRPr="00D15198" w:rsidRDefault="00CE7218" w:rsidP="00823086">
            <w:pPr>
              <w:jc w:val="center"/>
              <w:rPr>
                <w:rFonts w:cstheme="minorHAnsi"/>
                <w:b w:val="0"/>
              </w:rPr>
            </w:pPr>
            <w:r w:rsidRPr="00D15198">
              <w:rPr>
                <w:rFonts w:cstheme="minorHAnsi"/>
              </w:rPr>
              <w:t>Restore</w:t>
            </w:r>
            <w:r w:rsidRPr="00D15198">
              <w:rPr>
                <w:rFonts w:cstheme="minorHAnsi"/>
                <w:b w:val="0"/>
              </w:rPr>
              <w:t xml:space="preserve"> </w:t>
            </w:r>
            <w:r w:rsidRPr="00D15198">
              <w:rPr>
                <w:rFonts w:cstheme="minorHAnsi"/>
              </w:rPr>
              <w:t>functions</w:t>
            </w:r>
          </w:p>
        </w:tc>
        <w:tc>
          <w:tcPr>
            <w:tcW w:w="4777" w:type="dxa"/>
            <w:tcBorders>
              <w:top w:val="single" w:sz="8" w:space="0" w:color="000000" w:themeColor="text1"/>
              <w:bottom w:val="single" w:sz="8" w:space="0" w:color="000000" w:themeColor="text1"/>
            </w:tcBorders>
            <w:shd w:val="clear" w:color="auto" w:fill="D9D9D9" w:themeFill="background1" w:themeFillShade="D9"/>
          </w:tcPr>
          <w:p w:rsidR="00CE7218" w:rsidRPr="00D15198" w:rsidRDefault="00CE7218"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15198">
              <w:rPr>
                <w:rFonts w:cstheme="minorHAnsi"/>
                <w:sz w:val="21"/>
                <w:szCs w:val="21"/>
              </w:rPr>
              <w:t>Work with Red Cross and others for unmet immediate needs and recovery needs</w:t>
            </w:r>
          </w:p>
          <w:p w:rsidR="00CE7218" w:rsidRPr="00D15198" w:rsidRDefault="00CE7218"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15198">
              <w:rPr>
                <w:rFonts w:cstheme="minorHAnsi"/>
                <w:sz w:val="21"/>
                <w:szCs w:val="21"/>
              </w:rPr>
              <w:t>Coordinate with local businesses to open as quickly as possible</w:t>
            </w:r>
          </w:p>
        </w:tc>
        <w:tc>
          <w:tcPr>
            <w:tcW w:w="350" w:type="dxa"/>
            <w:tcBorders>
              <w:top w:val="nil"/>
              <w:bottom w:val="nil"/>
            </w:tcBorders>
            <w:shd w:val="clear" w:color="auto" w:fill="auto"/>
          </w:tcPr>
          <w:p w:rsidR="00CE7218" w:rsidRPr="00796281" w:rsidRDefault="00CE7218"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vMerge/>
            <w:tcBorders>
              <w:top w:val="nil"/>
              <w:bottom w:val="dashSmallGap" w:sz="4" w:space="0" w:color="auto"/>
            </w:tcBorders>
            <w:shd w:val="clear" w:color="auto" w:fill="FFFFFF" w:themeFill="background1"/>
            <w:vAlign w:val="center"/>
          </w:tcPr>
          <w:p w:rsidR="00CE7218" w:rsidRPr="00D15198" w:rsidRDefault="00CE7218"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
        </w:tc>
        <w:tc>
          <w:tcPr>
            <w:tcW w:w="3468" w:type="dxa"/>
            <w:vMerge/>
            <w:tcBorders>
              <w:top w:val="nil"/>
              <w:bottom w:val="dashSmallGap" w:sz="4" w:space="0" w:color="auto"/>
            </w:tcBorders>
            <w:shd w:val="clear" w:color="auto" w:fill="FFFFFF" w:themeFill="background1"/>
            <w:vAlign w:val="center"/>
          </w:tcPr>
          <w:p w:rsidR="00CE7218" w:rsidRPr="00D15198" w:rsidRDefault="00CE7218" w:rsidP="00823086">
            <w:pPr>
              <w:ind w:left="-18"/>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96CB0" w:rsidTr="00F96D48">
        <w:trPr>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8" w:space="0" w:color="000000" w:themeColor="text1"/>
              <w:bottom w:val="single" w:sz="8" w:space="0" w:color="000000" w:themeColor="text1"/>
            </w:tcBorders>
            <w:vAlign w:val="center"/>
          </w:tcPr>
          <w:p w:rsidR="00C96CB0" w:rsidRPr="00D15198" w:rsidRDefault="00C96CB0" w:rsidP="00823086">
            <w:pPr>
              <w:jc w:val="center"/>
              <w:rPr>
                <w:rFonts w:cstheme="minorHAnsi"/>
              </w:rPr>
            </w:pPr>
            <w:r w:rsidRPr="00D15198">
              <w:rPr>
                <w:rFonts w:cstheme="minorHAnsi"/>
              </w:rPr>
              <w:t>Manage volunteers and donations</w:t>
            </w:r>
          </w:p>
        </w:tc>
        <w:tc>
          <w:tcPr>
            <w:tcW w:w="4777" w:type="dxa"/>
            <w:tcBorders>
              <w:top w:val="single" w:sz="8" w:space="0" w:color="000000" w:themeColor="text1"/>
              <w:bottom w:val="single" w:sz="8" w:space="0" w:color="000000" w:themeColor="text1"/>
            </w:tcBorders>
          </w:tcPr>
          <w:p w:rsidR="00C96CB0" w:rsidRPr="00D15198" w:rsidRDefault="00C96CB0"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5198">
              <w:rPr>
                <w:rFonts w:cstheme="minorHAnsi"/>
                <w:sz w:val="21"/>
                <w:szCs w:val="21"/>
              </w:rPr>
              <w:t xml:space="preserve"> Prepare to manage volunteers &amp; donations</w:t>
            </w:r>
          </w:p>
          <w:p w:rsidR="00C96CB0" w:rsidRPr="00D15198" w:rsidRDefault="00C96CB0"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5198">
              <w:rPr>
                <w:rFonts w:cstheme="minorHAnsi"/>
                <w:sz w:val="21"/>
                <w:szCs w:val="21"/>
              </w:rPr>
              <w:t>If possible, assign a position in EOC or IMT</w:t>
            </w:r>
          </w:p>
          <w:p w:rsidR="00C96CB0" w:rsidRPr="00D15198" w:rsidRDefault="00C96CB0"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5198">
              <w:rPr>
                <w:rFonts w:cstheme="minorHAnsi"/>
                <w:sz w:val="21"/>
                <w:szCs w:val="21"/>
              </w:rPr>
              <w:t>Let the public know what is and isn’t needed</w:t>
            </w:r>
          </w:p>
        </w:tc>
        <w:tc>
          <w:tcPr>
            <w:tcW w:w="350" w:type="dxa"/>
            <w:tcBorders>
              <w:top w:val="nil"/>
              <w:bottom w:val="nil"/>
            </w:tcBorders>
            <w:shd w:val="clear" w:color="auto" w:fill="auto"/>
          </w:tcPr>
          <w:p w:rsidR="00C96CB0" w:rsidRPr="00796281" w:rsidRDefault="00C96CB0"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vAlign w:val="center"/>
          </w:tcPr>
          <w:p w:rsidR="00C96CB0" w:rsidRPr="00D15198" w:rsidRDefault="00C96CB0"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D15198">
              <w:rPr>
                <w:rFonts w:cstheme="minorHAnsi"/>
                <w:b/>
                <w:szCs w:val="24"/>
              </w:rPr>
              <w:t>State VAL</w:t>
            </w:r>
          </w:p>
        </w:tc>
        <w:tc>
          <w:tcPr>
            <w:tcW w:w="3468" w:type="dxa"/>
            <w:tcBorders>
              <w:top w:val="dashSmallGap" w:sz="4" w:space="0" w:color="auto"/>
              <w:bottom w:val="single" w:sz="8" w:space="0" w:color="000000" w:themeColor="text1"/>
            </w:tcBorders>
            <w:vAlign w:val="center"/>
          </w:tcPr>
          <w:p w:rsidR="00C96CB0" w:rsidRPr="00D15198" w:rsidRDefault="00C96CB0" w:rsidP="0082308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5198">
              <w:rPr>
                <w:rFonts w:cstheme="minorHAnsi"/>
                <w:sz w:val="18"/>
                <w:szCs w:val="20"/>
              </w:rPr>
              <w:t xml:space="preserve">Ask for </w:t>
            </w:r>
            <w:r w:rsidRPr="00D15198">
              <w:rPr>
                <w:rFonts w:cstheme="minorHAnsi"/>
                <w:i/>
                <w:sz w:val="18"/>
                <w:szCs w:val="20"/>
              </w:rPr>
              <w:t>State Voluntary Agency Liaison</w:t>
            </w:r>
            <w:r w:rsidRPr="00D15198">
              <w:rPr>
                <w:rFonts w:cstheme="minorHAnsi"/>
                <w:sz w:val="18"/>
                <w:szCs w:val="20"/>
              </w:rPr>
              <w:t xml:space="preserve"> at State Emergency Operations Center</w:t>
            </w:r>
            <w:r w:rsidRPr="00D15198">
              <w:rPr>
                <w:rFonts w:cstheme="minorHAnsi"/>
                <w:sz w:val="20"/>
                <w:szCs w:val="20"/>
              </w:rPr>
              <w:br/>
              <w:t>1-800-478-2337</w:t>
            </w:r>
          </w:p>
        </w:tc>
      </w:tr>
      <w:tr w:rsidR="00C96CB0" w:rsidTr="00F96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8" w:space="0" w:color="000000" w:themeColor="text1"/>
              <w:bottom w:val="single" w:sz="8" w:space="0" w:color="000000" w:themeColor="text1"/>
            </w:tcBorders>
            <w:shd w:val="clear" w:color="auto" w:fill="D9D9D9" w:themeFill="background1" w:themeFillShade="D9"/>
            <w:vAlign w:val="center"/>
          </w:tcPr>
          <w:p w:rsidR="00C96CB0" w:rsidRPr="00D15198" w:rsidRDefault="00C96CB0" w:rsidP="00823086">
            <w:pPr>
              <w:jc w:val="center"/>
              <w:rPr>
                <w:rFonts w:cstheme="minorHAnsi"/>
              </w:rPr>
            </w:pPr>
            <w:r w:rsidRPr="00D15198">
              <w:rPr>
                <w:rFonts w:cstheme="minorHAnsi"/>
              </w:rPr>
              <w:t>Assess damages and manage debris</w:t>
            </w:r>
          </w:p>
        </w:tc>
        <w:tc>
          <w:tcPr>
            <w:tcW w:w="4777" w:type="dxa"/>
            <w:tcBorders>
              <w:top w:val="single" w:sz="8" w:space="0" w:color="000000" w:themeColor="text1"/>
              <w:bottom w:val="single" w:sz="8" w:space="0" w:color="000000" w:themeColor="text1"/>
            </w:tcBorders>
            <w:shd w:val="clear" w:color="auto" w:fill="D9D9D9" w:themeFill="background1" w:themeFillShade="D9"/>
          </w:tcPr>
          <w:p w:rsidR="00C96CB0" w:rsidRPr="00D15198" w:rsidRDefault="00C96CB0"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15198">
              <w:rPr>
                <w:rFonts w:cstheme="minorHAnsi"/>
                <w:sz w:val="21"/>
                <w:szCs w:val="21"/>
              </w:rPr>
              <w:t>Begin widespread safety/damage assessments of public infrastructure, homes and businesses</w:t>
            </w:r>
          </w:p>
          <w:p w:rsidR="00C96CB0" w:rsidRPr="00D15198" w:rsidRDefault="00C96CB0"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15198">
              <w:rPr>
                <w:rFonts w:cstheme="minorHAnsi"/>
                <w:sz w:val="21"/>
                <w:szCs w:val="21"/>
              </w:rPr>
              <w:t>Continue to collect, transport, segregate, recycle and dispose of disaster debris</w:t>
            </w:r>
          </w:p>
        </w:tc>
        <w:tc>
          <w:tcPr>
            <w:tcW w:w="350" w:type="dxa"/>
            <w:tcBorders>
              <w:top w:val="nil"/>
              <w:bottom w:val="nil"/>
            </w:tcBorders>
            <w:shd w:val="clear" w:color="auto" w:fill="auto"/>
          </w:tcPr>
          <w:p w:rsidR="00C96CB0" w:rsidRPr="00796281" w:rsidRDefault="00C96CB0"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bottom w:val="single" w:sz="8" w:space="0" w:color="000000" w:themeColor="text1"/>
            </w:tcBorders>
            <w:shd w:val="clear" w:color="auto" w:fill="D9D9D9" w:themeFill="background1" w:themeFillShade="D9"/>
            <w:vAlign w:val="center"/>
          </w:tcPr>
          <w:p w:rsidR="00C96CB0" w:rsidRPr="00D15198" w:rsidRDefault="00C96CB0" w:rsidP="00823086">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D15198">
              <w:rPr>
                <w:rFonts w:cstheme="minorHAnsi"/>
                <w:b/>
                <w:szCs w:val="24"/>
              </w:rPr>
              <w:t>SEOC</w:t>
            </w:r>
          </w:p>
        </w:tc>
        <w:tc>
          <w:tcPr>
            <w:tcW w:w="3468" w:type="dxa"/>
            <w:tcBorders>
              <w:top w:val="single" w:sz="8" w:space="0" w:color="000000" w:themeColor="text1"/>
              <w:bottom w:val="single" w:sz="8" w:space="0" w:color="000000" w:themeColor="text1"/>
            </w:tcBorders>
            <w:shd w:val="clear" w:color="auto" w:fill="D9D9D9" w:themeFill="background1" w:themeFillShade="D9"/>
            <w:vAlign w:val="center"/>
          </w:tcPr>
          <w:p w:rsidR="00C96CB0" w:rsidRPr="00D15198" w:rsidRDefault="00C96CB0"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5198">
              <w:rPr>
                <w:rFonts w:cstheme="minorHAnsi"/>
                <w:sz w:val="20"/>
                <w:szCs w:val="20"/>
              </w:rPr>
              <w:t>1-800-478-2337</w:t>
            </w:r>
          </w:p>
        </w:tc>
      </w:tr>
      <w:tr w:rsidR="00C96CB0" w:rsidTr="00F96D48">
        <w:trPr>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8" w:space="0" w:color="000000" w:themeColor="text1"/>
              <w:bottom w:val="single" w:sz="8" w:space="0" w:color="000000" w:themeColor="text1"/>
            </w:tcBorders>
            <w:vAlign w:val="center"/>
          </w:tcPr>
          <w:p w:rsidR="00C96CB0" w:rsidRPr="00D15198" w:rsidRDefault="00C96CB0" w:rsidP="00823086">
            <w:pPr>
              <w:jc w:val="center"/>
              <w:rPr>
                <w:rFonts w:cstheme="minorHAnsi"/>
              </w:rPr>
            </w:pPr>
            <w:r w:rsidRPr="00D15198">
              <w:rPr>
                <w:rFonts w:cstheme="minorHAnsi"/>
              </w:rPr>
              <w:t>Update everyone</w:t>
            </w:r>
          </w:p>
        </w:tc>
        <w:tc>
          <w:tcPr>
            <w:tcW w:w="4777" w:type="dxa"/>
            <w:tcBorders>
              <w:top w:val="single" w:sz="8" w:space="0" w:color="000000" w:themeColor="text1"/>
              <w:bottom w:val="single" w:sz="8" w:space="0" w:color="000000" w:themeColor="text1"/>
            </w:tcBorders>
          </w:tcPr>
          <w:p w:rsidR="00C96CB0" w:rsidRPr="00D15198" w:rsidRDefault="00C96CB0"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5198">
              <w:rPr>
                <w:rFonts w:cstheme="minorHAnsi"/>
                <w:sz w:val="21"/>
                <w:szCs w:val="21"/>
              </w:rPr>
              <w:t xml:space="preserve">Develop and distribute a </w:t>
            </w:r>
            <w:r w:rsidRPr="00D15198">
              <w:rPr>
                <w:rFonts w:cstheme="minorHAnsi"/>
                <w:i/>
                <w:sz w:val="21"/>
                <w:szCs w:val="21"/>
              </w:rPr>
              <w:t xml:space="preserve">Disaster Fact Sheet </w:t>
            </w:r>
            <w:r w:rsidRPr="00D15198">
              <w:rPr>
                <w:rFonts w:cstheme="minorHAnsi"/>
                <w:sz w:val="21"/>
                <w:szCs w:val="21"/>
              </w:rPr>
              <w:t xml:space="preserve"> to update residents, responders, and media</w:t>
            </w:r>
          </w:p>
        </w:tc>
        <w:tc>
          <w:tcPr>
            <w:tcW w:w="350" w:type="dxa"/>
            <w:tcBorders>
              <w:top w:val="nil"/>
              <w:bottom w:val="nil"/>
            </w:tcBorders>
            <w:shd w:val="clear" w:color="auto" w:fill="auto"/>
          </w:tcPr>
          <w:p w:rsidR="00C96CB0" w:rsidRPr="00796281" w:rsidRDefault="00C96CB0"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4735" w:type="dxa"/>
            <w:gridSpan w:val="2"/>
            <w:tcBorders>
              <w:top w:val="single" w:sz="8" w:space="0" w:color="000000" w:themeColor="text1"/>
              <w:bottom w:val="single" w:sz="8" w:space="0" w:color="000000" w:themeColor="text1"/>
            </w:tcBorders>
          </w:tcPr>
          <w:p w:rsidR="00C96CB0" w:rsidRPr="00D15198" w:rsidRDefault="00EF1CCE" w:rsidP="00823086">
            <w:pPr>
              <w:pStyle w:val="ListParagraph"/>
              <w:numPr>
                <w:ilvl w:val="0"/>
                <w:numId w:val="28"/>
              </w:numPr>
              <w:ind w:left="178" w:hanging="18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5198">
              <w:rPr>
                <w:rFonts w:cstheme="minorHAnsi"/>
                <w:sz w:val="20"/>
                <w:szCs w:val="20"/>
              </w:rPr>
              <w:t>Providing</w:t>
            </w:r>
            <w:r w:rsidR="009A6215" w:rsidRPr="00D15198">
              <w:rPr>
                <w:rFonts w:cstheme="minorHAnsi"/>
                <w:sz w:val="20"/>
                <w:szCs w:val="20"/>
              </w:rPr>
              <w:t xml:space="preserve"> i</w:t>
            </w:r>
            <w:r w:rsidR="00C96CB0" w:rsidRPr="00D15198">
              <w:rPr>
                <w:rFonts w:cstheme="minorHAnsi"/>
                <w:sz w:val="20"/>
                <w:szCs w:val="20"/>
              </w:rPr>
              <w:t>nformation on disaster assistance programs and on what to expect become increasingly important. Continue to work with the SEOC.</w:t>
            </w:r>
          </w:p>
        </w:tc>
      </w:tr>
    </w:tbl>
    <w:p w:rsidR="00F56BA5" w:rsidRDefault="00F56BA5" w:rsidP="00823086">
      <w:pPr>
        <w:spacing w:after="0" w:line="240" w:lineRule="auto"/>
      </w:pPr>
    </w:p>
    <w:p w:rsidR="00F56BA5" w:rsidRDefault="00F56BA5" w:rsidP="00823086">
      <w:pPr>
        <w:spacing w:after="0" w:line="240" w:lineRule="auto"/>
      </w:pPr>
      <w:r>
        <w:rPr>
          <w:noProof/>
        </w:rPr>
        <mc:AlternateContent>
          <mc:Choice Requires="wps">
            <w:drawing>
              <wp:anchor distT="0" distB="0" distL="114300" distR="114300" simplePos="0" relativeHeight="251644416" behindDoc="0" locked="0" layoutInCell="0" allowOverlap="1" wp14:anchorId="48664D9A" wp14:editId="17BBE716">
                <wp:simplePos x="0" y="0"/>
                <wp:positionH relativeFrom="margin">
                  <wp:align>center</wp:align>
                </wp:positionH>
                <wp:positionV relativeFrom="margin">
                  <wp:align>bottom</wp:align>
                </wp:positionV>
                <wp:extent cx="7315200" cy="292608"/>
                <wp:effectExtent l="0" t="0" r="1905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B26C9F"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BEYOND</w:t>
                            </w:r>
                            <w:r w:rsidRPr="00B26C9F">
                              <w:rPr>
                                <w:b/>
                                <w:color w:val="FFFFFF" w:themeColor="background1"/>
                                <w:sz w:val="28"/>
                              </w:rPr>
                              <w:t xml:space="preserve"> 72 HOURS</w:t>
                            </w:r>
                            <w:r w:rsidRPr="00143CC0">
                              <w:rPr>
                                <w:b/>
                                <w:color w:val="FFFFFF" w:themeColor="background1"/>
                                <w:sz w:val="28"/>
                              </w:rPr>
                              <w:t xml:space="preserve"> </w:t>
                            </w:r>
                            <w:r>
                              <w:rPr>
                                <w:b/>
                                <w:color w:val="FFFFFF" w:themeColor="background1"/>
                                <w:sz w:val="28"/>
                              </w:rPr>
                              <w:tab/>
                              <w:t>TRANSITIONING TO RECOVERY</w:t>
                            </w:r>
                          </w:p>
                          <w:p w:rsidR="00F717AB" w:rsidRPr="00FD03A2" w:rsidRDefault="00F717AB" w:rsidP="002D50C7">
                            <w:pPr>
                              <w:shd w:val="clear" w:color="auto" w:fill="00B05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64D9A" id="_x0000_s1048" type="#_x0000_t202" style="position:absolute;margin-left:0;margin-top:0;width:8in;height:23.05pt;z-index:25164441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6euTxiYCAABNBAAADgAAAAAAAAAAAAAAAAAuAgAAZHJzL2Uyb0RvYy54&#10;bWxQSwECLQAUAAYACAAAACEAeL3YgtsAAAAFAQAADwAAAAAAAAAAAAAAAACABAAAZHJzL2Rvd25y&#10;ZXYueG1sUEsFBgAAAAAEAAQA8wAAAIgFAAAAAA==&#10;" o:allowincell="f">
                <v:textbox>
                  <w:txbxContent>
                    <w:p w:rsidR="00F717AB" w:rsidRPr="00B26C9F" w:rsidRDefault="00F717AB" w:rsidP="002D50C7">
                      <w:pPr>
                        <w:shd w:val="clear" w:color="auto" w:fill="00B050"/>
                        <w:tabs>
                          <w:tab w:val="left" w:pos="360"/>
                          <w:tab w:val="right" w:pos="11160"/>
                        </w:tabs>
                        <w:rPr>
                          <w:b/>
                          <w:color w:val="FFFFFF" w:themeColor="background1"/>
                          <w:sz w:val="28"/>
                        </w:rPr>
                      </w:pPr>
                      <w:r>
                        <w:rPr>
                          <w:b/>
                          <w:color w:val="FFFFFF" w:themeColor="background1"/>
                          <w:sz w:val="28"/>
                        </w:rPr>
                        <w:tab/>
                        <w:t>BEYOND</w:t>
                      </w:r>
                      <w:r w:rsidRPr="00B26C9F">
                        <w:rPr>
                          <w:b/>
                          <w:color w:val="FFFFFF" w:themeColor="background1"/>
                          <w:sz w:val="28"/>
                        </w:rPr>
                        <w:t xml:space="preserve"> 72 HOURS</w:t>
                      </w:r>
                      <w:r w:rsidRPr="00143CC0">
                        <w:rPr>
                          <w:b/>
                          <w:color w:val="FFFFFF" w:themeColor="background1"/>
                          <w:sz w:val="28"/>
                        </w:rPr>
                        <w:t xml:space="preserve"> </w:t>
                      </w:r>
                      <w:r>
                        <w:rPr>
                          <w:b/>
                          <w:color w:val="FFFFFF" w:themeColor="background1"/>
                          <w:sz w:val="28"/>
                        </w:rPr>
                        <w:tab/>
                        <w:t>TRANSITIONING TO RECOVERY</w:t>
                      </w:r>
                    </w:p>
                    <w:p w:rsidR="00F717AB" w:rsidRPr="00FD03A2" w:rsidRDefault="00F717AB" w:rsidP="002D50C7">
                      <w:pPr>
                        <w:shd w:val="clear" w:color="auto" w:fill="00B050"/>
                        <w:jc w:val="center"/>
                        <w:rPr>
                          <w:b/>
                          <w:sz w:val="28"/>
                        </w:rPr>
                      </w:pPr>
                    </w:p>
                  </w:txbxContent>
                </v:textbox>
                <w10:wrap anchorx="margin" anchory="margin"/>
              </v:shape>
            </w:pict>
          </mc:Fallback>
        </mc:AlternateContent>
      </w:r>
      <w:r>
        <w:br w:type="page"/>
      </w:r>
    </w:p>
    <w:p w:rsidR="00D65AF3" w:rsidRDefault="005F612A" w:rsidP="00CB282D">
      <w:pPr>
        <w:spacing w:after="0" w:line="240" w:lineRule="auto"/>
        <w:jc w:val="center"/>
        <w:rPr>
          <w:rFonts w:asciiTheme="majorHAnsi" w:hAnsiTheme="majorHAnsi" w:cstheme="minorHAnsi"/>
          <w:b/>
          <w:sz w:val="28"/>
          <w:szCs w:val="28"/>
        </w:rPr>
      </w:pPr>
      <w:r>
        <w:rPr>
          <w:rFonts w:asciiTheme="majorHAnsi" w:hAnsiTheme="majorHAnsi" w:cstheme="minorHAnsi"/>
          <w:b/>
          <w:noProof/>
          <w:sz w:val="28"/>
          <w:szCs w:val="28"/>
        </w:rPr>
        <w:lastRenderedPageBreak/>
        <w:drawing>
          <wp:inline distT="0" distB="0" distL="0" distR="0" wp14:anchorId="1E9CFE2D" wp14:editId="07CFCD42">
            <wp:extent cx="6400800" cy="4875581"/>
            <wp:effectExtent l="171450" t="171450" r="228600" b="2298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487558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B282D" w:rsidRPr="00406B2C" w:rsidRDefault="00CB282D" w:rsidP="006C1D0E">
      <w:pPr>
        <w:spacing w:after="0" w:line="240" w:lineRule="auto"/>
        <w:ind w:left="1440"/>
        <w:rPr>
          <w:rFonts w:cstheme="minorHAnsi"/>
          <w:b/>
          <w:szCs w:val="28"/>
        </w:rPr>
      </w:pPr>
      <w:r w:rsidRPr="00406B2C">
        <w:rPr>
          <w:rFonts w:cstheme="minorHAnsi"/>
          <w:b/>
          <w:szCs w:val="28"/>
        </w:rPr>
        <w:t>Coordinate with Red Cross for shelter support.</w:t>
      </w:r>
    </w:p>
    <w:p w:rsidR="00CB282D" w:rsidRPr="00406B2C" w:rsidRDefault="00CB282D" w:rsidP="006C1D0E">
      <w:pPr>
        <w:spacing w:after="0" w:line="240" w:lineRule="auto"/>
        <w:ind w:left="1440"/>
        <w:rPr>
          <w:rFonts w:cstheme="minorHAnsi"/>
          <w:b/>
          <w:szCs w:val="28"/>
        </w:rPr>
      </w:pPr>
      <w:r w:rsidRPr="00406B2C">
        <w:rPr>
          <w:rFonts w:cstheme="minorHAnsi"/>
          <w:b/>
          <w:szCs w:val="28"/>
        </w:rPr>
        <w:t>Toll-free: 888-345-HERO (4376)\ Main office: 907-646-5401</w:t>
      </w:r>
    </w:p>
    <w:p w:rsidR="00CB282D" w:rsidRPr="00406B2C" w:rsidRDefault="00406B2C" w:rsidP="006C1D0E">
      <w:pPr>
        <w:spacing w:after="0" w:line="240" w:lineRule="auto"/>
        <w:ind w:left="1440"/>
        <w:rPr>
          <w:rFonts w:cstheme="minorHAnsi"/>
          <w:b/>
          <w:szCs w:val="28"/>
        </w:rPr>
      </w:pPr>
      <w:r>
        <w:rPr>
          <w:rFonts w:cstheme="minorHAnsi"/>
          <w:b/>
          <w:szCs w:val="28"/>
        </w:rPr>
        <w:t>Press Option 3 for either number.</w:t>
      </w:r>
    </w:p>
    <w:p w:rsidR="00CB282D" w:rsidRPr="00406B2C" w:rsidRDefault="00CB282D" w:rsidP="006C1D0E">
      <w:pPr>
        <w:spacing w:after="0" w:line="240" w:lineRule="auto"/>
        <w:ind w:left="1440"/>
        <w:rPr>
          <w:rFonts w:cstheme="minorHAnsi"/>
          <w:b/>
          <w:szCs w:val="28"/>
        </w:rPr>
      </w:pPr>
    </w:p>
    <w:p w:rsidR="00CB282D" w:rsidRPr="00406B2C" w:rsidRDefault="00CB282D" w:rsidP="006C1D0E">
      <w:pPr>
        <w:spacing w:after="0" w:line="240" w:lineRule="auto"/>
        <w:ind w:left="1440"/>
        <w:rPr>
          <w:rFonts w:cstheme="minorHAnsi"/>
          <w:b/>
          <w:szCs w:val="28"/>
        </w:rPr>
      </w:pPr>
      <w:r w:rsidRPr="00406B2C">
        <w:rPr>
          <w:rFonts w:cstheme="minorHAnsi"/>
          <w:b/>
          <w:szCs w:val="28"/>
        </w:rPr>
        <w:t>Community may be responsible for costs of evacuation away from the community.</w:t>
      </w:r>
    </w:p>
    <w:p w:rsidR="00CB282D" w:rsidRPr="00406B2C" w:rsidRDefault="005B5E59" w:rsidP="007363CA">
      <w:pPr>
        <w:spacing w:after="0" w:line="240" w:lineRule="auto"/>
        <w:ind w:left="1440"/>
        <w:rPr>
          <w:rFonts w:cstheme="minorHAnsi"/>
          <w:b/>
          <w:szCs w:val="28"/>
        </w:rPr>
      </w:pPr>
      <w:r w:rsidRPr="00406B2C">
        <w:rPr>
          <w:rFonts w:cstheme="minorHAnsi"/>
          <w:b/>
          <w:szCs w:val="28"/>
        </w:rPr>
        <w:t>If safe to do so, c</w:t>
      </w:r>
      <w:r w:rsidR="00CB282D" w:rsidRPr="00406B2C">
        <w:rPr>
          <w:rFonts w:cstheme="minorHAnsi"/>
          <w:b/>
          <w:szCs w:val="28"/>
        </w:rPr>
        <w:t>ontact SEOC in advance. 1-800-478-2337</w:t>
      </w:r>
    </w:p>
    <w:p w:rsidR="00F56BA5" w:rsidRDefault="00406B2C" w:rsidP="00823086">
      <w:pPr>
        <w:spacing w:after="0" w:line="240" w:lineRule="auto"/>
      </w:pPr>
      <w:r>
        <w:rPr>
          <w:rFonts w:asciiTheme="majorHAnsi" w:hAnsiTheme="majorHAnsi"/>
          <w:b/>
          <w:noProof/>
        </w:rPr>
        <mc:AlternateContent>
          <mc:Choice Requires="wps">
            <w:drawing>
              <wp:anchor distT="0" distB="0" distL="114300" distR="114300" simplePos="0" relativeHeight="251682304" behindDoc="0" locked="0" layoutInCell="0" allowOverlap="1" wp14:anchorId="4A020656" wp14:editId="4AB9F545">
                <wp:simplePos x="0" y="0"/>
                <wp:positionH relativeFrom="margin">
                  <wp:align>center</wp:align>
                </wp:positionH>
                <wp:positionV relativeFrom="margin">
                  <wp:align>bottom</wp:align>
                </wp:positionV>
                <wp:extent cx="7315200" cy="292608"/>
                <wp:effectExtent l="0" t="0" r="19050" b="1270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406B2C">
                            <w:pPr>
                              <w:shd w:val="clear" w:color="auto" w:fill="FFFF00"/>
                              <w:tabs>
                                <w:tab w:val="left" w:pos="360"/>
                                <w:tab w:val="right" w:pos="11160"/>
                              </w:tabs>
                              <w:jc w:val="center"/>
                              <w:rPr>
                                <w:b/>
                                <w:sz w:val="28"/>
                              </w:rPr>
                            </w:pPr>
                            <w:r>
                              <w:rPr>
                                <w:b/>
                                <w:sz w:val="28"/>
                              </w:rPr>
                              <w:tab/>
                              <w:t>SHELTERING vs. EVACUATION</w:t>
                            </w:r>
                            <w:r>
                              <w:rPr>
                                <w:b/>
                                <w:sz w:val="28"/>
                              </w:rPr>
                              <w:tab/>
                              <w:t>CRITICAL DECISIONS AND ACTIONS</w:t>
                            </w:r>
                          </w:p>
                          <w:p w:rsidR="00F717AB" w:rsidRPr="00FD03A2" w:rsidRDefault="00F717AB" w:rsidP="00406B2C">
                            <w:pPr>
                              <w:shd w:val="clear" w:color="auto" w:fill="FFFF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0656" id="_x0000_s1049" type="#_x0000_t202" style="position:absolute;margin-left:0;margin-top:0;width:8in;height:23.05pt;z-index:25168230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1A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" o:allowincell="f">
                <v:textbox>
                  <w:txbxContent>
                    <w:p w:rsidR="00F717AB" w:rsidRPr="00FD03A2" w:rsidRDefault="00F717AB" w:rsidP="00406B2C">
                      <w:pPr>
                        <w:shd w:val="clear" w:color="auto" w:fill="FFFF00"/>
                        <w:tabs>
                          <w:tab w:val="left" w:pos="360"/>
                          <w:tab w:val="right" w:pos="11160"/>
                        </w:tabs>
                        <w:jc w:val="center"/>
                        <w:rPr>
                          <w:b/>
                          <w:sz w:val="28"/>
                        </w:rPr>
                      </w:pPr>
                      <w:r>
                        <w:rPr>
                          <w:b/>
                          <w:sz w:val="28"/>
                        </w:rPr>
                        <w:tab/>
                        <w:t>SHELTERING vs. EVACUATION</w:t>
                      </w:r>
                      <w:r>
                        <w:rPr>
                          <w:b/>
                          <w:sz w:val="28"/>
                        </w:rPr>
                        <w:tab/>
                        <w:t>CRITICAL DECISIONS AND ACTIONS</w:t>
                      </w:r>
                    </w:p>
                    <w:p w:rsidR="00F717AB" w:rsidRPr="00FD03A2" w:rsidRDefault="00F717AB" w:rsidP="00406B2C">
                      <w:pPr>
                        <w:shd w:val="clear" w:color="auto" w:fill="FFFF00"/>
                        <w:jc w:val="center"/>
                        <w:rPr>
                          <w:b/>
                          <w:sz w:val="28"/>
                        </w:rPr>
                      </w:pPr>
                    </w:p>
                  </w:txbxContent>
                </v:textbox>
                <w10:wrap anchorx="margin" anchory="margin"/>
              </v:shape>
            </w:pict>
          </mc:Fallback>
        </mc:AlternateContent>
      </w:r>
      <w:r w:rsidR="00F56BA5">
        <w:br w:type="page"/>
      </w:r>
    </w:p>
    <w:p w:rsidR="008A341F" w:rsidRDefault="008A341F" w:rsidP="00823086">
      <w:pPr>
        <w:spacing w:after="0" w:line="240" w:lineRule="auto"/>
        <w:sectPr w:rsidR="008A341F" w:rsidSect="00DA355B">
          <w:pgSz w:w="12240" w:h="11088" w:orient="landscape" w:code="1"/>
          <w:pgMar w:top="245" w:right="245" w:bottom="144" w:left="245" w:header="720" w:footer="720" w:gutter="0"/>
          <w:pgBorders w:offsetFrom="page">
            <w:bottom w:val="single" w:sz="4" w:space="4" w:color="auto"/>
          </w:pgBorders>
          <w:cols w:space="720"/>
          <w:docGrid w:linePitch="360"/>
        </w:sectPr>
      </w:pPr>
    </w:p>
    <w:p w:rsidR="00DE3139" w:rsidRPr="00A57AE6" w:rsidRDefault="00DE3139" w:rsidP="00823086">
      <w:pPr>
        <w:spacing w:after="0" w:line="240" w:lineRule="auto"/>
        <w:rPr>
          <w:i/>
        </w:rPr>
      </w:pPr>
      <w:r w:rsidRPr="00A57AE6">
        <w:rPr>
          <w:i/>
        </w:rPr>
        <w:lastRenderedPageBreak/>
        <w:t xml:space="preserve">Events such as floods and storms will require decisions on whether to </w:t>
      </w:r>
      <w:r w:rsidR="00E876DF" w:rsidRPr="00A57AE6">
        <w:rPr>
          <w:i/>
        </w:rPr>
        <w:t>stay put (“</w:t>
      </w:r>
      <w:r w:rsidRPr="00A57AE6">
        <w:rPr>
          <w:i/>
        </w:rPr>
        <w:t>shelter-in-place</w:t>
      </w:r>
      <w:r w:rsidR="00E876DF" w:rsidRPr="00A57AE6">
        <w:rPr>
          <w:i/>
        </w:rPr>
        <w:t>”)</w:t>
      </w:r>
      <w:r w:rsidRPr="00A57AE6">
        <w:rPr>
          <w:i/>
        </w:rPr>
        <w:t>, move to a shelter, or evacuate</w:t>
      </w:r>
      <w:r w:rsidR="005E677F" w:rsidRPr="00A57AE6">
        <w:rPr>
          <w:i/>
        </w:rPr>
        <w:t xml:space="preserve"> outside</w:t>
      </w:r>
      <w:r w:rsidRPr="00A57AE6">
        <w:rPr>
          <w:i/>
        </w:rPr>
        <w:t xml:space="preserve"> the community.</w:t>
      </w:r>
      <w:r w:rsidR="00796670" w:rsidRPr="00A57AE6">
        <w:rPr>
          <w:i/>
        </w:rPr>
        <w:t xml:space="preserve"> </w:t>
      </w:r>
      <w:r w:rsidR="00796670" w:rsidRPr="00A57AE6">
        <w:rPr>
          <w:b/>
          <w:i/>
        </w:rPr>
        <w:t xml:space="preserve">These decisions are made by the authorized local official. </w:t>
      </w:r>
      <w:r w:rsidR="00796670" w:rsidRPr="00A57AE6">
        <w:rPr>
          <w:i/>
        </w:rPr>
        <w:t>Report t</w:t>
      </w:r>
      <w:r w:rsidR="002D50C7">
        <w:rPr>
          <w:i/>
        </w:rPr>
        <w:t>he situation to the SEOC.</w:t>
      </w:r>
    </w:p>
    <w:tbl>
      <w:tblPr>
        <w:tblStyle w:val="LightShading1"/>
        <w:tblW w:w="11520" w:type="dxa"/>
        <w:jc w:val="center"/>
        <w:tblLook w:val="04A0" w:firstRow="1" w:lastRow="0" w:firstColumn="1" w:lastColumn="0" w:noHBand="0" w:noVBand="1"/>
      </w:tblPr>
      <w:tblGrid>
        <w:gridCol w:w="1644"/>
        <w:gridCol w:w="4791"/>
        <w:gridCol w:w="350"/>
        <w:gridCol w:w="1380"/>
        <w:gridCol w:w="3355"/>
      </w:tblGrid>
      <w:tr w:rsidR="0020218A" w:rsidRPr="00796281" w:rsidTr="00B91D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rsidR="0020218A" w:rsidRPr="003E38FE" w:rsidRDefault="0020218A" w:rsidP="0020218A">
            <w:pPr>
              <w:jc w:val="center"/>
            </w:pPr>
            <w:r w:rsidRPr="003E38FE">
              <w:t>ISSUE</w:t>
            </w:r>
          </w:p>
        </w:tc>
        <w:tc>
          <w:tcPr>
            <w:tcW w:w="4791" w:type="dxa"/>
          </w:tcPr>
          <w:p w:rsidR="0020218A" w:rsidRPr="003E38FE" w:rsidRDefault="0020218A" w:rsidP="0020218A">
            <w:pPr>
              <w:jc w:val="center"/>
              <w:cnfStyle w:val="100000000000" w:firstRow="1" w:lastRow="0" w:firstColumn="0" w:lastColumn="0" w:oddVBand="0" w:evenVBand="0" w:oddHBand="0" w:evenHBand="0" w:firstRowFirstColumn="0" w:firstRowLastColumn="0" w:lastRowFirstColumn="0" w:lastRowLastColumn="0"/>
            </w:pPr>
            <w:r w:rsidRPr="003E38FE">
              <w:t>IMMEDIATE ACTIONS</w:t>
            </w:r>
          </w:p>
        </w:tc>
        <w:tc>
          <w:tcPr>
            <w:tcW w:w="350" w:type="dxa"/>
            <w:tcBorders>
              <w:top w:val="single" w:sz="4" w:space="0" w:color="auto"/>
              <w:bottom w:val="single" w:sz="4" w:space="0" w:color="auto"/>
            </w:tcBorders>
            <w:shd w:val="clear" w:color="auto" w:fill="auto"/>
          </w:tcPr>
          <w:p w:rsidR="0020218A" w:rsidRPr="003E38FE" w:rsidRDefault="0020218A" w:rsidP="0020218A">
            <w:pPr>
              <w:jc w:val="center"/>
              <w:cnfStyle w:val="100000000000" w:firstRow="1" w:lastRow="0" w:firstColumn="0" w:lastColumn="0" w:oddVBand="0" w:evenVBand="0" w:oddHBand="0" w:evenHBand="0" w:firstRowFirstColumn="0" w:firstRowLastColumn="0" w:lastRowFirstColumn="0" w:lastRowLastColumn="0"/>
            </w:pPr>
          </w:p>
        </w:tc>
        <w:tc>
          <w:tcPr>
            <w:tcW w:w="1380" w:type="dxa"/>
          </w:tcPr>
          <w:p w:rsidR="0020218A" w:rsidRPr="003E38FE" w:rsidRDefault="0020218A" w:rsidP="0020218A">
            <w:pPr>
              <w:jc w:val="center"/>
              <w:cnfStyle w:val="100000000000" w:firstRow="1" w:lastRow="0" w:firstColumn="0" w:lastColumn="0" w:oddVBand="0" w:evenVBand="0" w:oddHBand="0" w:evenHBand="0" w:firstRowFirstColumn="0" w:firstRowLastColumn="0" w:lastRowFirstColumn="0" w:lastRowLastColumn="0"/>
            </w:pPr>
            <w:r w:rsidRPr="003E38FE">
              <w:t>PARTNERS</w:t>
            </w:r>
          </w:p>
        </w:tc>
        <w:tc>
          <w:tcPr>
            <w:tcW w:w="3355" w:type="dxa"/>
          </w:tcPr>
          <w:p w:rsidR="0020218A" w:rsidRDefault="00B91DFB" w:rsidP="0020218A">
            <w:pPr>
              <w:jc w:val="center"/>
              <w:cnfStyle w:val="100000000000" w:firstRow="1" w:lastRow="0" w:firstColumn="0" w:lastColumn="0" w:oddVBand="0" w:evenVBand="0" w:oddHBand="0" w:evenHBand="0" w:firstRowFirstColumn="0" w:firstRowLastColumn="0" w:lastRowFirstColumn="0" w:lastRowLastColumn="0"/>
            </w:pPr>
            <w:r>
              <w:t>CONTACT INFORMATION</w:t>
            </w:r>
          </w:p>
        </w:tc>
      </w:tr>
      <w:tr w:rsidR="003C7E67" w:rsidTr="00C00D8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44" w:type="dxa"/>
            <w:vMerge w:val="restart"/>
            <w:tcBorders>
              <w:top w:val="single" w:sz="8" w:space="0" w:color="000000" w:themeColor="text1"/>
            </w:tcBorders>
            <w:shd w:val="clear" w:color="auto" w:fill="D9D9D9" w:themeFill="background1" w:themeFillShade="D9"/>
            <w:vAlign w:val="center"/>
          </w:tcPr>
          <w:p w:rsidR="003C7E67" w:rsidRPr="00796281" w:rsidRDefault="003C7E67" w:rsidP="00823086">
            <w:pPr>
              <w:jc w:val="center"/>
              <w:rPr>
                <w:rFonts w:cstheme="minorHAnsi"/>
                <w:sz w:val="24"/>
              </w:rPr>
            </w:pPr>
            <w:r w:rsidRPr="00FB4F65">
              <w:rPr>
                <w:rFonts w:cstheme="minorHAnsi"/>
              </w:rPr>
              <w:t>Decide best action</w:t>
            </w:r>
          </w:p>
        </w:tc>
        <w:tc>
          <w:tcPr>
            <w:tcW w:w="4791" w:type="dxa"/>
            <w:vMerge w:val="restart"/>
            <w:tcBorders>
              <w:top w:val="single" w:sz="8" w:space="0" w:color="000000" w:themeColor="text1"/>
            </w:tcBorders>
            <w:shd w:val="clear" w:color="auto" w:fill="D9D9D9" w:themeFill="background1" w:themeFillShade="D9"/>
          </w:tcPr>
          <w:p w:rsidR="003C7E67" w:rsidRPr="000602E1" w:rsidRDefault="003C7E6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0602E1">
              <w:rPr>
                <w:rFonts w:cstheme="minorHAnsi"/>
              </w:rPr>
              <w:t>Get the best information possible</w:t>
            </w:r>
            <w:r>
              <w:rPr>
                <w:rFonts w:cstheme="minorHAnsi"/>
              </w:rPr>
              <w:t xml:space="preserve"> on situation</w:t>
            </w:r>
          </w:p>
          <w:p w:rsidR="003C7E67" w:rsidRPr="00687D13" w:rsidRDefault="003C7E6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687D13">
              <w:rPr>
                <w:rFonts w:cstheme="minorHAnsi"/>
              </w:rPr>
              <w:t xml:space="preserve"> Assess risks and decide to shelter-in-place, move to a shelter, or evacuate outside the community (may be limited to certain areas)</w:t>
            </w:r>
          </w:p>
          <w:p w:rsidR="003C7E67" w:rsidRDefault="003C7E67"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Safety is the primary concern: Is it safer to stay in place or move residents?</w:t>
            </w:r>
          </w:p>
          <w:p w:rsidR="003C7E67" w:rsidRPr="00E44652" w:rsidRDefault="003C7E67" w:rsidP="00823086">
            <w:pPr>
              <w:pStyle w:val="ListParagraph"/>
              <w:numPr>
                <w:ilvl w:val="2"/>
                <w:numId w:val="17"/>
              </w:numPr>
              <w:ind w:left="577" w:hanging="180"/>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Use the SEOC as a resource</w:t>
            </w:r>
          </w:p>
          <w:p w:rsidR="003C7E67" w:rsidRDefault="003C7E67" w:rsidP="00823086">
            <w:pPr>
              <w:pStyle w:val="ListParagraph"/>
              <w:numPr>
                <w:ilvl w:val="2"/>
                <w:numId w:val="17"/>
              </w:numPr>
              <w:ind w:left="577" w:hanging="180"/>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Seek expert opinion: SEOC, NWS, AST, DOF</w:t>
            </w:r>
          </w:p>
          <w:p w:rsidR="003C7E67" w:rsidRPr="00234C28" w:rsidRDefault="003C7E67" w:rsidP="00823086">
            <w:pPr>
              <w:pStyle w:val="ListParagraph"/>
              <w:numPr>
                <w:ilvl w:val="2"/>
                <w:numId w:val="17"/>
              </w:numPr>
              <w:ind w:left="577" w:hanging="180"/>
              <w:contextualSpacing w:val="0"/>
              <w:cnfStyle w:val="000000100000" w:firstRow="0" w:lastRow="0" w:firstColumn="0" w:lastColumn="0" w:oddVBand="0" w:evenVBand="0" w:oddHBand="1" w:evenHBand="0" w:firstRowFirstColumn="0" w:firstRowLastColumn="0" w:lastRowFirstColumn="0" w:lastRowLastColumn="0"/>
              <w:rPr>
                <w:rFonts w:cstheme="minorHAnsi"/>
                <w:spacing w:val="-8"/>
              </w:rPr>
            </w:pPr>
            <w:r w:rsidRPr="00234C28">
              <w:rPr>
                <w:rFonts w:cstheme="minorHAnsi"/>
                <w:spacing w:val="-8"/>
              </w:rPr>
              <w:t>Estimate time needed to move affected residents</w:t>
            </w:r>
          </w:p>
        </w:tc>
        <w:tc>
          <w:tcPr>
            <w:tcW w:w="350" w:type="dxa"/>
            <w:vMerge w:val="restart"/>
            <w:tcBorders>
              <w:top w:val="single" w:sz="4" w:space="0" w:color="auto"/>
            </w:tcBorders>
            <w:shd w:val="clear" w:color="auto" w:fill="auto"/>
          </w:tcPr>
          <w:p w:rsidR="003C7E67" w:rsidRPr="00796281" w:rsidRDefault="003C7E67"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380" w:type="dxa"/>
            <w:tcBorders>
              <w:top w:val="single" w:sz="8" w:space="0" w:color="000000" w:themeColor="text1"/>
              <w:bottom w:val="dashSmallGap" w:sz="4" w:space="0" w:color="auto"/>
            </w:tcBorders>
            <w:shd w:val="clear" w:color="auto" w:fill="D9D9D9" w:themeFill="background1" w:themeFillShade="D9"/>
            <w:vAlign w:val="center"/>
          </w:tcPr>
          <w:p w:rsidR="003C7E67" w:rsidRPr="00BE592D" w:rsidRDefault="008D5114" w:rsidP="00B91DFB">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BE592D">
              <w:rPr>
                <w:rFonts w:cstheme="minorHAnsi"/>
                <w:b/>
                <w:szCs w:val="24"/>
              </w:rPr>
              <w:t>E</w:t>
            </w:r>
            <w:r w:rsidR="00B91DFB">
              <w:rPr>
                <w:rFonts w:cstheme="minorHAnsi"/>
                <w:b/>
                <w:szCs w:val="24"/>
              </w:rPr>
              <w:t xml:space="preserve">vacuation </w:t>
            </w:r>
            <w:r w:rsidRPr="00BE592D">
              <w:rPr>
                <w:rFonts w:cstheme="minorHAnsi"/>
                <w:b/>
                <w:szCs w:val="24"/>
              </w:rPr>
              <w:t>Spec</w:t>
            </w:r>
            <w:r w:rsidR="00B91DFB">
              <w:rPr>
                <w:rFonts w:cstheme="minorHAnsi"/>
                <w:b/>
                <w:szCs w:val="24"/>
              </w:rPr>
              <w:t>ialist</w:t>
            </w:r>
          </w:p>
        </w:tc>
        <w:tc>
          <w:tcPr>
            <w:tcW w:w="3355" w:type="dxa"/>
            <w:tcBorders>
              <w:top w:val="single" w:sz="8" w:space="0" w:color="000000" w:themeColor="text1"/>
              <w:bottom w:val="dashSmallGap" w:sz="4" w:space="0" w:color="auto"/>
            </w:tcBorders>
            <w:shd w:val="clear" w:color="auto" w:fill="D9D9D9" w:themeFill="background1" w:themeFillShade="D9"/>
            <w:vAlign w:val="center"/>
          </w:tcPr>
          <w:p w:rsidR="003C7E67" w:rsidRPr="00BE592D" w:rsidRDefault="003C7E67"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7E67" w:rsidTr="00B91DFB">
        <w:trPr>
          <w:trHeight w:val="341"/>
          <w:jc w:val="center"/>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D9D9D9" w:themeFill="background1" w:themeFillShade="D9"/>
            <w:vAlign w:val="center"/>
          </w:tcPr>
          <w:p w:rsidR="003C7E67" w:rsidRDefault="003C7E67" w:rsidP="00823086">
            <w:pPr>
              <w:jc w:val="center"/>
              <w:rPr>
                <w:rFonts w:cstheme="minorHAnsi"/>
                <w:sz w:val="24"/>
              </w:rPr>
            </w:pPr>
          </w:p>
        </w:tc>
        <w:tc>
          <w:tcPr>
            <w:tcW w:w="4791" w:type="dxa"/>
            <w:vMerge/>
            <w:shd w:val="clear" w:color="auto" w:fill="D9D9D9" w:themeFill="background1" w:themeFillShade="D9"/>
          </w:tcPr>
          <w:p w:rsidR="003C7E67" w:rsidRPr="000602E1" w:rsidRDefault="003C7E67"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p>
        </w:tc>
        <w:tc>
          <w:tcPr>
            <w:tcW w:w="350" w:type="dxa"/>
            <w:vMerge/>
            <w:tcBorders>
              <w:right w:val="nil"/>
            </w:tcBorders>
            <w:shd w:val="clear" w:color="auto" w:fill="auto"/>
          </w:tcPr>
          <w:p w:rsidR="003C7E67" w:rsidRPr="00796281" w:rsidRDefault="003C7E67"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380" w:type="dxa"/>
            <w:tcBorders>
              <w:top w:val="dashSmallGap" w:sz="4" w:space="0" w:color="auto"/>
              <w:left w:val="nil"/>
              <w:bottom w:val="dashSmallGap" w:sz="4" w:space="0" w:color="auto"/>
            </w:tcBorders>
            <w:shd w:val="clear" w:color="auto" w:fill="D9D9D9" w:themeFill="background1" w:themeFillShade="D9"/>
            <w:vAlign w:val="center"/>
          </w:tcPr>
          <w:p w:rsidR="003C7E67" w:rsidRPr="00BE592D" w:rsidRDefault="003C7E67"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szCs w:val="24"/>
              </w:rPr>
            </w:pPr>
            <w:r w:rsidRPr="00BE592D">
              <w:rPr>
                <w:rFonts w:cstheme="minorHAnsi"/>
                <w:b/>
                <w:color w:val="auto"/>
                <w:szCs w:val="24"/>
              </w:rPr>
              <w:t>National Weather Service</w:t>
            </w:r>
          </w:p>
        </w:tc>
        <w:tc>
          <w:tcPr>
            <w:tcW w:w="3355" w:type="dxa"/>
            <w:tcBorders>
              <w:top w:val="dashSmallGap" w:sz="4" w:space="0" w:color="auto"/>
              <w:bottom w:val="dashSmallGap" w:sz="4" w:space="0" w:color="auto"/>
            </w:tcBorders>
            <w:shd w:val="clear" w:color="auto" w:fill="D9D9D9" w:themeFill="background1" w:themeFillShade="D9"/>
            <w:vAlign w:val="center"/>
          </w:tcPr>
          <w:p w:rsidR="003C7E67" w:rsidRPr="00BE592D" w:rsidRDefault="000F3168" w:rsidP="0082308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E592D">
              <w:rPr>
                <w:rFonts w:cstheme="minorHAnsi"/>
                <w:color w:val="auto"/>
                <w:sz w:val="20"/>
                <w:szCs w:val="20"/>
              </w:rPr>
              <w:t>907-546-2215/266-5105</w:t>
            </w:r>
          </w:p>
        </w:tc>
      </w:tr>
      <w:tr w:rsidR="003C7E67" w:rsidTr="00B91DF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D9D9D9" w:themeFill="background1" w:themeFillShade="D9"/>
            <w:vAlign w:val="center"/>
          </w:tcPr>
          <w:p w:rsidR="003C7E67" w:rsidRDefault="003C7E67" w:rsidP="00823086">
            <w:pPr>
              <w:jc w:val="center"/>
              <w:rPr>
                <w:rFonts w:cstheme="minorHAnsi"/>
                <w:sz w:val="24"/>
              </w:rPr>
            </w:pPr>
          </w:p>
        </w:tc>
        <w:tc>
          <w:tcPr>
            <w:tcW w:w="4791" w:type="dxa"/>
            <w:vMerge/>
            <w:shd w:val="clear" w:color="auto" w:fill="D9D9D9" w:themeFill="background1" w:themeFillShade="D9"/>
          </w:tcPr>
          <w:p w:rsidR="003C7E67" w:rsidRPr="000602E1" w:rsidRDefault="003C7E6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p>
        </w:tc>
        <w:tc>
          <w:tcPr>
            <w:tcW w:w="350" w:type="dxa"/>
            <w:vMerge/>
            <w:shd w:val="clear" w:color="auto" w:fill="auto"/>
          </w:tcPr>
          <w:p w:rsidR="003C7E67" w:rsidRPr="00796281" w:rsidRDefault="003C7E67"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380" w:type="dxa"/>
            <w:tcBorders>
              <w:top w:val="dashSmallGap" w:sz="4" w:space="0" w:color="auto"/>
              <w:bottom w:val="dashSmallGap" w:sz="4" w:space="0" w:color="auto"/>
            </w:tcBorders>
            <w:shd w:val="clear" w:color="auto" w:fill="D9D9D9" w:themeFill="background1" w:themeFillShade="D9"/>
            <w:vAlign w:val="center"/>
          </w:tcPr>
          <w:p w:rsidR="003C7E67" w:rsidRPr="00BE592D" w:rsidRDefault="003C7E67"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0"/>
              </w:rPr>
            </w:pPr>
            <w:r w:rsidRPr="00BE592D">
              <w:rPr>
                <w:rFonts w:cstheme="minorHAnsi"/>
                <w:b/>
                <w:color w:val="auto"/>
                <w:szCs w:val="24"/>
              </w:rPr>
              <w:t>Alaska State Troopers</w:t>
            </w:r>
          </w:p>
        </w:tc>
        <w:tc>
          <w:tcPr>
            <w:tcW w:w="3355" w:type="dxa"/>
            <w:tcBorders>
              <w:top w:val="dashSmallGap" w:sz="4" w:space="0" w:color="auto"/>
              <w:bottom w:val="dashSmallGap" w:sz="4" w:space="0" w:color="auto"/>
            </w:tcBorders>
            <w:shd w:val="clear" w:color="auto" w:fill="D9D9D9" w:themeFill="background1" w:themeFillShade="D9"/>
            <w:vAlign w:val="center"/>
          </w:tcPr>
          <w:p w:rsidR="003C7E67" w:rsidRPr="00BE592D" w:rsidRDefault="003C7E67" w:rsidP="0082308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3C7E67" w:rsidTr="00B91DFB">
        <w:trPr>
          <w:trHeight w:val="410"/>
          <w:jc w:val="center"/>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D9D9D9" w:themeFill="background1" w:themeFillShade="D9"/>
            <w:vAlign w:val="center"/>
          </w:tcPr>
          <w:p w:rsidR="003C7E67" w:rsidRDefault="003C7E67" w:rsidP="00823086">
            <w:pPr>
              <w:jc w:val="center"/>
              <w:rPr>
                <w:rFonts w:cstheme="minorHAnsi"/>
                <w:sz w:val="24"/>
              </w:rPr>
            </w:pPr>
          </w:p>
        </w:tc>
        <w:tc>
          <w:tcPr>
            <w:tcW w:w="4791" w:type="dxa"/>
            <w:vMerge/>
            <w:shd w:val="clear" w:color="auto" w:fill="D9D9D9" w:themeFill="background1" w:themeFillShade="D9"/>
          </w:tcPr>
          <w:p w:rsidR="003C7E67" w:rsidRPr="000602E1" w:rsidRDefault="003C7E67"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p>
        </w:tc>
        <w:tc>
          <w:tcPr>
            <w:tcW w:w="350" w:type="dxa"/>
            <w:vMerge/>
            <w:tcBorders>
              <w:right w:val="nil"/>
            </w:tcBorders>
            <w:shd w:val="clear" w:color="auto" w:fill="auto"/>
          </w:tcPr>
          <w:p w:rsidR="003C7E67" w:rsidRPr="00796281" w:rsidRDefault="003C7E67"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380" w:type="dxa"/>
            <w:tcBorders>
              <w:top w:val="dashSmallGap" w:sz="4" w:space="0" w:color="auto"/>
              <w:left w:val="nil"/>
              <w:bottom w:val="dashSmallGap" w:sz="4" w:space="0" w:color="auto"/>
            </w:tcBorders>
            <w:shd w:val="clear" w:color="auto" w:fill="D9D9D9" w:themeFill="background1" w:themeFillShade="D9"/>
            <w:vAlign w:val="center"/>
          </w:tcPr>
          <w:p w:rsidR="003C7E67" w:rsidRPr="00BE592D" w:rsidRDefault="00A310CA" w:rsidP="00823086">
            <w:pPr>
              <w:jc w:val="center"/>
              <w:cnfStyle w:val="000000000000" w:firstRow="0" w:lastRow="0" w:firstColumn="0" w:lastColumn="0" w:oddVBand="0" w:evenVBand="0" w:oddHBand="0" w:evenHBand="0" w:firstRowFirstColumn="0" w:firstRowLastColumn="0" w:lastRowFirstColumn="0" w:lastRowLastColumn="0"/>
              <w:rPr>
                <w:rFonts w:cstheme="minorHAnsi"/>
                <w:b/>
                <w:color w:val="auto"/>
              </w:rPr>
            </w:pPr>
            <w:r>
              <w:rPr>
                <w:rFonts w:cstheme="minorHAnsi"/>
                <w:b/>
                <w:color w:val="auto"/>
              </w:rPr>
              <w:t>DOF</w:t>
            </w:r>
          </w:p>
        </w:tc>
        <w:tc>
          <w:tcPr>
            <w:tcW w:w="3355" w:type="dxa"/>
            <w:tcBorders>
              <w:top w:val="dashSmallGap" w:sz="4" w:space="0" w:color="auto"/>
              <w:bottom w:val="dashSmallGap" w:sz="4" w:space="0" w:color="auto"/>
            </w:tcBorders>
            <w:shd w:val="clear" w:color="auto" w:fill="D9D9D9" w:themeFill="background1" w:themeFillShade="D9"/>
            <w:vAlign w:val="center"/>
          </w:tcPr>
          <w:p w:rsidR="003C7E67" w:rsidRPr="00BE592D" w:rsidRDefault="003C7E67" w:rsidP="0082308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3C7E67" w:rsidTr="00B91DFB">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644" w:type="dxa"/>
            <w:vMerge/>
            <w:tcBorders>
              <w:bottom w:val="single" w:sz="8" w:space="0" w:color="000000" w:themeColor="text1"/>
            </w:tcBorders>
            <w:shd w:val="clear" w:color="auto" w:fill="D9D9D9" w:themeFill="background1" w:themeFillShade="D9"/>
            <w:vAlign w:val="center"/>
          </w:tcPr>
          <w:p w:rsidR="003C7E67" w:rsidRDefault="003C7E67" w:rsidP="00823086">
            <w:pPr>
              <w:jc w:val="center"/>
              <w:rPr>
                <w:rFonts w:cstheme="minorHAnsi"/>
                <w:sz w:val="24"/>
              </w:rPr>
            </w:pPr>
          </w:p>
        </w:tc>
        <w:tc>
          <w:tcPr>
            <w:tcW w:w="4791" w:type="dxa"/>
            <w:vMerge/>
            <w:tcBorders>
              <w:bottom w:val="single" w:sz="8" w:space="0" w:color="000000" w:themeColor="text1"/>
            </w:tcBorders>
            <w:shd w:val="clear" w:color="auto" w:fill="D9D9D9" w:themeFill="background1" w:themeFillShade="D9"/>
          </w:tcPr>
          <w:p w:rsidR="003C7E67" w:rsidRPr="000602E1" w:rsidRDefault="003C7E6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p>
        </w:tc>
        <w:tc>
          <w:tcPr>
            <w:tcW w:w="350" w:type="dxa"/>
            <w:vMerge/>
            <w:tcBorders>
              <w:bottom w:val="single" w:sz="4" w:space="0" w:color="auto"/>
            </w:tcBorders>
            <w:shd w:val="clear" w:color="auto" w:fill="auto"/>
          </w:tcPr>
          <w:p w:rsidR="003C7E67" w:rsidRPr="00796281" w:rsidRDefault="003C7E67"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380" w:type="dxa"/>
            <w:tcBorders>
              <w:top w:val="dashSmallGap" w:sz="4" w:space="0" w:color="auto"/>
              <w:bottom w:val="single" w:sz="8" w:space="0" w:color="000000" w:themeColor="text1"/>
            </w:tcBorders>
            <w:shd w:val="clear" w:color="auto" w:fill="D9D9D9" w:themeFill="background1" w:themeFillShade="D9"/>
            <w:vAlign w:val="center"/>
          </w:tcPr>
          <w:p w:rsidR="003C7E67" w:rsidRPr="00BE592D" w:rsidRDefault="008926D3" w:rsidP="00823086">
            <w:pPr>
              <w:jc w:val="center"/>
              <w:cnfStyle w:val="000000100000" w:firstRow="0" w:lastRow="0" w:firstColumn="0" w:lastColumn="0" w:oddVBand="0" w:evenVBand="0" w:oddHBand="1" w:evenHBand="0" w:firstRowFirstColumn="0" w:firstRowLastColumn="0" w:lastRowFirstColumn="0" w:lastRowLastColumn="0"/>
              <w:rPr>
                <w:rFonts w:cstheme="minorHAnsi"/>
                <w:b/>
                <w:color w:val="auto"/>
                <w:szCs w:val="24"/>
              </w:rPr>
            </w:pPr>
            <w:r w:rsidRPr="008926D3">
              <w:rPr>
                <w:rFonts w:cstheme="minorHAnsi"/>
                <w:b/>
                <w:color w:val="auto"/>
                <w:szCs w:val="24"/>
              </w:rPr>
              <w:t>American Red Cross (ARC)</w:t>
            </w:r>
          </w:p>
        </w:tc>
        <w:tc>
          <w:tcPr>
            <w:tcW w:w="3355" w:type="dxa"/>
            <w:tcBorders>
              <w:top w:val="dashSmallGap" w:sz="4" w:space="0" w:color="auto"/>
              <w:bottom w:val="single" w:sz="8" w:space="0" w:color="000000" w:themeColor="text1"/>
            </w:tcBorders>
            <w:shd w:val="clear" w:color="auto" w:fill="D9D9D9" w:themeFill="background1" w:themeFillShade="D9"/>
            <w:vAlign w:val="center"/>
          </w:tcPr>
          <w:p w:rsidR="00102975" w:rsidRPr="00102975" w:rsidRDefault="00102975" w:rsidP="00102975">
            <w:pPr>
              <w:ind w:left="-18"/>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102975">
              <w:rPr>
                <w:rFonts w:cstheme="minorHAnsi"/>
                <w:color w:val="auto"/>
                <w:sz w:val="20"/>
                <w:szCs w:val="20"/>
              </w:rPr>
              <w:t>Toll-free: 888-345-HERO (4376)</w:t>
            </w:r>
          </w:p>
          <w:p w:rsidR="00102975" w:rsidRPr="00102975" w:rsidRDefault="00102975" w:rsidP="00102975">
            <w:pPr>
              <w:ind w:left="-18"/>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102975">
              <w:rPr>
                <w:rFonts w:cstheme="minorHAnsi"/>
                <w:color w:val="auto"/>
                <w:sz w:val="20"/>
                <w:szCs w:val="20"/>
              </w:rPr>
              <w:t>Main office: 907-646-5401</w:t>
            </w:r>
          </w:p>
          <w:p w:rsidR="003C7E67" w:rsidRPr="00BE592D" w:rsidRDefault="00406B2C" w:rsidP="0010297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Pr>
                <w:rFonts w:cstheme="minorHAnsi"/>
                <w:color w:val="auto"/>
                <w:sz w:val="20"/>
                <w:szCs w:val="20"/>
              </w:rPr>
              <w:t>Press Option 3 for either number.</w:t>
            </w:r>
          </w:p>
        </w:tc>
      </w:tr>
    </w:tbl>
    <w:p w:rsidR="00AC7A28" w:rsidRPr="00317FDF" w:rsidRDefault="00AC7A28" w:rsidP="00823086">
      <w:pPr>
        <w:spacing w:after="0" w:line="240" w:lineRule="auto"/>
        <w:rPr>
          <w:sz w:val="18"/>
          <w:szCs w:val="18"/>
        </w:rPr>
      </w:pPr>
    </w:p>
    <w:tbl>
      <w:tblPr>
        <w:tblStyle w:val="LightShading1"/>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4699"/>
        <w:gridCol w:w="186"/>
        <w:gridCol w:w="350"/>
        <w:gridCol w:w="4622"/>
        <w:gridCol w:w="11"/>
      </w:tblGrid>
      <w:tr w:rsidR="00AC7A28" w:rsidRPr="00796281" w:rsidTr="00ED7B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3" w:type="dxa"/>
            <w:tcBorders>
              <w:top w:val="none" w:sz="0" w:space="0" w:color="auto"/>
              <w:bottom w:val="none" w:sz="0" w:space="0" w:color="auto"/>
              <w:right w:val="none" w:sz="0" w:space="0" w:color="auto"/>
            </w:tcBorders>
            <w:vAlign w:val="center"/>
          </w:tcPr>
          <w:p w:rsidR="00AC7A28" w:rsidRPr="00796281" w:rsidRDefault="00AC7A28" w:rsidP="00823086">
            <w:pPr>
              <w:jc w:val="center"/>
              <w:rPr>
                <w:rFonts w:cstheme="minorHAnsi"/>
                <w:sz w:val="24"/>
              </w:rPr>
            </w:pPr>
            <w:r>
              <w:rPr>
                <w:rFonts w:cstheme="minorHAnsi"/>
                <w:sz w:val="24"/>
              </w:rPr>
              <w:t>TIMELINE</w:t>
            </w:r>
          </w:p>
        </w:tc>
        <w:tc>
          <w:tcPr>
            <w:tcW w:w="4803" w:type="dxa"/>
            <w:tcBorders>
              <w:top w:val="none" w:sz="0" w:space="0" w:color="auto"/>
              <w:left w:val="none" w:sz="0" w:space="0" w:color="auto"/>
              <w:bottom w:val="none" w:sz="0" w:space="0" w:color="auto"/>
              <w:right w:val="none" w:sz="0" w:space="0" w:color="auto"/>
            </w:tcBorders>
            <w:vAlign w:val="center"/>
          </w:tcPr>
          <w:p w:rsidR="00AC7A28" w:rsidRPr="00796281" w:rsidRDefault="006153CD" w:rsidP="00823086">
            <w:pPr>
              <w:jc w:val="cente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SHELTER-IN-PLACE</w:t>
            </w:r>
            <w:r w:rsidR="00E44652">
              <w:rPr>
                <w:rFonts w:cstheme="minorHAnsi"/>
                <w:sz w:val="24"/>
              </w:rPr>
              <w:t xml:space="preserve"> </w:t>
            </w:r>
            <w:r w:rsidR="00E44652" w:rsidRPr="00035E0F">
              <w:rPr>
                <w:rFonts w:cstheme="minorHAnsi"/>
                <w:color w:val="FF0000"/>
                <w:sz w:val="24"/>
              </w:rPr>
              <w:t>WITHIN COMMUNITY</w:t>
            </w:r>
          </w:p>
        </w:tc>
        <w:tc>
          <w:tcPr>
            <w:tcW w:w="536" w:type="dxa"/>
            <w:gridSpan w:val="2"/>
            <w:tcBorders>
              <w:top w:val="none" w:sz="0" w:space="0" w:color="auto"/>
              <w:left w:val="none" w:sz="0" w:space="0" w:color="auto"/>
              <w:bottom w:val="none" w:sz="0" w:space="0" w:color="auto"/>
              <w:right w:val="none" w:sz="0" w:space="0" w:color="auto"/>
            </w:tcBorders>
            <w:shd w:val="clear" w:color="auto" w:fill="auto"/>
            <w:vAlign w:val="center"/>
          </w:tcPr>
          <w:p w:rsidR="00AC7A28" w:rsidRPr="00796281" w:rsidRDefault="00AC7A28" w:rsidP="00823086">
            <w:pPr>
              <w:jc w:val="cente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VS.</w:t>
            </w:r>
          </w:p>
        </w:tc>
        <w:tc>
          <w:tcPr>
            <w:tcW w:w="4734" w:type="dxa"/>
            <w:gridSpan w:val="2"/>
            <w:tcBorders>
              <w:top w:val="none" w:sz="0" w:space="0" w:color="auto"/>
              <w:left w:val="none" w:sz="0" w:space="0" w:color="auto"/>
              <w:bottom w:val="none" w:sz="0" w:space="0" w:color="auto"/>
            </w:tcBorders>
            <w:vAlign w:val="center"/>
          </w:tcPr>
          <w:p w:rsidR="00AC7A28" w:rsidRPr="00796281" w:rsidRDefault="00AC7A28" w:rsidP="00823086">
            <w:pPr>
              <w:jc w:val="cente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 xml:space="preserve">EVACUATION </w:t>
            </w:r>
            <w:r w:rsidR="00542AD9">
              <w:rPr>
                <w:rFonts w:cstheme="minorHAnsi"/>
                <w:color w:val="FF0000"/>
                <w:sz w:val="24"/>
              </w:rPr>
              <w:t>AWAY FROM</w:t>
            </w:r>
            <w:r w:rsidRPr="00035E0F">
              <w:rPr>
                <w:rFonts w:cstheme="minorHAnsi"/>
                <w:color w:val="FF0000"/>
                <w:sz w:val="24"/>
              </w:rPr>
              <w:t xml:space="preserve"> COMMUNITY</w:t>
            </w:r>
          </w:p>
        </w:tc>
      </w:tr>
      <w:tr w:rsidR="005E677F" w:rsidRPr="00DE3139" w:rsidTr="00ED7B0F">
        <w:trPr>
          <w:gridAfter w:val="1"/>
          <w:cnfStyle w:val="000000100000" w:firstRow="0" w:lastRow="0" w:firstColumn="0" w:lastColumn="0" w:oddVBand="0" w:evenVBand="0" w:oddHBand="1" w:evenHBand="0" w:firstRowFirstColumn="0" w:firstRowLastColumn="0" w:lastRowFirstColumn="0" w:lastRowLastColumn="0"/>
          <w:wAfter w:w="11" w:type="dxa"/>
          <w:trHeight w:val="2248"/>
          <w:jc w:val="center"/>
        </w:trPr>
        <w:tc>
          <w:tcPr>
            <w:cnfStyle w:val="001000000000" w:firstRow="0" w:lastRow="0" w:firstColumn="1" w:lastColumn="0" w:oddVBand="0" w:evenVBand="0" w:oddHBand="0" w:evenHBand="0" w:firstRowFirstColumn="0" w:firstRowLastColumn="0" w:lastRowFirstColumn="0" w:lastRowLastColumn="0"/>
            <w:tcW w:w="1663" w:type="dxa"/>
            <w:tcBorders>
              <w:right w:val="none" w:sz="0" w:space="0" w:color="auto"/>
            </w:tcBorders>
            <w:shd w:val="clear" w:color="auto" w:fill="D9D9D9" w:themeFill="background1" w:themeFillShade="D9"/>
            <w:vAlign w:val="center"/>
          </w:tcPr>
          <w:p w:rsidR="005E677F" w:rsidRPr="004041AB" w:rsidRDefault="005E677F" w:rsidP="00823086">
            <w:pPr>
              <w:jc w:val="center"/>
              <w:rPr>
                <w:rFonts w:cstheme="minorHAnsi"/>
              </w:rPr>
            </w:pPr>
            <w:r w:rsidRPr="004041AB">
              <w:rPr>
                <w:rFonts w:cstheme="minorHAnsi"/>
              </w:rPr>
              <w:t>Planning Phase</w:t>
            </w:r>
          </w:p>
        </w:tc>
        <w:tc>
          <w:tcPr>
            <w:tcW w:w="4989" w:type="dxa"/>
            <w:gridSpan w:val="2"/>
            <w:tcBorders>
              <w:left w:val="none" w:sz="0" w:space="0" w:color="auto"/>
              <w:right w:val="none" w:sz="0" w:space="0" w:color="auto"/>
            </w:tcBorders>
            <w:shd w:val="clear" w:color="auto" w:fill="D9D9D9" w:themeFill="background1" w:themeFillShade="D9"/>
          </w:tcPr>
          <w:p w:rsidR="005E677F" w:rsidRPr="004041AB" w:rsidRDefault="005E677F"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 xml:space="preserve">Determine areas </w:t>
            </w:r>
            <w:r w:rsidR="007F1C2C" w:rsidRPr="004041AB">
              <w:rPr>
                <w:rFonts w:cstheme="minorHAnsi"/>
                <w:sz w:val="21"/>
                <w:szCs w:val="21"/>
              </w:rPr>
              <w:t xml:space="preserve">or facilities </w:t>
            </w:r>
            <w:r w:rsidRPr="004041AB">
              <w:rPr>
                <w:rFonts w:cstheme="minorHAnsi"/>
                <w:sz w:val="21"/>
                <w:szCs w:val="21"/>
              </w:rPr>
              <w:t>at risk</w:t>
            </w:r>
            <w:r w:rsidR="007F1C2C" w:rsidRPr="004041AB">
              <w:rPr>
                <w:rFonts w:cstheme="minorHAnsi"/>
                <w:sz w:val="21"/>
                <w:szCs w:val="21"/>
              </w:rPr>
              <w:t>. Prioritize:</w:t>
            </w:r>
          </w:p>
          <w:p w:rsidR="007F1C2C" w:rsidRPr="004041AB" w:rsidRDefault="007F1C2C"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Areas with immediate life safety threats</w:t>
            </w:r>
          </w:p>
          <w:p w:rsidR="00796670" w:rsidRPr="004041AB" w:rsidRDefault="007F1C2C"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Medically fragile, elderl</w:t>
            </w:r>
            <w:r w:rsidR="003C7E67" w:rsidRPr="004041AB">
              <w:rPr>
                <w:rFonts w:cstheme="minorHAnsi"/>
                <w:sz w:val="21"/>
                <w:szCs w:val="21"/>
              </w:rPr>
              <w:t>y, disabled,</w:t>
            </w:r>
            <w:r w:rsidR="00107F72" w:rsidRPr="004041AB">
              <w:rPr>
                <w:rFonts w:cstheme="minorHAnsi"/>
                <w:sz w:val="21"/>
                <w:szCs w:val="21"/>
              </w:rPr>
              <w:t xml:space="preserve"> </w:t>
            </w:r>
            <w:r w:rsidR="00372C8A" w:rsidRPr="004041AB">
              <w:rPr>
                <w:rFonts w:cstheme="minorHAnsi"/>
                <w:sz w:val="21"/>
                <w:szCs w:val="21"/>
              </w:rPr>
              <w:t>late-term pregnancies, young children, home-bound</w:t>
            </w:r>
            <w:r w:rsidRPr="004041AB">
              <w:rPr>
                <w:rFonts w:cstheme="minorHAnsi"/>
                <w:sz w:val="21"/>
                <w:szCs w:val="21"/>
              </w:rPr>
              <w:t xml:space="preserve"> </w:t>
            </w:r>
          </w:p>
          <w:p w:rsidR="005E677F" w:rsidRPr="004041AB" w:rsidRDefault="00A17B8B"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 xml:space="preserve">Plan and check on </w:t>
            </w:r>
            <w:r w:rsidR="00633425" w:rsidRPr="004041AB">
              <w:rPr>
                <w:rFonts w:cstheme="minorHAnsi"/>
                <w:sz w:val="21"/>
                <w:szCs w:val="21"/>
              </w:rPr>
              <w:t>evacuation routes.</w:t>
            </w:r>
            <w:r w:rsidR="00796670" w:rsidRPr="004041AB">
              <w:rPr>
                <w:rFonts w:cstheme="minorHAnsi"/>
                <w:sz w:val="21"/>
                <w:szCs w:val="21"/>
              </w:rPr>
              <w:t xml:space="preserve"> </w:t>
            </w:r>
          </w:p>
          <w:p w:rsidR="00633425" w:rsidRPr="004041AB" w:rsidRDefault="00633425"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Determine how and where residents will be picked up, if they need transportation</w:t>
            </w:r>
          </w:p>
          <w:p w:rsidR="00633425" w:rsidRPr="004041AB" w:rsidRDefault="00A17B8B"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Estimate number of people who will need shelter</w:t>
            </w:r>
          </w:p>
          <w:p w:rsidR="005E677F" w:rsidRPr="004041AB" w:rsidRDefault="00C115C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4041AB">
              <w:rPr>
                <w:rFonts w:cstheme="minorHAnsi"/>
                <w:b/>
                <w:sz w:val="21"/>
                <w:szCs w:val="21"/>
              </w:rPr>
              <w:t>Coordinate with Red Cross for shelter support</w:t>
            </w:r>
          </w:p>
        </w:tc>
        <w:tc>
          <w:tcPr>
            <w:tcW w:w="5073" w:type="dxa"/>
            <w:gridSpan w:val="2"/>
            <w:tcBorders>
              <w:left w:val="none" w:sz="0" w:space="0" w:color="auto"/>
            </w:tcBorders>
            <w:shd w:val="clear" w:color="auto" w:fill="D9D9D9" w:themeFill="background1" w:themeFillShade="D9"/>
          </w:tcPr>
          <w:p w:rsidR="007F1C2C" w:rsidRPr="004041AB" w:rsidRDefault="007F1C2C" w:rsidP="00823086">
            <w:pPr>
              <w:ind w:left="-14"/>
              <w:cnfStyle w:val="000000100000" w:firstRow="0" w:lastRow="0" w:firstColumn="0" w:lastColumn="0" w:oddVBand="0" w:evenVBand="0" w:oddHBand="1" w:evenHBand="0" w:firstRowFirstColumn="0" w:firstRowLastColumn="0" w:lastRowFirstColumn="0" w:lastRowLastColumn="0"/>
              <w:rPr>
                <w:rFonts w:cstheme="minorHAnsi"/>
                <w:i/>
                <w:sz w:val="21"/>
                <w:szCs w:val="21"/>
              </w:rPr>
            </w:pPr>
            <w:r w:rsidRPr="004041AB">
              <w:rPr>
                <w:rFonts w:cstheme="minorHAnsi"/>
                <w:i/>
                <w:sz w:val="21"/>
                <w:szCs w:val="21"/>
              </w:rPr>
              <w:t>Evacuation by air or other means outside the community is an emergency measure to save lives i</w:t>
            </w:r>
            <w:r w:rsidR="00107F72" w:rsidRPr="004041AB">
              <w:rPr>
                <w:rFonts w:cstheme="minorHAnsi"/>
                <w:i/>
                <w:sz w:val="21"/>
                <w:szCs w:val="21"/>
              </w:rPr>
              <w:t>n immediate danger</w:t>
            </w:r>
            <w:r w:rsidRPr="004041AB">
              <w:rPr>
                <w:rFonts w:cstheme="minorHAnsi"/>
                <w:i/>
                <w:sz w:val="21"/>
                <w:szCs w:val="21"/>
              </w:rPr>
              <w:t xml:space="preserve">, considered </w:t>
            </w:r>
            <w:r w:rsidR="00633425" w:rsidRPr="004041AB">
              <w:rPr>
                <w:rFonts w:cstheme="minorHAnsi"/>
                <w:i/>
                <w:sz w:val="21"/>
                <w:szCs w:val="21"/>
              </w:rPr>
              <w:t>after other strategies.</w:t>
            </w:r>
          </w:p>
          <w:p w:rsidR="005E677F" w:rsidRPr="004041AB" w:rsidRDefault="00796670"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 xml:space="preserve">Safety is primary.  </w:t>
            </w:r>
            <w:r w:rsidR="00107F72" w:rsidRPr="004041AB">
              <w:rPr>
                <w:rFonts w:cstheme="minorHAnsi"/>
                <w:sz w:val="21"/>
                <w:szCs w:val="21"/>
              </w:rPr>
              <w:t>Plan,</w:t>
            </w:r>
            <w:r w:rsidR="00A17B8B" w:rsidRPr="004041AB">
              <w:rPr>
                <w:rFonts w:cstheme="minorHAnsi"/>
                <w:sz w:val="21"/>
                <w:szCs w:val="21"/>
              </w:rPr>
              <w:t xml:space="preserve"> check on </w:t>
            </w:r>
            <w:r w:rsidR="005E677F" w:rsidRPr="004041AB">
              <w:rPr>
                <w:rFonts w:cstheme="minorHAnsi"/>
                <w:sz w:val="21"/>
                <w:szCs w:val="21"/>
              </w:rPr>
              <w:t>evacuation routes</w:t>
            </w:r>
          </w:p>
          <w:p w:rsidR="00AC7A28" w:rsidRPr="004041AB" w:rsidRDefault="00A17B8B"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4041AB">
              <w:rPr>
                <w:rFonts w:cstheme="minorHAnsi"/>
                <w:spacing w:val="-2"/>
                <w:sz w:val="21"/>
                <w:szCs w:val="21"/>
              </w:rPr>
              <w:t>Coordinate transportation: vehicles, routes, driver</w:t>
            </w:r>
            <w:r w:rsidR="00AC7A28" w:rsidRPr="004041AB">
              <w:rPr>
                <w:rFonts w:cstheme="minorHAnsi"/>
                <w:spacing w:val="-2"/>
                <w:sz w:val="21"/>
                <w:szCs w:val="21"/>
              </w:rPr>
              <w:t>s</w:t>
            </w:r>
          </w:p>
          <w:p w:rsidR="005E677F" w:rsidRPr="004041AB" w:rsidRDefault="00542AD9"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4041AB">
              <w:rPr>
                <w:rFonts w:cstheme="minorHAnsi"/>
                <w:b/>
                <w:sz w:val="21"/>
                <w:szCs w:val="21"/>
              </w:rPr>
              <w:t>C</w:t>
            </w:r>
            <w:r w:rsidR="00633425" w:rsidRPr="004041AB">
              <w:rPr>
                <w:rFonts w:cstheme="minorHAnsi"/>
                <w:b/>
                <w:sz w:val="21"/>
                <w:szCs w:val="21"/>
              </w:rPr>
              <w:t>ommunity may be responsible for costs</w:t>
            </w:r>
            <w:r w:rsidRPr="004041AB">
              <w:rPr>
                <w:rFonts w:cstheme="minorHAnsi"/>
                <w:b/>
                <w:sz w:val="21"/>
                <w:szCs w:val="21"/>
              </w:rPr>
              <w:t xml:space="preserve"> of evacuation away from the community</w:t>
            </w:r>
            <w:r w:rsidR="00633425" w:rsidRPr="004041AB">
              <w:rPr>
                <w:rFonts w:cstheme="minorHAnsi"/>
                <w:b/>
                <w:sz w:val="21"/>
                <w:szCs w:val="21"/>
              </w:rPr>
              <w:t xml:space="preserve">. Contact </w:t>
            </w:r>
            <w:r w:rsidR="001C63EF" w:rsidRPr="004041AB">
              <w:rPr>
                <w:rFonts w:cstheme="minorHAnsi"/>
                <w:b/>
                <w:sz w:val="21"/>
                <w:szCs w:val="21"/>
              </w:rPr>
              <w:t>SEOC in advance, if safe</w:t>
            </w:r>
            <w:r w:rsidR="002D50C7" w:rsidRPr="004041AB">
              <w:rPr>
                <w:rFonts w:cstheme="minorHAnsi"/>
                <w:b/>
                <w:sz w:val="21"/>
                <w:szCs w:val="21"/>
              </w:rPr>
              <w:t xml:space="preserve"> to do so.</w:t>
            </w:r>
            <w:r w:rsidR="005E677F" w:rsidRPr="004041AB">
              <w:rPr>
                <w:rFonts w:cstheme="minorHAnsi"/>
                <w:b/>
                <w:sz w:val="21"/>
                <w:szCs w:val="21"/>
              </w:rPr>
              <w:t xml:space="preserve"> </w:t>
            </w:r>
          </w:p>
        </w:tc>
      </w:tr>
      <w:tr w:rsidR="005E677F" w:rsidRPr="00DE3139" w:rsidTr="00ED7B0F">
        <w:trPr>
          <w:gridAfter w:val="1"/>
          <w:wAfter w:w="11" w:type="dxa"/>
          <w:jc w:val="center"/>
        </w:trPr>
        <w:tc>
          <w:tcPr>
            <w:cnfStyle w:val="001000000000" w:firstRow="0" w:lastRow="0" w:firstColumn="1" w:lastColumn="0" w:oddVBand="0" w:evenVBand="0" w:oddHBand="0" w:evenHBand="0" w:firstRowFirstColumn="0" w:firstRowLastColumn="0" w:lastRowFirstColumn="0" w:lastRowLastColumn="0"/>
            <w:tcW w:w="1663" w:type="dxa"/>
            <w:tcBorders>
              <w:left w:val="nil"/>
            </w:tcBorders>
            <w:vAlign w:val="center"/>
          </w:tcPr>
          <w:p w:rsidR="005E677F" w:rsidRPr="004041AB" w:rsidRDefault="005E677F" w:rsidP="00823086">
            <w:pPr>
              <w:jc w:val="center"/>
              <w:rPr>
                <w:rFonts w:cstheme="minorHAnsi"/>
              </w:rPr>
            </w:pPr>
            <w:r w:rsidRPr="004041AB">
              <w:rPr>
                <w:rFonts w:cstheme="minorHAnsi"/>
              </w:rPr>
              <w:t>Advance Warning</w:t>
            </w:r>
          </w:p>
        </w:tc>
        <w:tc>
          <w:tcPr>
            <w:tcW w:w="4989" w:type="dxa"/>
            <w:gridSpan w:val="2"/>
          </w:tcPr>
          <w:p w:rsidR="005E677F" w:rsidRPr="004041AB" w:rsidRDefault="00A17B8B"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041AB">
              <w:rPr>
                <w:rFonts w:cstheme="minorHAnsi"/>
                <w:sz w:val="21"/>
                <w:szCs w:val="21"/>
              </w:rPr>
              <w:t>Provide advance warning</w:t>
            </w:r>
            <w:r w:rsidR="00234C28" w:rsidRPr="004041AB">
              <w:rPr>
                <w:rFonts w:cstheme="minorHAnsi"/>
                <w:sz w:val="21"/>
                <w:szCs w:val="21"/>
              </w:rPr>
              <w:t>. Coordinate precautionary</w:t>
            </w:r>
            <w:r w:rsidRPr="004041AB">
              <w:rPr>
                <w:rFonts w:cstheme="minorHAnsi"/>
                <w:sz w:val="21"/>
                <w:szCs w:val="21"/>
              </w:rPr>
              <w:t xml:space="preserve"> </w:t>
            </w:r>
            <w:r w:rsidR="00234C28" w:rsidRPr="004041AB">
              <w:rPr>
                <w:rFonts w:cstheme="minorHAnsi"/>
                <w:sz w:val="21"/>
                <w:szCs w:val="21"/>
              </w:rPr>
              <w:t>measures for</w:t>
            </w:r>
            <w:r w:rsidRPr="004041AB">
              <w:rPr>
                <w:rFonts w:cstheme="minorHAnsi"/>
                <w:sz w:val="21"/>
                <w:szCs w:val="21"/>
              </w:rPr>
              <w:t xml:space="preserve"> at-risk</w:t>
            </w:r>
            <w:r w:rsidR="00C65C00" w:rsidRPr="004041AB">
              <w:rPr>
                <w:rFonts w:cstheme="minorHAnsi"/>
                <w:sz w:val="21"/>
                <w:szCs w:val="21"/>
              </w:rPr>
              <w:t xml:space="preserve"> populations</w:t>
            </w:r>
          </w:p>
          <w:p w:rsidR="00A17B8B" w:rsidRPr="004041AB" w:rsidRDefault="00A17B8B"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041AB">
              <w:rPr>
                <w:rFonts w:cstheme="minorHAnsi"/>
                <w:sz w:val="21"/>
                <w:szCs w:val="21"/>
              </w:rPr>
              <w:t>Prepare temporary shelters</w:t>
            </w:r>
          </w:p>
          <w:p w:rsidR="00A17B8B" w:rsidRPr="004041AB" w:rsidRDefault="00A17B8B"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4041AB">
              <w:rPr>
                <w:rFonts w:cstheme="minorHAnsi"/>
                <w:spacing w:val="-2"/>
                <w:sz w:val="21"/>
                <w:szCs w:val="21"/>
              </w:rPr>
              <w:t>Coordinate transportation: vehicles, routes, drivers</w:t>
            </w:r>
          </w:p>
          <w:p w:rsidR="00AC7A28" w:rsidRPr="004041AB" w:rsidRDefault="00AC7A28"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4041AB">
              <w:rPr>
                <w:rFonts w:cstheme="minorHAnsi"/>
                <w:spacing w:val="-2"/>
                <w:sz w:val="21"/>
                <w:szCs w:val="21"/>
              </w:rPr>
              <w:t>Coordinate with schools on closures, sheltering</w:t>
            </w:r>
          </w:p>
        </w:tc>
        <w:tc>
          <w:tcPr>
            <w:tcW w:w="5073" w:type="dxa"/>
            <w:gridSpan w:val="2"/>
            <w:tcBorders>
              <w:right w:val="nil"/>
            </w:tcBorders>
          </w:tcPr>
          <w:p w:rsidR="00AC7A28" w:rsidRPr="004041AB" w:rsidRDefault="00AC7A28"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041AB">
              <w:rPr>
                <w:rFonts w:cstheme="minorHAnsi"/>
                <w:sz w:val="21"/>
                <w:szCs w:val="21"/>
              </w:rPr>
              <w:t xml:space="preserve">Notify all residents </w:t>
            </w:r>
            <w:r w:rsidR="001275C9" w:rsidRPr="004041AB">
              <w:rPr>
                <w:rFonts w:cstheme="minorHAnsi"/>
                <w:sz w:val="21"/>
                <w:szCs w:val="21"/>
              </w:rPr>
              <w:t>of potential</w:t>
            </w:r>
            <w:r w:rsidRPr="004041AB">
              <w:rPr>
                <w:rFonts w:cstheme="minorHAnsi"/>
                <w:sz w:val="21"/>
                <w:szCs w:val="21"/>
              </w:rPr>
              <w:t xml:space="preserve"> actions, including school and other facilities</w:t>
            </w:r>
          </w:p>
          <w:p w:rsidR="00AC7A28" w:rsidRPr="004041AB" w:rsidRDefault="00AC7A28"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4041AB">
              <w:rPr>
                <w:rFonts w:cstheme="minorHAnsi"/>
                <w:spacing w:val="-2"/>
                <w:sz w:val="21"/>
                <w:szCs w:val="21"/>
              </w:rPr>
              <w:t>Coordinate transportation: vehicles, routes, drivers</w:t>
            </w:r>
          </w:p>
          <w:p w:rsidR="005E677F" w:rsidRPr="004041AB" w:rsidRDefault="00E44652"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4041AB">
              <w:rPr>
                <w:rFonts w:cstheme="minorHAnsi"/>
                <w:spacing w:val="-2"/>
                <w:sz w:val="21"/>
                <w:szCs w:val="21"/>
              </w:rPr>
              <w:t>Advise receiving jurisdiction</w:t>
            </w:r>
            <w:r w:rsidR="00AC7A28" w:rsidRPr="004041AB">
              <w:rPr>
                <w:rFonts w:cstheme="minorHAnsi"/>
                <w:spacing w:val="-2"/>
                <w:sz w:val="21"/>
                <w:szCs w:val="21"/>
              </w:rPr>
              <w:t xml:space="preserve"> of</w:t>
            </w:r>
            <w:r w:rsidRPr="004041AB">
              <w:rPr>
                <w:rFonts w:cstheme="minorHAnsi"/>
                <w:spacing w:val="-2"/>
                <w:sz w:val="21"/>
                <w:szCs w:val="21"/>
              </w:rPr>
              <w:t xml:space="preserve"> potential</w:t>
            </w:r>
            <w:r w:rsidR="00AC7A28" w:rsidRPr="004041AB">
              <w:rPr>
                <w:rFonts w:cstheme="minorHAnsi"/>
                <w:spacing w:val="-2"/>
                <w:sz w:val="21"/>
                <w:szCs w:val="21"/>
              </w:rPr>
              <w:t xml:space="preserve"> evacuation</w:t>
            </w:r>
          </w:p>
          <w:p w:rsidR="003C7E67" w:rsidRPr="004041AB" w:rsidRDefault="003C7E67"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4041AB">
              <w:rPr>
                <w:rFonts w:cstheme="minorHAnsi"/>
                <w:spacing w:val="-2"/>
                <w:sz w:val="21"/>
                <w:szCs w:val="21"/>
              </w:rPr>
              <w:t>Coordinate with school/shelters; check supplies</w:t>
            </w:r>
          </w:p>
        </w:tc>
      </w:tr>
      <w:tr w:rsidR="00AC7A28" w:rsidRPr="00DE3139" w:rsidTr="00ED7B0F">
        <w:trPr>
          <w:gridAfter w:val="1"/>
          <w:cnfStyle w:val="000000100000" w:firstRow="0" w:lastRow="0" w:firstColumn="0" w:lastColumn="0" w:oddVBand="0" w:evenVBand="0" w:oddHBand="1" w:evenHBand="0" w:firstRowFirstColumn="0" w:firstRowLastColumn="0" w:lastRowFirstColumn="0" w:lastRowLastColumn="0"/>
          <w:wAfter w:w="11" w:type="dxa"/>
          <w:jc w:val="center"/>
        </w:trPr>
        <w:tc>
          <w:tcPr>
            <w:cnfStyle w:val="001000000000" w:firstRow="0" w:lastRow="0" w:firstColumn="1" w:lastColumn="0" w:oddVBand="0" w:evenVBand="0" w:oddHBand="0" w:evenHBand="0" w:firstRowFirstColumn="0" w:firstRowLastColumn="0" w:lastRowFirstColumn="0" w:lastRowLastColumn="0"/>
            <w:tcW w:w="1663" w:type="dxa"/>
            <w:tcBorders>
              <w:right w:val="none" w:sz="0" w:space="0" w:color="auto"/>
            </w:tcBorders>
            <w:shd w:val="clear" w:color="auto" w:fill="D9D9D9" w:themeFill="background1" w:themeFillShade="D9"/>
            <w:vAlign w:val="center"/>
          </w:tcPr>
          <w:p w:rsidR="00AC7A28" w:rsidRPr="004041AB" w:rsidRDefault="00AC7A28" w:rsidP="00823086">
            <w:pPr>
              <w:jc w:val="center"/>
              <w:rPr>
                <w:rFonts w:cstheme="minorHAnsi"/>
              </w:rPr>
            </w:pPr>
            <w:r w:rsidRPr="004041AB">
              <w:rPr>
                <w:rFonts w:cstheme="minorHAnsi"/>
              </w:rPr>
              <w:t>Movement/ Evacuation Phase</w:t>
            </w:r>
          </w:p>
        </w:tc>
        <w:tc>
          <w:tcPr>
            <w:tcW w:w="4989" w:type="dxa"/>
            <w:gridSpan w:val="2"/>
            <w:tcBorders>
              <w:left w:val="none" w:sz="0" w:space="0" w:color="auto"/>
              <w:right w:val="none" w:sz="0" w:space="0" w:color="auto"/>
            </w:tcBorders>
            <w:shd w:val="clear" w:color="auto" w:fill="D9D9D9" w:themeFill="background1" w:themeFillShade="D9"/>
          </w:tcPr>
          <w:p w:rsidR="00AC7A28" w:rsidRPr="004041AB" w:rsidRDefault="001275C9"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 xml:space="preserve">Announce move to shelter to special needs populations, </w:t>
            </w:r>
            <w:r w:rsidR="008928C1" w:rsidRPr="004041AB">
              <w:rPr>
                <w:rFonts w:cstheme="minorHAnsi"/>
                <w:sz w:val="21"/>
                <w:szCs w:val="21"/>
              </w:rPr>
              <w:t>assisting</w:t>
            </w:r>
            <w:r w:rsidRPr="004041AB">
              <w:rPr>
                <w:rFonts w:cstheme="minorHAnsi"/>
                <w:sz w:val="21"/>
                <w:szCs w:val="21"/>
              </w:rPr>
              <w:t xml:space="preserve"> as needed</w:t>
            </w:r>
          </w:p>
          <w:p w:rsidR="001275C9" w:rsidRPr="004041AB" w:rsidRDefault="001C63EF"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Notify public using</w:t>
            </w:r>
            <w:r w:rsidR="001275C9" w:rsidRPr="004041AB">
              <w:rPr>
                <w:rFonts w:cstheme="minorHAnsi"/>
                <w:sz w:val="21"/>
                <w:szCs w:val="21"/>
              </w:rPr>
              <w:t xml:space="preserve"> available warning systems</w:t>
            </w:r>
            <w:r w:rsidRPr="004041AB">
              <w:rPr>
                <w:rFonts w:cstheme="minorHAnsi"/>
                <w:sz w:val="21"/>
                <w:szCs w:val="21"/>
              </w:rPr>
              <w:t xml:space="preserve"> and media. Give evacuation areas and critical inform</w:t>
            </w:r>
            <w:r w:rsidR="00CC1837" w:rsidRPr="004041AB">
              <w:rPr>
                <w:rFonts w:cstheme="minorHAnsi"/>
                <w:sz w:val="21"/>
                <w:szCs w:val="21"/>
              </w:rPr>
              <w:t>ation (see reverse for details)</w:t>
            </w:r>
          </w:p>
          <w:p w:rsidR="00C65C00" w:rsidRPr="004041AB" w:rsidRDefault="00C65C00"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Staff and open temporary shelters</w:t>
            </w:r>
          </w:p>
          <w:p w:rsidR="00CC1837" w:rsidRPr="004041AB" w:rsidRDefault="00CC183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Have a system for documenting shelter residents</w:t>
            </w:r>
          </w:p>
          <w:p w:rsidR="001C63EF" w:rsidRPr="004041AB" w:rsidRDefault="001C63EF"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Provide situation reports to region and SEOC</w:t>
            </w:r>
          </w:p>
        </w:tc>
        <w:tc>
          <w:tcPr>
            <w:tcW w:w="5073" w:type="dxa"/>
            <w:gridSpan w:val="2"/>
            <w:tcBorders>
              <w:left w:val="none" w:sz="0" w:space="0" w:color="auto"/>
            </w:tcBorders>
            <w:shd w:val="clear" w:color="auto" w:fill="D9D9D9" w:themeFill="background1" w:themeFillShade="D9"/>
          </w:tcPr>
          <w:p w:rsidR="00AC7A28" w:rsidRPr="004041AB" w:rsidRDefault="00E44652"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pacing w:val="-2"/>
                <w:sz w:val="21"/>
                <w:szCs w:val="21"/>
              </w:rPr>
              <w:t>Advise receiving jurisdiction of evacuation, timelines, numbers, and other needs</w:t>
            </w:r>
          </w:p>
          <w:p w:rsidR="001275C9" w:rsidRPr="004041AB" w:rsidRDefault="001275C9"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pacing w:val="-2"/>
                <w:sz w:val="21"/>
                <w:szCs w:val="21"/>
              </w:rPr>
              <w:t xml:space="preserve">Announce evacuation </w:t>
            </w:r>
            <w:r w:rsidRPr="004041AB">
              <w:rPr>
                <w:rFonts w:cstheme="minorHAnsi"/>
                <w:sz w:val="21"/>
                <w:szCs w:val="21"/>
              </w:rPr>
              <w:t>to special needs populations, assisting if needed</w:t>
            </w:r>
          </w:p>
          <w:p w:rsidR="001C63EF" w:rsidRPr="004041AB" w:rsidRDefault="001C63EF"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Notify public using available warning systems and media. Give evacuation areas</w:t>
            </w:r>
            <w:r w:rsidR="00372C8A" w:rsidRPr="004041AB">
              <w:rPr>
                <w:rFonts w:cstheme="minorHAnsi"/>
                <w:sz w:val="21"/>
                <w:szCs w:val="21"/>
              </w:rPr>
              <w:t>, critical information</w:t>
            </w:r>
          </w:p>
          <w:p w:rsidR="00CC1837" w:rsidRPr="004041AB" w:rsidRDefault="00CC183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 xml:space="preserve">Have a system </w:t>
            </w:r>
            <w:r w:rsidR="00F5006F">
              <w:rPr>
                <w:rFonts w:cstheme="minorHAnsi"/>
                <w:sz w:val="21"/>
                <w:szCs w:val="21"/>
              </w:rPr>
              <w:t>to record names, contact numbers and addresses of</w:t>
            </w:r>
            <w:r w:rsidRPr="004041AB">
              <w:rPr>
                <w:rFonts w:cstheme="minorHAnsi"/>
                <w:sz w:val="21"/>
                <w:szCs w:val="21"/>
              </w:rPr>
              <w:t xml:space="preserve"> evacuees</w:t>
            </w:r>
            <w:r w:rsidR="00F5006F">
              <w:rPr>
                <w:rFonts w:cstheme="minorHAnsi"/>
                <w:sz w:val="21"/>
                <w:szCs w:val="21"/>
              </w:rPr>
              <w:t xml:space="preserve"> and escorts</w:t>
            </w:r>
          </w:p>
          <w:p w:rsidR="001C63EF" w:rsidRPr="004041AB" w:rsidRDefault="001C63EF"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Provide situation reports to region and SEOC</w:t>
            </w:r>
          </w:p>
        </w:tc>
      </w:tr>
    </w:tbl>
    <w:p w:rsidR="002F0A0B" w:rsidRPr="00175C8E" w:rsidRDefault="002F0A0B" w:rsidP="00823086">
      <w:pPr>
        <w:spacing w:after="0" w:line="240" w:lineRule="auto"/>
      </w:pPr>
      <w:r>
        <w:rPr>
          <w:rFonts w:asciiTheme="majorHAnsi" w:hAnsiTheme="majorHAnsi"/>
          <w:b/>
          <w:noProof/>
        </w:rPr>
        <mc:AlternateContent>
          <mc:Choice Requires="wps">
            <w:drawing>
              <wp:anchor distT="0" distB="0" distL="114300" distR="114300" simplePos="0" relativeHeight="251643392" behindDoc="0" locked="0" layoutInCell="0" allowOverlap="1" wp14:anchorId="5B0344B6" wp14:editId="276FE27E">
                <wp:simplePos x="0" y="0"/>
                <wp:positionH relativeFrom="margin">
                  <wp:align>center</wp:align>
                </wp:positionH>
                <wp:positionV relativeFrom="margin">
                  <wp:align>bottom</wp:align>
                </wp:positionV>
                <wp:extent cx="7315200" cy="292608"/>
                <wp:effectExtent l="0" t="0" r="1905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DE754E">
                            <w:pPr>
                              <w:shd w:val="clear" w:color="auto" w:fill="FFFF00"/>
                              <w:tabs>
                                <w:tab w:val="left" w:pos="360"/>
                                <w:tab w:val="right" w:pos="11160"/>
                              </w:tabs>
                              <w:jc w:val="center"/>
                              <w:rPr>
                                <w:b/>
                                <w:sz w:val="28"/>
                              </w:rPr>
                            </w:pPr>
                            <w:r>
                              <w:rPr>
                                <w:b/>
                                <w:sz w:val="28"/>
                              </w:rPr>
                              <w:tab/>
                              <w:t>SHELTERING vs. EVACUATION</w:t>
                            </w:r>
                            <w:r>
                              <w:rPr>
                                <w:b/>
                                <w:sz w:val="28"/>
                              </w:rPr>
                              <w:tab/>
                              <w:t>CRITICAL DECISIONS AND ACTIONS</w:t>
                            </w:r>
                          </w:p>
                          <w:p w:rsidR="00F717AB" w:rsidRPr="00FD03A2" w:rsidRDefault="00F717AB" w:rsidP="00DE754E">
                            <w:pPr>
                              <w:shd w:val="clear" w:color="auto" w:fill="FFFF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344B6" id="_x0000_s1050" type="#_x0000_t202" style="position:absolute;margin-left:0;margin-top:0;width:8in;height:23.05pt;z-index:25164339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BY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" o:allowincell="f">
                <v:textbox>
                  <w:txbxContent>
                    <w:p w:rsidR="00F717AB" w:rsidRPr="00FD03A2" w:rsidRDefault="00F717AB" w:rsidP="00DE754E">
                      <w:pPr>
                        <w:shd w:val="clear" w:color="auto" w:fill="FFFF00"/>
                        <w:tabs>
                          <w:tab w:val="left" w:pos="360"/>
                          <w:tab w:val="right" w:pos="11160"/>
                        </w:tabs>
                        <w:jc w:val="center"/>
                        <w:rPr>
                          <w:b/>
                          <w:sz w:val="28"/>
                        </w:rPr>
                      </w:pPr>
                      <w:r>
                        <w:rPr>
                          <w:b/>
                          <w:sz w:val="28"/>
                        </w:rPr>
                        <w:tab/>
                        <w:t>SHELTERING vs. EVACUATION</w:t>
                      </w:r>
                      <w:r>
                        <w:rPr>
                          <w:b/>
                          <w:sz w:val="28"/>
                        </w:rPr>
                        <w:tab/>
                        <w:t>CRITICAL DECISIONS AND ACTIONS</w:t>
                      </w:r>
                    </w:p>
                    <w:p w:rsidR="00F717AB" w:rsidRPr="00FD03A2" w:rsidRDefault="00F717AB" w:rsidP="00DE754E">
                      <w:pPr>
                        <w:shd w:val="clear" w:color="auto" w:fill="FFFF00"/>
                        <w:jc w:val="center"/>
                        <w:rPr>
                          <w:b/>
                          <w:sz w:val="28"/>
                        </w:rPr>
                      </w:pPr>
                    </w:p>
                  </w:txbxContent>
                </v:textbox>
                <w10:wrap anchorx="margin" anchory="margin"/>
              </v:shape>
            </w:pict>
          </mc:Fallback>
        </mc:AlternateContent>
      </w:r>
    </w:p>
    <w:p w:rsidR="00B86309" w:rsidRDefault="00B86309" w:rsidP="00823086">
      <w:pPr>
        <w:spacing w:after="0" w:line="240" w:lineRule="auto"/>
        <w:rPr>
          <w:i/>
        </w:rPr>
        <w:sectPr w:rsidR="00B86309" w:rsidSect="00B5686C">
          <w:pgSz w:w="12240" w:h="11736" w:orient="landscape" w:code="1"/>
          <w:pgMar w:top="245" w:right="245" w:bottom="144" w:left="245" w:header="720" w:footer="720" w:gutter="0"/>
          <w:pgBorders w:offsetFrom="page">
            <w:bottom w:val="single" w:sz="4" w:space="4" w:color="auto"/>
          </w:pgBorders>
          <w:cols w:space="720"/>
          <w:docGrid w:linePitch="360"/>
        </w:sectPr>
      </w:pPr>
    </w:p>
    <w:p w:rsidR="00381118" w:rsidRDefault="00381118" w:rsidP="00823086">
      <w:pPr>
        <w:spacing w:after="0" w:line="240" w:lineRule="auto"/>
        <w:rPr>
          <w:b/>
          <w:sz w:val="28"/>
          <w:szCs w:val="28"/>
        </w:rPr>
      </w:pPr>
    </w:p>
    <w:p w:rsidR="00E8721A" w:rsidRDefault="00406B2C" w:rsidP="00B32CCA">
      <w:pPr>
        <w:spacing w:after="0" w:line="240" w:lineRule="auto"/>
        <w:jc w:val="center"/>
        <w:rPr>
          <w:b/>
          <w:sz w:val="28"/>
          <w:szCs w:val="28"/>
        </w:rPr>
      </w:pPr>
      <w:r>
        <w:rPr>
          <w:b/>
          <w:noProof/>
          <w:sz w:val="28"/>
          <w:szCs w:val="28"/>
        </w:rPr>
        <mc:AlternateContent>
          <mc:Choice Requires="wps">
            <w:drawing>
              <wp:anchor distT="0" distB="0" distL="114300" distR="114300" simplePos="0" relativeHeight="251683328" behindDoc="0" locked="0" layoutInCell="0" allowOverlap="1" wp14:anchorId="0A50D697" wp14:editId="5A451806">
                <wp:simplePos x="0" y="0"/>
                <wp:positionH relativeFrom="margin">
                  <wp:align>center</wp:align>
                </wp:positionH>
                <wp:positionV relativeFrom="margin">
                  <wp:align>bottom</wp:align>
                </wp:positionV>
                <wp:extent cx="7315200" cy="292100"/>
                <wp:effectExtent l="0" t="0" r="19050"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FD03A2" w:rsidRDefault="00F717AB" w:rsidP="00406B2C">
                            <w:pPr>
                              <w:shd w:val="clear" w:color="auto" w:fill="FFFF00"/>
                              <w:tabs>
                                <w:tab w:val="left" w:pos="360"/>
                                <w:tab w:val="right" w:pos="11160"/>
                              </w:tabs>
                              <w:jc w:val="center"/>
                              <w:rPr>
                                <w:b/>
                                <w:sz w:val="28"/>
                              </w:rPr>
                            </w:pPr>
                            <w:r>
                              <w:rPr>
                                <w:b/>
                                <w:sz w:val="28"/>
                              </w:rPr>
                              <w:tab/>
                              <w:t>SHELTERING AND EVACUATION</w:t>
                            </w:r>
                            <w:r>
                              <w:rPr>
                                <w:b/>
                                <w:sz w:val="28"/>
                              </w:rPr>
                              <w:tab/>
                              <w:t>NOTIFYING RESIDENTS</w:t>
                            </w:r>
                          </w:p>
                          <w:p w:rsidR="00F717AB" w:rsidRPr="00FD03A2" w:rsidRDefault="00F717AB" w:rsidP="00406B2C">
                            <w:pPr>
                              <w:shd w:val="clear" w:color="auto" w:fill="FFFF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0D697" id="_x0000_s1051" type="#_x0000_t202" style="position:absolute;left:0;text-align:left;margin-left:0;margin-top:0;width:8in;height:23pt;z-index:2516833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" o:allowincell="f">
                <v:textbox>
                  <w:txbxContent>
                    <w:p w:rsidR="00F717AB" w:rsidRPr="00FD03A2" w:rsidRDefault="00F717AB" w:rsidP="00406B2C">
                      <w:pPr>
                        <w:shd w:val="clear" w:color="auto" w:fill="FFFF00"/>
                        <w:tabs>
                          <w:tab w:val="left" w:pos="360"/>
                          <w:tab w:val="right" w:pos="11160"/>
                        </w:tabs>
                        <w:jc w:val="center"/>
                        <w:rPr>
                          <w:b/>
                          <w:sz w:val="28"/>
                        </w:rPr>
                      </w:pPr>
                      <w:r>
                        <w:rPr>
                          <w:b/>
                          <w:sz w:val="28"/>
                        </w:rPr>
                        <w:tab/>
                        <w:t>SHELTERING AND EVACUATION</w:t>
                      </w:r>
                      <w:r>
                        <w:rPr>
                          <w:b/>
                          <w:sz w:val="28"/>
                        </w:rPr>
                        <w:tab/>
                        <w:t>NOTIFYING RESIDENTS</w:t>
                      </w:r>
                    </w:p>
                    <w:p w:rsidR="00F717AB" w:rsidRPr="00FD03A2" w:rsidRDefault="00F717AB" w:rsidP="00406B2C">
                      <w:pPr>
                        <w:shd w:val="clear" w:color="auto" w:fill="FFFF00"/>
                        <w:jc w:val="center"/>
                        <w:rPr>
                          <w:b/>
                          <w:sz w:val="28"/>
                        </w:rPr>
                      </w:pPr>
                    </w:p>
                  </w:txbxContent>
                </v:textbox>
                <w10:wrap anchorx="margin" anchory="margin"/>
              </v:shape>
            </w:pict>
          </mc:Fallback>
        </mc:AlternateContent>
      </w:r>
    </w:p>
    <w:p w:rsidR="00E8721A" w:rsidRDefault="00E8721A" w:rsidP="00823086">
      <w:pPr>
        <w:spacing w:after="0" w:line="240" w:lineRule="auto"/>
        <w:rPr>
          <w:b/>
          <w:sz w:val="28"/>
          <w:szCs w:val="28"/>
        </w:rPr>
      </w:pPr>
    </w:p>
    <w:p w:rsidR="00E8721A" w:rsidRDefault="00E8721A" w:rsidP="00823086">
      <w:pPr>
        <w:spacing w:after="0" w:line="240" w:lineRule="auto"/>
        <w:rPr>
          <w:b/>
          <w:sz w:val="28"/>
          <w:szCs w:val="28"/>
        </w:rPr>
      </w:pPr>
    </w:p>
    <w:p w:rsidR="00E8721A" w:rsidRDefault="00E8721A" w:rsidP="00823086">
      <w:pPr>
        <w:spacing w:after="0" w:line="240" w:lineRule="auto"/>
        <w:rPr>
          <w:b/>
          <w:sz w:val="28"/>
          <w:szCs w:val="28"/>
        </w:rPr>
      </w:pPr>
    </w:p>
    <w:p w:rsidR="00E8721A" w:rsidRDefault="00E8721A" w:rsidP="00823086">
      <w:pPr>
        <w:spacing w:after="0" w:line="240" w:lineRule="auto"/>
        <w:rPr>
          <w:b/>
          <w:sz w:val="28"/>
          <w:szCs w:val="28"/>
        </w:rPr>
      </w:pPr>
    </w:p>
    <w:p w:rsidR="00E8721A" w:rsidRDefault="00E8721A" w:rsidP="00823086">
      <w:pPr>
        <w:spacing w:after="0" w:line="240" w:lineRule="auto"/>
        <w:rPr>
          <w:b/>
          <w:sz w:val="28"/>
          <w:szCs w:val="28"/>
        </w:rPr>
      </w:pPr>
    </w:p>
    <w:p w:rsidR="00E8721A" w:rsidRDefault="00BD600A" w:rsidP="00823086">
      <w:pPr>
        <w:spacing w:after="0" w:line="240" w:lineRule="auto"/>
        <w:rPr>
          <w:b/>
          <w:sz w:val="28"/>
          <w:szCs w:val="28"/>
        </w:rPr>
      </w:pPr>
      <w:r>
        <w:rPr>
          <w:noProof/>
        </w:rPr>
        <w:drawing>
          <wp:anchor distT="0" distB="0" distL="114300" distR="114300" simplePos="0" relativeHeight="251667968" behindDoc="0" locked="0" layoutInCell="1" allowOverlap="1" wp14:anchorId="27B78EB9" wp14:editId="47EB224D">
            <wp:simplePos x="2166620" y="367665"/>
            <wp:positionH relativeFrom="margin">
              <wp:align>center</wp:align>
            </wp:positionH>
            <wp:positionV relativeFrom="margin">
              <wp:align>center</wp:align>
            </wp:positionV>
            <wp:extent cx="4572000" cy="4572000"/>
            <wp:effectExtent l="19050" t="19050" r="19050" b="19050"/>
            <wp:wrapSquare wrapText="bothSides"/>
            <wp:docPr id="1" name="Picture 1" descr="http://webpages.scu.edu/ftp/MAdair/images/sixties/me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ages.scu.edu/ftp/MAdair/images/sixties/media.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rsidR="00E8721A" w:rsidRPr="00B86309" w:rsidRDefault="00E8721A" w:rsidP="00823086">
      <w:pPr>
        <w:spacing w:after="0" w:line="240" w:lineRule="auto"/>
        <w:rPr>
          <w:b/>
          <w:sz w:val="28"/>
          <w:szCs w:val="28"/>
        </w:rPr>
        <w:sectPr w:rsidR="00E8721A" w:rsidRPr="00B86309" w:rsidSect="00BD600A">
          <w:pgSz w:w="12240" w:h="11736" w:orient="landscape" w:code="1"/>
          <w:pgMar w:top="245" w:right="245" w:bottom="144" w:left="245" w:header="720" w:footer="720" w:gutter="0"/>
          <w:pgBorders w:offsetFrom="page">
            <w:bottom w:val="single" w:sz="4" w:space="4" w:color="auto"/>
          </w:pgBorders>
          <w:cols w:space="720"/>
          <w:docGrid w:linePitch="360"/>
        </w:sectPr>
      </w:pPr>
    </w:p>
    <w:p w:rsidR="00E8721A" w:rsidRPr="00A57AE6" w:rsidRDefault="00E8721A" w:rsidP="00E8721A">
      <w:pPr>
        <w:spacing w:after="0" w:line="240" w:lineRule="auto"/>
        <w:rPr>
          <w:i/>
        </w:rPr>
      </w:pPr>
      <w:r>
        <w:rPr>
          <w:i/>
        </w:rPr>
        <w:lastRenderedPageBreak/>
        <w:t>Keeping the community informed throughout advance warnings, disaster response, and the return home for sheltered or evacuated residents, planning ahead and are two essential activities.</w:t>
      </w:r>
    </w:p>
    <w:tbl>
      <w:tblPr>
        <w:tblStyle w:val="LightShading1"/>
        <w:tblW w:w="11533" w:type="dxa"/>
        <w:jc w:val="center"/>
        <w:tblBorders>
          <w:top w:val="none" w:sz="0" w:space="0" w:color="auto"/>
        </w:tblBorders>
        <w:tblLook w:val="04A0" w:firstRow="1" w:lastRow="0" w:firstColumn="1" w:lastColumn="0" w:noHBand="0" w:noVBand="1"/>
      </w:tblPr>
      <w:tblGrid>
        <w:gridCol w:w="1512"/>
        <w:gridCol w:w="5029"/>
        <w:gridCol w:w="236"/>
        <w:gridCol w:w="1267"/>
        <w:gridCol w:w="322"/>
        <w:gridCol w:w="1589"/>
        <w:gridCol w:w="1565"/>
        <w:gridCol w:w="13"/>
      </w:tblGrid>
      <w:tr w:rsidR="00E8721A" w:rsidRPr="00796281" w:rsidTr="00D438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2" w:type="dxa"/>
            <w:tcBorders>
              <w:left w:val="none" w:sz="0" w:space="0" w:color="auto"/>
              <w:right w:val="none" w:sz="0" w:space="0" w:color="auto"/>
            </w:tcBorders>
          </w:tcPr>
          <w:p w:rsidR="00E8721A" w:rsidRPr="000C0AD1" w:rsidRDefault="00E8721A" w:rsidP="00B32CCA">
            <w:pPr>
              <w:jc w:val="center"/>
            </w:pPr>
            <w:r w:rsidRPr="000C0AD1">
              <w:t>ISSUE</w:t>
            </w:r>
          </w:p>
        </w:tc>
        <w:tc>
          <w:tcPr>
            <w:tcW w:w="5029" w:type="dxa"/>
            <w:tcBorders>
              <w:left w:val="none" w:sz="0" w:space="0" w:color="auto"/>
              <w:right w:val="none" w:sz="0" w:space="0" w:color="auto"/>
            </w:tcBorders>
          </w:tcPr>
          <w:p w:rsidR="00E8721A" w:rsidRPr="000C0AD1" w:rsidRDefault="00E8721A" w:rsidP="00B32CCA">
            <w:pPr>
              <w:jc w:val="center"/>
              <w:cnfStyle w:val="100000000000" w:firstRow="1" w:lastRow="0" w:firstColumn="0" w:lastColumn="0" w:oddVBand="0" w:evenVBand="0" w:oddHBand="0" w:evenHBand="0" w:firstRowFirstColumn="0" w:firstRowLastColumn="0" w:lastRowFirstColumn="0" w:lastRowLastColumn="0"/>
            </w:pPr>
            <w:r w:rsidRPr="000C0AD1">
              <w:t>IMMEDIATE ACTIONS</w:t>
            </w:r>
          </w:p>
        </w:tc>
        <w:tc>
          <w:tcPr>
            <w:tcW w:w="236" w:type="dxa"/>
            <w:tcBorders>
              <w:top w:val="none" w:sz="0" w:space="0" w:color="auto"/>
              <w:left w:val="none" w:sz="0" w:space="0" w:color="auto"/>
              <w:bottom w:val="none" w:sz="0" w:space="0" w:color="auto"/>
              <w:right w:val="none" w:sz="0" w:space="0" w:color="auto"/>
            </w:tcBorders>
            <w:shd w:val="clear" w:color="auto" w:fill="auto"/>
          </w:tcPr>
          <w:p w:rsidR="00E8721A" w:rsidRPr="000C0AD1" w:rsidRDefault="00E8721A" w:rsidP="00B32CCA">
            <w:pPr>
              <w:jc w:val="center"/>
              <w:cnfStyle w:val="100000000000" w:firstRow="1" w:lastRow="0" w:firstColumn="0" w:lastColumn="0" w:oddVBand="0" w:evenVBand="0" w:oddHBand="0" w:evenHBand="0" w:firstRowFirstColumn="0" w:firstRowLastColumn="0" w:lastRowFirstColumn="0" w:lastRowLastColumn="0"/>
            </w:pPr>
          </w:p>
        </w:tc>
        <w:tc>
          <w:tcPr>
            <w:tcW w:w="1267" w:type="dxa"/>
            <w:tcBorders>
              <w:left w:val="none" w:sz="0" w:space="0" w:color="auto"/>
              <w:right w:val="none" w:sz="0" w:space="0" w:color="auto"/>
            </w:tcBorders>
          </w:tcPr>
          <w:p w:rsidR="00E8721A" w:rsidRPr="000C0AD1" w:rsidRDefault="00E8721A" w:rsidP="00B32CCA">
            <w:pPr>
              <w:jc w:val="center"/>
              <w:cnfStyle w:val="100000000000" w:firstRow="1" w:lastRow="0" w:firstColumn="0" w:lastColumn="0" w:oddVBand="0" w:evenVBand="0" w:oddHBand="0" w:evenHBand="0" w:firstRowFirstColumn="0" w:firstRowLastColumn="0" w:lastRowFirstColumn="0" w:lastRowLastColumn="0"/>
            </w:pPr>
            <w:r w:rsidRPr="000C0AD1">
              <w:t>PARTNERS</w:t>
            </w:r>
          </w:p>
        </w:tc>
        <w:tc>
          <w:tcPr>
            <w:tcW w:w="3489" w:type="dxa"/>
            <w:gridSpan w:val="4"/>
            <w:tcBorders>
              <w:left w:val="none" w:sz="0" w:space="0" w:color="auto"/>
              <w:right w:val="none" w:sz="0" w:space="0" w:color="auto"/>
            </w:tcBorders>
          </w:tcPr>
          <w:p w:rsidR="00E8721A" w:rsidRDefault="00B91DFB" w:rsidP="00B32CCA">
            <w:pPr>
              <w:jc w:val="center"/>
              <w:cnfStyle w:val="100000000000" w:firstRow="1" w:lastRow="0" w:firstColumn="0" w:lastColumn="0" w:oddVBand="0" w:evenVBand="0" w:oddHBand="0" w:evenHBand="0" w:firstRowFirstColumn="0" w:firstRowLastColumn="0" w:lastRowFirstColumn="0" w:lastRowLastColumn="0"/>
            </w:pPr>
            <w:r>
              <w:t>CONTACT INFORMATION</w:t>
            </w:r>
          </w:p>
        </w:tc>
      </w:tr>
      <w:tr w:rsidR="00E8721A" w:rsidRPr="004041AB" w:rsidTr="00D4385E">
        <w:trPr>
          <w:gridAfter w:val="1"/>
          <w:cnfStyle w:val="000000100000" w:firstRow="0" w:lastRow="0" w:firstColumn="0" w:lastColumn="0" w:oddVBand="0" w:evenVBand="0" w:oddHBand="1" w:evenHBand="0" w:firstRowFirstColumn="0" w:firstRowLastColumn="0" w:lastRowFirstColumn="0" w:lastRowLastColumn="0"/>
          <w:wAfter w:w="13" w:type="dxa"/>
          <w:jc w:val="center"/>
        </w:trPr>
        <w:tc>
          <w:tcPr>
            <w:cnfStyle w:val="001000000000" w:firstRow="0" w:lastRow="0" w:firstColumn="1" w:lastColumn="0" w:oddVBand="0" w:evenVBand="0" w:oddHBand="0" w:evenHBand="0" w:firstRowFirstColumn="0" w:firstRowLastColumn="0" w:lastRowFirstColumn="0" w:lastRowLastColumn="0"/>
            <w:tcW w:w="11520" w:type="dxa"/>
            <w:gridSpan w:val="7"/>
            <w:shd w:val="clear" w:color="auto" w:fill="D9D9D9" w:themeFill="background1" w:themeFillShade="D9"/>
            <w:vAlign w:val="center"/>
          </w:tcPr>
          <w:p w:rsidR="00E8721A" w:rsidRPr="004041AB" w:rsidRDefault="00E8721A" w:rsidP="00B32CCA">
            <w:pPr>
              <w:jc w:val="center"/>
              <w:rPr>
                <w:rFonts w:cstheme="minorHAnsi"/>
              </w:rPr>
            </w:pPr>
            <w:r w:rsidRPr="004041AB">
              <w:rPr>
                <w:rFonts w:cstheme="minorHAnsi"/>
              </w:rPr>
              <w:t>Informing Residents of Shelter and/or Evacuation</w:t>
            </w:r>
          </w:p>
        </w:tc>
      </w:tr>
      <w:tr w:rsidR="00E8721A" w:rsidTr="00D4385E">
        <w:trPr>
          <w:trHeight w:val="511"/>
          <w:jc w:val="center"/>
        </w:trPr>
        <w:tc>
          <w:tcPr>
            <w:cnfStyle w:val="001000000000" w:firstRow="0" w:lastRow="0" w:firstColumn="1" w:lastColumn="0" w:oddVBand="0" w:evenVBand="0" w:oddHBand="0" w:evenHBand="0" w:firstRowFirstColumn="0" w:firstRowLastColumn="0" w:lastRowFirstColumn="0" w:lastRowLastColumn="0"/>
            <w:tcW w:w="1512" w:type="dxa"/>
            <w:vMerge w:val="restart"/>
            <w:tcBorders>
              <w:top w:val="single" w:sz="8" w:space="0" w:color="000000" w:themeColor="text1"/>
            </w:tcBorders>
            <w:vAlign w:val="center"/>
          </w:tcPr>
          <w:p w:rsidR="00E8721A" w:rsidRPr="004041AB" w:rsidRDefault="00E8721A" w:rsidP="00B32CCA">
            <w:pPr>
              <w:jc w:val="center"/>
              <w:rPr>
                <w:rFonts w:cstheme="minorHAnsi"/>
                <w:b w:val="0"/>
                <w:bCs w:val="0"/>
              </w:rPr>
            </w:pPr>
            <w:r w:rsidRPr="004041AB">
              <w:rPr>
                <w:rFonts w:cstheme="minorHAnsi"/>
              </w:rPr>
              <w:t>General instructions for residents</w:t>
            </w:r>
          </w:p>
        </w:tc>
        <w:tc>
          <w:tcPr>
            <w:tcW w:w="5029" w:type="dxa"/>
            <w:vMerge w:val="restart"/>
            <w:tcBorders>
              <w:top w:val="single" w:sz="8" w:space="0" w:color="000000" w:themeColor="text1"/>
            </w:tcBorders>
          </w:tcPr>
          <w:p w:rsidR="00E8721A" w:rsidRPr="004041AB" w:rsidRDefault="00E8721A" w:rsidP="00B32CCA">
            <w:pPr>
              <w:cnfStyle w:val="000000000000" w:firstRow="0" w:lastRow="0" w:firstColumn="0" w:lastColumn="0" w:oddVBand="0" w:evenVBand="0" w:oddHBand="0" w:evenHBand="0" w:firstRowFirstColumn="0" w:firstRowLastColumn="0" w:lastRowFirstColumn="0" w:lastRowLastColumn="0"/>
              <w:rPr>
                <w:i/>
                <w:sz w:val="21"/>
                <w:szCs w:val="21"/>
              </w:rPr>
            </w:pPr>
            <w:r w:rsidRPr="004041AB">
              <w:rPr>
                <w:i/>
                <w:sz w:val="21"/>
                <w:szCs w:val="21"/>
              </w:rPr>
              <w:t>Specific instructions will vary with the situation.</w:t>
            </w:r>
          </w:p>
          <w:p w:rsidR="00E8721A" w:rsidRPr="004041AB" w:rsidRDefault="00E8721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041AB">
              <w:rPr>
                <w:rFonts w:cstheme="minorHAnsi"/>
                <w:sz w:val="21"/>
                <w:szCs w:val="21"/>
              </w:rPr>
              <w:t>Give current, specific information</w:t>
            </w:r>
          </w:p>
          <w:p w:rsidR="00E8721A" w:rsidRPr="004041AB" w:rsidRDefault="00E8721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041AB">
              <w:rPr>
                <w:sz w:val="21"/>
                <w:szCs w:val="21"/>
              </w:rPr>
              <w:t>Keep listening to the radio or VHF (or other source of information) for updated instructions</w:t>
            </w:r>
          </w:p>
        </w:tc>
        <w:tc>
          <w:tcPr>
            <w:tcW w:w="236" w:type="dxa"/>
            <w:vMerge w:val="restart"/>
            <w:shd w:val="clear" w:color="auto" w:fill="auto"/>
          </w:tcPr>
          <w:p w:rsidR="00E8721A" w:rsidRPr="00796281" w:rsidRDefault="00E8721A" w:rsidP="00B32CC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4" w:space="0" w:color="auto"/>
              <w:bottom w:val="dashSmallGap" w:sz="4" w:space="0" w:color="auto"/>
            </w:tcBorders>
            <w:shd w:val="clear" w:color="auto" w:fill="FFFFFF" w:themeFill="background1"/>
            <w:vAlign w:val="center"/>
          </w:tcPr>
          <w:p w:rsidR="00E8721A" w:rsidRPr="004041AB" w:rsidRDefault="00E8721A" w:rsidP="00B32CCA">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4041AB">
              <w:rPr>
                <w:rFonts w:cstheme="minorHAnsi"/>
                <w:b/>
                <w:szCs w:val="24"/>
              </w:rPr>
              <w:t>SEOC</w:t>
            </w:r>
          </w:p>
        </w:tc>
        <w:tc>
          <w:tcPr>
            <w:tcW w:w="3489" w:type="dxa"/>
            <w:gridSpan w:val="4"/>
            <w:tcBorders>
              <w:top w:val="single" w:sz="4" w:space="0" w:color="auto"/>
              <w:bottom w:val="dashSmallGap" w:sz="4" w:space="0" w:color="auto"/>
            </w:tcBorders>
            <w:shd w:val="clear" w:color="auto" w:fill="FFFFFF" w:themeFill="background1"/>
            <w:vAlign w:val="center"/>
          </w:tcPr>
          <w:p w:rsidR="00E8721A" w:rsidRPr="004041AB" w:rsidRDefault="00E8721A" w:rsidP="00B32CC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041AB">
              <w:rPr>
                <w:rFonts w:cstheme="minorHAnsi"/>
                <w:sz w:val="18"/>
                <w:szCs w:val="20"/>
              </w:rPr>
              <w:t>State Emergency Operations Center</w:t>
            </w:r>
            <w:r w:rsidRPr="004041AB">
              <w:rPr>
                <w:rFonts w:cstheme="minorHAnsi"/>
                <w:sz w:val="18"/>
                <w:szCs w:val="20"/>
              </w:rPr>
              <w:br/>
            </w:r>
            <w:r w:rsidRPr="004041AB">
              <w:rPr>
                <w:rFonts w:cstheme="minorHAnsi"/>
                <w:sz w:val="20"/>
                <w:szCs w:val="20"/>
              </w:rPr>
              <w:t>1-800-478-2337</w:t>
            </w:r>
          </w:p>
        </w:tc>
      </w:tr>
      <w:tr w:rsidR="00E8721A" w:rsidTr="00D4385E">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1512" w:type="dxa"/>
            <w:vMerge/>
            <w:tcBorders>
              <w:bottom w:val="single" w:sz="8" w:space="0" w:color="000000" w:themeColor="text1"/>
            </w:tcBorders>
            <w:vAlign w:val="center"/>
          </w:tcPr>
          <w:p w:rsidR="00E8721A" w:rsidRPr="004041AB" w:rsidRDefault="00E8721A" w:rsidP="00B32CCA">
            <w:pPr>
              <w:jc w:val="center"/>
              <w:rPr>
                <w:rFonts w:cstheme="minorHAnsi"/>
              </w:rPr>
            </w:pPr>
          </w:p>
        </w:tc>
        <w:tc>
          <w:tcPr>
            <w:tcW w:w="5029" w:type="dxa"/>
            <w:vMerge/>
            <w:tcBorders>
              <w:bottom w:val="single" w:sz="8" w:space="0" w:color="000000" w:themeColor="text1"/>
            </w:tcBorders>
          </w:tcPr>
          <w:p w:rsidR="00E8721A" w:rsidRPr="004041AB" w:rsidRDefault="00E8721A" w:rsidP="00B32CCA">
            <w:pPr>
              <w:cnfStyle w:val="000000100000" w:firstRow="0" w:lastRow="0" w:firstColumn="0" w:lastColumn="0" w:oddVBand="0" w:evenVBand="0" w:oddHBand="1" w:evenHBand="0" w:firstRowFirstColumn="0" w:firstRowLastColumn="0" w:lastRowFirstColumn="0" w:lastRowLastColumn="0"/>
              <w:rPr>
                <w:i/>
                <w:sz w:val="21"/>
                <w:szCs w:val="21"/>
              </w:rPr>
            </w:pPr>
          </w:p>
        </w:tc>
        <w:tc>
          <w:tcPr>
            <w:tcW w:w="236" w:type="dxa"/>
            <w:vMerge/>
            <w:shd w:val="clear" w:color="auto" w:fill="auto"/>
          </w:tcPr>
          <w:p w:rsidR="00E8721A" w:rsidRPr="00796281" w:rsidRDefault="00E8721A" w:rsidP="00B32CC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dashSmallGap" w:sz="4" w:space="0" w:color="auto"/>
              <w:bottom w:val="single" w:sz="4" w:space="0" w:color="auto"/>
            </w:tcBorders>
            <w:shd w:val="clear" w:color="auto" w:fill="FFFFFF" w:themeFill="background1"/>
            <w:vAlign w:val="center"/>
          </w:tcPr>
          <w:p w:rsidR="00E8721A" w:rsidRPr="004041AB" w:rsidRDefault="000B1781" w:rsidP="00B32CCA">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PIO</w:t>
            </w:r>
          </w:p>
        </w:tc>
        <w:tc>
          <w:tcPr>
            <w:tcW w:w="3489" w:type="dxa"/>
            <w:gridSpan w:val="4"/>
            <w:tcBorders>
              <w:top w:val="dashSmallGap" w:sz="4" w:space="0" w:color="auto"/>
              <w:bottom w:val="single" w:sz="4" w:space="0" w:color="auto"/>
            </w:tcBorders>
            <w:shd w:val="clear" w:color="auto" w:fill="FFFFFF" w:themeFill="background1"/>
            <w:vAlign w:val="center"/>
          </w:tcPr>
          <w:p w:rsidR="00E8721A" w:rsidRPr="004041AB" w:rsidRDefault="00E8721A" w:rsidP="00B32CC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8721A" w:rsidTr="00D4385E">
        <w:trPr>
          <w:trHeight w:val="424"/>
          <w:jc w:val="center"/>
        </w:trPr>
        <w:tc>
          <w:tcPr>
            <w:cnfStyle w:val="001000000000" w:firstRow="0" w:lastRow="0" w:firstColumn="1" w:lastColumn="0" w:oddVBand="0" w:evenVBand="0" w:oddHBand="0" w:evenHBand="0" w:firstRowFirstColumn="0" w:firstRowLastColumn="0" w:lastRowFirstColumn="0" w:lastRowLastColumn="0"/>
            <w:tcW w:w="1512" w:type="dxa"/>
            <w:vMerge w:val="restart"/>
            <w:tcBorders>
              <w:top w:val="single" w:sz="8" w:space="0" w:color="000000" w:themeColor="text1"/>
            </w:tcBorders>
            <w:shd w:val="clear" w:color="auto" w:fill="D9D9D9" w:themeFill="background1" w:themeFillShade="D9"/>
            <w:vAlign w:val="center"/>
          </w:tcPr>
          <w:p w:rsidR="00E8721A" w:rsidRPr="004041AB" w:rsidRDefault="00E8721A" w:rsidP="00B32CCA">
            <w:pPr>
              <w:jc w:val="center"/>
              <w:rPr>
                <w:rFonts w:cstheme="minorHAnsi"/>
              </w:rPr>
            </w:pPr>
            <w:r w:rsidRPr="004041AB">
              <w:rPr>
                <w:rFonts w:cstheme="minorHAnsi"/>
              </w:rPr>
              <w:t>Advance warning</w:t>
            </w:r>
          </w:p>
        </w:tc>
        <w:tc>
          <w:tcPr>
            <w:tcW w:w="5029" w:type="dxa"/>
            <w:vMerge w:val="restart"/>
            <w:tcBorders>
              <w:top w:val="single" w:sz="8" w:space="0" w:color="000000" w:themeColor="text1"/>
            </w:tcBorders>
            <w:shd w:val="clear" w:color="auto" w:fill="D9D9D9" w:themeFill="background1" w:themeFillShade="D9"/>
          </w:tcPr>
          <w:p w:rsidR="00E8721A" w:rsidRPr="004041AB" w:rsidRDefault="00E8721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041AB">
              <w:rPr>
                <w:sz w:val="21"/>
                <w:szCs w:val="21"/>
              </w:rPr>
              <w:t xml:space="preserve">Take precautionary actions, such as moving at-risk </w:t>
            </w:r>
            <w:r w:rsidR="00F5006F">
              <w:rPr>
                <w:sz w:val="21"/>
                <w:szCs w:val="21"/>
              </w:rPr>
              <w:t>residents,  protecting valuables, securing loose objects, boarding windows. I</w:t>
            </w:r>
            <w:r w:rsidRPr="004041AB">
              <w:rPr>
                <w:sz w:val="21"/>
                <w:szCs w:val="21"/>
              </w:rPr>
              <w:t xml:space="preserve">f </w:t>
            </w:r>
            <w:r w:rsidR="00F5006F">
              <w:rPr>
                <w:sz w:val="21"/>
                <w:szCs w:val="21"/>
              </w:rPr>
              <w:t xml:space="preserve">time permits and </w:t>
            </w:r>
            <w:r w:rsidRPr="004041AB">
              <w:rPr>
                <w:sz w:val="21"/>
                <w:szCs w:val="21"/>
              </w:rPr>
              <w:t>safe to do so</w:t>
            </w:r>
          </w:p>
          <w:p w:rsidR="00E8721A" w:rsidRPr="004041AB" w:rsidRDefault="00E8721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041AB">
              <w:rPr>
                <w:sz w:val="21"/>
                <w:szCs w:val="21"/>
              </w:rPr>
              <w:t xml:space="preserve">Encourage residents to gather supplies (see </w:t>
            </w:r>
            <w:r w:rsidRPr="004041AB">
              <w:rPr>
                <w:sz w:val="21"/>
                <w:szCs w:val="21"/>
              </w:rPr>
              <w:br/>
            </w:r>
            <w:r w:rsidRPr="004041AB">
              <w:rPr>
                <w:i/>
                <w:sz w:val="21"/>
                <w:szCs w:val="21"/>
              </w:rPr>
              <w:t xml:space="preserve">Alaska Emergency Response Guide &amp; </w:t>
            </w:r>
            <w:hyperlink r:id="rId29" w:history="1">
              <w:r w:rsidRPr="004041AB">
                <w:rPr>
                  <w:rStyle w:val="Hyperlink"/>
                  <w:sz w:val="21"/>
                  <w:szCs w:val="21"/>
                </w:rPr>
                <w:t>ready.alaska.gov</w:t>
              </w:r>
            </w:hyperlink>
          </w:p>
        </w:tc>
        <w:tc>
          <w:tcPr>
            <w:tcW w:w="236" w:type="dxa"/>
            <w:vMerge w:val="restart"/>
            <w:shd w:val="clear" w:color="auto" w:fill="FFFFFF" w:themeFill="background1"/>
          </w:tcPr>
          <w:p w:rsidR="00E8721A" w:rsidRPr="00796281" w:rsidRDefault="00E8721A" w:rsidP="00B32CC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4" w:space="0" w:color="auto"/>
              <w:bottom w:val="dashSmallGap" w:sz="4" w:space="0" w:color="auto"/>
            </w:tcBorders>
            <w:shd w:val="clear" w:color="auto" w:fill="D9D9D9" w:themeFill="background1" w:themeFillShade="D9"/>
            <w:vAlign w:val="center"/>
          </w:tcPr>
          <w:p w:rsidR="00E8721A" w:rsidRPr="004041AB" w:rsidRDefault="000B1781" w:rsidP="00B32CCA">
            <w:pPr>
              <w:ind w:left="144" w:hanging="144"/>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AST</w:t>
            </w:r>
          </w:p>
        </w:tc>
        <w:tc>
          <w:tcPr>
            <w:tcW w:w="3489" w:type="dxa"/>
            <w:gridSpan w:val="4"/>
            <w:tcBorders>
              <w:top w:val="single" w:sz="4" w:space="0" w:color="auto"/>
              <w:bottom w:val="dashSmallGap" w:sz="4" w:space="0" w:color="auto"/>
            </w:tcBorders>
            <w:shd w:val="clear" w:color="auto" w:fill="D9D9D9" w:themeFill="background1" w:themeFillShade="D9"/>
            <w:vAlign w:val="center"/>
          </w:tcPr>
          <w:p w:rsidR="00E8721A" w:rsidRPr="004041AB" w:rsidRDefault="00E8721A" w:rsidP="00B32CCA">
            <w:pPr>
              <w:ind w:left="144" w:hanging="144"/>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8721A" w:rsidTr="00D4385E">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512" w:type="dxa"/>
            <w:vMerge/>
            <w:shd w:val="clear" w:color="auto" w:fill="D9D9D9" w:themeFill="background1" w:themeFillShade="D9"/>
            <w:vAlign w:val="center"/>
          </w:tcPr>
          <w:p w:rsidR="00E8721A" w:rsidRPr="004041AB" w:rsidRDefault="00E8721A" w:rsidP="00B32CCA">
            <w:pPr>
              <w:jc w:val="center"/>
              <w:rPr>
                <w:rFonts w:cstheme="minorHAnsi"/>
              </w:rPr>
            </w:pPr>
          </w:p>
        </w:tc>
        <w:tc>
          <w:tcPr>
            <w:tcW w:w="5029" w:type="dxa"/>
            <w:vMerge/>
            <w:shd w:val="clear" w:color="auto" w:fill="D9D9D9" w:themeFill="background1" w:themeFillShade="D9"/>
          </w:tcPr>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sz w:val="21"/>
                <w:szCs w:val="21"/>
              </w:rPr>
            </w:pPr>
          </w:p>
        </w:tc>
        <w:tc>
          <w:tcPr>
            <w:tcW w:w="236" w:type="dxa"/>
            <w:vMerge/>
            <w:shd w:val="clear" w:color="auto" w:fill="FFFFFF" w:themeFill="background1"/>
          </w:tcPr>
          <w:p w:rsidR="00E8721A" w:rsidRPr="00796281" w:rsidRDefault="00E8721A" w:rsidP="00B32CC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dashSmallGap" w:sz="4" w:space="0" w:color="auto"/>
              <w:bottom w:val="dashSmallGap" w:sz="4" w:space="0" w:color="auto"/>
            </w:tcBorders>
            <w:shd w:val="clear" w:color="auto" w:fill="D9D9D9" w:themeFill="background1" w:themeFillShade="D9"/>
            <w:vAlign w:val="center"/>
          </w:tcPr>
          <w:p w:rsidR="00E8721A" w:rsidRPr="004041AB" w:rsidRDefault="00E8721A" w:rsidP="00B32CCA">
            <w:pPr>
              <w:ind w:left="144" w:hanging="144"/>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
        </w:tc>
        <w:tc>
          <w:tcPr>
            <w:tcW w:w="3489" w:type="dxa"/>
            <w:gridSpan w:val="4"/>
            <w:tcBorders>
              <w:top w:val="dashSmallGap" w:sz="4" w:space="0" w:color="auto"/>
              <w:bottom w:val="dashSmallGap" w:sz="4" w:space="0" w:color="auto"/>
            </w:tcBorders>
            <w:shd w:val="clear" w:color="auto" w:fill="D9D9D9" w:themeFill="background1" w:themeFillShade="D9"/>
            <w:vAlign w:val="center"/>
          </w:tcPr>
          <w:p w:rsidR="00E8721A" w:rsidRPr="004041AB" w:rsidRDefault="00E8721A" w:rsidP="00B32CCA">
            <w:pPr>
              <w:ind w:left="144" w:hanging="144"/>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8721A" w:rsidTr="00D4385E">
        <w:trPr>
          <w:trHeight w:val="358"/>
          <w:jc w:val="center"/>
        </w:trPr>
        <w:tc>
          <w:tcPr>
            <w:cnfStyle w:val="001000000000" w:firstRow="0" w:lastRow="0" w:firstColumn="1" w:lastColumn="0" w:oddVBand="0" w:evenVBand="0" w:oddHBand="0" w:evenHBand="0" w:firstRowFirstColumn="0" w:firstRowLastColumn="0" w:lastRowFirstColumn="0" w:lastRowLastColumn="0"/>
            <w:tcW w:w="1512" w:type="dxa"/>
            <w:vMerge/>
            <w:tcBorders>
              <w:bottom w:val="single" w:sz="8" w:space="0" w:color="000000" w:themeColor="text1"/>
            </w:tcBorders>
            <w:shd w:val="clear" w:color="auto" w:fill="D9D9D9" w:themeFill="background1" w:themeFillShade="D9"/>
            <w:vAlign w:val="center"/>
          </w:tcPr>
          <w:p w:rsidR="00E8721A" w:rsidRPr="004041AB" w:rsidRDefault="00E8721A" w:rsidP="00B32CCA">
            <w:pPr>
              <w:jc w:val="center"/>
              <w:rPr>
                <w:rFonts w:cstheme="minorHAnsi"/>
              </w:rPr>
            </w:pPr>
          </w:p>
        </w:tc>
        <w:tc>
          <w:tcPr>
            <w:tcW w:w="5029" w:type="dxa"/>
            <w:vMerge/>
            <w:tcBorders>
              <w:bottom w:val="single" w:sz="8" w:space="0" w:color="000000" w:themeColor="text1"/>
            </w:tcBorders>
            <w:shd w:val="clear" w:color="auto" w:fill="D9D9D9" w:themeFill="background1" w:themeFillShade="D9"/>
          </w:tcPr>
          <w:p w:rsidR="00E8721A" w:rsidRPr="004041AB" w:rsidRDefault="00E8721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sz w:val="21"/>
                <w:szCs w:val="21"/>
              </w:rPr>
            </w:pPr>
          </w:p>
        </w:tc>
        <w:tc>
          <w:tcPr>
            <w:tcW w:w="236" w:type="dxa"/>
            <w:vMerge/>
            <w:shd w:val="clear" w:color="auto" w:fill="FFFFFF" w:themeFill="background1"/>
          </w:tcPr>
          <w:p w:rsidR="00E8721A" w:rsidRPr="00796281" w:rsidRDefault="00E8721A" w:rsidP="00B32CC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D9D9D9" w:themeFill="background1" w:themeFillShade="D9"/>
            <w:vAlign w:val="center"/>
          </w:tcPr>
          <w:p w:rsidR="00E8721A" w:rsidRPr="004041AB" w:rsidRDefault="000B1781" w:rsidP="00B32CCA">
            <w:pPr>
              <w:ind w:left="144" w:hanging="144"/>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Safety</w:t>
            </w:r>
          </w:p>
        </w:tc>
        <w:tc>
          <w:tcPr>
            <w:tcW w:w="3489" w:type="dxa"/>
            <w:gridSpan w:val="4"/>
            <w:tcBorders>
              <w:top w:val="dashSmallGap" w:sz="4" w:space="0" w:color="auto"/>
              <w:bottom w:val="single" w:sz="8" w:space="0" w:color="000000" w:themeColor="text1"/>
            </w:tcBorders>
            <w:shd w:val="clear" w:color="auto" w:fill="D9D9D9" w:themeFill="background1" w:themeFillShade="D9"/>
            <w:vAlign w:val="center"/>
          </w:tcPr>
          <w:p w:rsidR="00E8721A" w:rsidRPr="004041AB" w:rsidRDefault="00E8721A" w:rsidP="00B32CCA">
            <w:pPr>
              <w:ind w:left="144" w:hanging="144"/>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8721A" w:rsidTr="00D4385E">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512" w:type="dxa"/>
            <w:vMerge w:val="restart"/>
            <w:tcBorders>
              <w:top w:val="single" w:sz="8" w:space="0" w:color="000000" w:themeColor="text1"/>
              <w:bottom w:val="single" w:sz="8" w:space="0" w:color="000000" w:themeColor="text1"/>
            </w:tcBorders>
            <w:shd w:val="clear" w:color="auto" w:fill="FFFFFF" w:themeFill="background1"/>
            <w:vAlign w:val="center"/>
          </w:tcPr>
          <w:p w:rsidR="00E8721A" w:rsidRPr="004041AB" w:rsidRDefault="00E8721A" w:rsidP="00B32CCA">
            <w:pPr>
              <w:jc w:val="center"/>
              <w:rPr>
                <w:rFonts w:cstheme="minorHAnsi"/>
              </w:rPr>
            </w:pPr>
            <w:r w:rsidRPr="004041AB">
              <w:rPr>
                <w:rFonts w:cstheme="minorHAnsi"/>
              </w:rPr>
              <w:t>Moving to shelters or evacuation points</w:t>
            </w:r>
          </w:p>
        </w:tc>
        <w:tc>
          <w:tcPr>
            <w:tcW w:w="5029" w:type="dxa"/>
            <w:vMerge w:val="restart"/>
            <w:tcBorders>
              <w:top w:val="single" w:sz="8" w:space="0" w:color="000000" w:themeColor="text1"/>
              <w:bottom w:val="single" w:sz="8" w:space="0" w:color="000000" w:themeColor="text1"/>
            </w:tcBorders>
            <w:shd w:val="clear" w:color="auto" w:fill="FFFFFF" w:themeFill="background1"/>
          </w:tcPr>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sz w:val="21"/>
                <w:szCs w:val="21"/>
              </w:rPr>
              <w:t>Provide specific instructions for moving to shelter or evacuation points: Use caution when moving, gather at specific locations or landmarks.</w:t>
            </w:r>
          </w:p>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sz w:val="21"/>
                <w:szCs w:val="21"/>
              </w:rPr>
              <w:t xml:space="preserve">Include specific information on pets (animal sheltering plan): locations receiving pets; shelters accepting pets; supplies to include for pets; etc. </w:t>
            </w:r>
          </w:p>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sz w:val="21"/>
                <w:szCs w:val="21"/>
              </w:rPr>
              <w:t>Inform residents where to get information for return.</w:t>
            </w:r>
          </w:p>
        </w:tc>
        <w:tc>
          <w:tcPr>
            <w:tcW w:w="236" w:type="dxa"/>
            <w:vMerge w:val="restart"/>
            <w:shd w:val="clear" w:color="auto" w:fill="FFFFFF" w:themeFill="background1"/>
          </w:tcPr>
          <w:p w:rsidR="00E8721A" w:rsidRPr="00796281" w:rsidRDefault="00E8721A" w:rsidP="00B32CC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FFFFFF" w:themeFill="background1"/>
            <w:vAlign w:val="center"/>
          </w:tcPr>
          <w:p w:rsidR="00E8721A" w:rsidRPr="004041AB" w:rsidRDefault="00E8721A" w:rsidP="00B32CCA">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4041AB">
              <w:rPr>
                <w:rFonts w:cstheme="minorHAnsi"/>
                <w:b/>
                <w:szCs w:val="24"/>
              </w:rPr>
              <w:t>ARC</w:t>
            </w:r>
          </w:p>
        </w:tc>
        <w:tc>
          <w:tcPr>
            <w:tcW w:w="3489" w:type="dxa"/>
            <w:gridSpan w:val="4"/>
            <w:tcBorders>
              <w:top w:val="single" w:sz="8" w:space="0" w:color="000000" w:themeColor="text1"/>
              <w:bottom w:val="dashSmallGap" w:sz="4" w:space="0" w:color="auto"/>
            </w:tcBorders>
            <w:shd w:val="clear" w:color="auto" w:fill="FFFFFF" w:themeFill="background1"/>
            <w:vAlign w:val="center"/>
          </w:tcPr>
          <w:p w:rsidR="00E8721A" w:rsidRPr="00102975" w:rsidRDefault="00E8721A" w:rsidP="00B32CCA">
            <w:pPr>
              <w:ind w:left="-18"/>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102975">
              <w:rPr>
                <w:rFonts w:cstheme="minorHAnsi"/>
                <w:sz w:val="18"/>
                <w:szCs w:val="20"/>
              </w:rPr>
              <w:t>Toll-free: 888-345-HERO (4376)</w:t>
            </w:r>
          </w:p>
          <w:p w:rsidR="00E8721A" w:rsidRPr="00102975" w:rsidRDefault="00E8721A" w:rsidP="00B32CCA">
            <w:pPr>
              <w:ind w:left="-18"/>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102975">
              <w:rPr>
                <w:rFonts w:cstheme="minorHAnsi"/>
                <w:sz w:val="18"/>
                <w:szCs w:val="20"/>
              </w:rPr>
              <w:t>Main office: 907-646-5401</w:t>
            </w:r>
          </w:p>
          <w:p w:rsidR="00E8721A" w:rsidRPr="004041AB" w:rsidRDefault="00406B2C" w:rsidP="00B32CCA">
            <w:pPr>
              <w:ind w:left="-18"/>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18"/>
                <w:szCs w:val="20"/>
              </w:rPr>
              <w:t>Press Option 3 for either number.</w:t>
            </w:r>
          </w:p>
        </w:tc>
      </w:tr>
      <w:tr w:rsidR="00E8721A" w:rsidTr="00D4385E">
        <w:trPr>
          <w:trHeight w:val="214"/>
          <w:jc w:val="center"/>
        </w:trPr>
        <w:tc>
          <w:tcPr>
            <w:cnfStyle w:val="001000000000" w:firstRow="0" w:lastRow="0" w:firstColumn="1" w:lastColumn="0" w:oddVBand="0" w:evenVBand="0" w:oddHBand="0" w:evenHBand="0" w:firstRowFirstColumn="0" w:firstRowLastColumn="0" w:lastRowFirstColumn="0" w:lastRowLastColumn="0"/>
            <w:tcW w:w="1512" w:type="dxa"/>
            <w:vMerge/>
            <w:tcBorders>
              <w:top w:val="single" w:sz="8" w:space="0" w:color="000000" w:themeColor="text1"/>
              <w:bottom w:val="single" w:sz="8" w:space="0" w:color="000000" w:themeColor="text1"/>
            </w:tcBorders>
            <w:shd w:val="clear" w:color="auto" w:fill="FFFFFF" w:themeFill="background1"/>
            <w:vAlign w:val="center"/>
          </w:tcPr>
          <w:p w:rsidR="00E8721A" w:rsidRPr="004041AB" w:rsidRDefault="00E8721A" w:rsidP="00B32CCA">
            <w:pPr>
              <w:jc w:val="center"/>
              <w:rPr>
                <w:rFonts w:cstheme="minorHAnsi"/>
              </w:rPr>
            </w:pPr>
          </w:p>
        </w:tc>
        <w:tc>
          <w:tcPr>
            <w:tcW w:w="5029" w:type="dxa"/>
            <w:vMerge/>
            <w:tcBorders>
              <w:top w:val="single" w:sz="8" w:space="0" w:color="000000" w:themeColor="text1"/>
              <w:bottom w:val="single" w:sz="8" w:space="0" w:color="000000" w:themeColor="text1"/>
            </w:tcBorders>
            <w:shd w:val="clear" w:color="auto" w:fill="FFFFFF" w:themeFill="background1"/>
          </w:tcPr>
          <w:p w:rsidR="00E8721A" w:rsidRPr="004041AB" w:rsidRDefault="00E8721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sz w:val="21"/>
                <w:szCs w:val="21"/>
              </w:rPr>
            </w:pPr>
          </w:p>
        </w:tc>
        <w:tc>
          <w:tcPr>
            <w:tcW w:w="236" w:type="dxa"/>
            <w:vMerge/>
            <w:shd w:val="clear" w:color="auto" w:fill="FFFFFF" w:themeFill="background1"/>
          </w:tcPr>
          <w:p w:rsidR="00E8721A" w:rsidRPr="00796281" w:rsidRDefault="00E8721A" w:rsidP="00B32CC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4756" w:type="dxa"/>
            <w:gridSpan w:val="5"/>
            <w:tcBorders>
              <w:top w:val="dashSmallGap" w:sz="4" w:space="0" w:color="auto"/>
              <w:bottom w:val="nil"/>
            </w:tcBorders>
            <w:shd w:val="clear" w:color="auto" w:fill="FFFFFF" w:themeFill="background1"/>
          </w:tcPr>
          <w:p w:rsidR="00E8721A" w:rsidRPr="004041AB" w:rsidRDefault="00E8721A" w:rsidP="00B32CCA">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4041AB">
              <w:rPr>
                <w:rFonts w:cstheme="minorHAnsi"/>
                <w:i/>
                <w:sz w:val="20"/>
                <w:szCs w:val="20"/>
              </w:rPr>
              <w:t>Items to bring to shelter or evacuation point:</w:t>
            </w:r>
          </w:p>
        </w:tc>
      </w:tr>
      <w:tr w:rsidR="00E8721A" w:rsidTr="00D4385E">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1512" w:type="dxa"/>
            <w:vMerge/>
            <w:tcBorders>
              <w:top w:val="single" w:sz="8" w:space="0" w:color="000000" w:themeColor="text1"/>
              <w:bottom w:val="single" w:sz="8" w:space="0" w:color="000000" w:themeColor="text1"/>
            </w:tcBorders>
            <w:shd w:val="clear" w:color="auto" w:fill="FFFFFF" w:themeFill="background1"/>
            <w:vAlign w:val="center"/>
          </w:tcPr>
          <w:p w:rsidR="00E8721A" w:rsidRPr="004041AB" w:rsidRDefault="00E8721A" w:rsidP="00B32CCA">
            <w:pPr>
              <w:jc w:val="center"/>
              <w:rPr>
                <w:rFonts w:cstheme="minorHAnsi"/>
              </w:rPr>
            </w:pPr>
          </w:p>
        </w:tc>
        <w:tc>
          <w:tcPr>
            <w:tcW w:w="5029" w:type="dxa"/>
            <w:vMerge/>
            <w:tcBorders>
              <w:top w:val="single" w:sz="8" w:space="0" w:color="000000" w:themeColor="text1"/>
              <w:bottom w:val="single" w:sz="8" w:space="0" w:color="000000" w:themeColor="text1"/>
            </w:tcBorders>
            <w:shd w:val="clear" w:color="auto" w:fill="FFFFFF" w:themeFill="background1"/>
          </w:tcPr>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sz w:val="21"/>
                <w:szCs w:val="21"/>
              </w:rPr>
            </w:pPr>
          </w:p>
        </w:tc>
        <w:tc>
          <w:tcPr>
            <w:tcW w:w="236" w:type="dxa"/>
            <w:vMerge/>
            <w:shd w:val="clear" w:color="auto" w:fill="FFFFFF" w:themeFill="background1"/>
          </w:tcPr>
          <w:p w:rsidR="00E8721A" w:rsidRPr="00796281" w:rsidRDefault="00E8721A" w:rsidP="00B32CC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589" w:type="dxa"/>
            <w:gridSpan w:val="2"/>
            <w:tcBorders>
              <w:top w:val="nil"/>
              <w:bottom w:val="single" w:sz="8" w:space="0" w:color="000000" w:themeColor="text1"/>
            </w:tcBorders>
            <w:shd w:val="clear" w:color="auto" w:fill="FFFFFF" w:themeFill="background1"/>
          </w:tcPr>
          <w:p w:rsidR="00E8721A" w:rsidRPr="004041AB" w:rsidRDefault="00E8721A" w:rsidP="00B32CCA">
            <w:pPr>
              <w:pStyle w:val="ListParagraph"/>
              <w:numPr>
                <w:ilvl w:val="1"/>
                <w:numId w:val="7"/>
              </w:numPr>
              <w:ind w:left="144" w:hanging="144"/>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4041AB">
              <w:rPr>
                <w:sz w:val="18"/>
                <w:szCs w:val="20"/>
              </w:rPr>
              <w:t>Identification</w:t>
            </w:r>
          </w:p>
          <w:p w:rsidR="00E8721A" w:rsidRPr="004041AB" w:rsidRDefault="00E8721A" w:rsidP="00B32CCA">
            <w:pPr>
              <w:pStyle w:val="ListParagraph"/>
              <w:numPr>
                <w:ilvl w:val="1"/>
                <w:numId w:val="7"/>
              </w:numPr>
              <w:ind w:left="144" w:hanging="144"/>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4041AB">
              <w:rPr>
                <w:sz w:val="18"/>
                <w:szCs w:val="20"/>
              </w:rPr>
              <w:t>Clothes (3 days)</w:t>
            </w:r>
          </w:p>
          <w:p w:rsidR="00E8721A" w:rsidRPr="004041AB" w:rsidRDefault="00E8721A" w:rsidP="00B32CCA">
            <w:pPr>
              <w:pStyle w:val="ListParagraph"/>
              <w:numPr>
                <w:ilvl w:val="1"/>
                <w:numId w:val="7"/>
              </w:numPr>
              <w:ind w:left="144" w:hanging="144"/>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4041AB">
              <w:rPr>
                <w:sz w:val="18"/>
                <w:szCs w:val="20"/>
              </w:rPr>
              <w:t>Personal sup-plies, toiletries</w:t>
            </w:r>
          </w:p>
        </w:tc>
        <w:tc>
          <w:tcPr>
            <w:tcW w:w="1589" w:type="dxa"/>
            <w:tcBorders>
              <w:top w:val="nil"/>
              <w:bottom w:val="single" w:sz="8" w:space="0" w:color="000000" w:themeColor="text1"/>
            </w:tcBorders>
            <w:shd w:val="clear" w:color="auto" w:fill="FFFFFF" w:themeFill="background1"/>
          </w:tcPr>
          <w:p w:rsidR="00E8721A" w:rsidRPr="004041AB" w:rsidRDefault="00E8721A" w:rsidP="00B32CCA">
            <w:pPr>
              <w:pStyle w:val="ListParagraph"/>
              <w:numPr>
                <w:ilvl w:val="1"/>
                <w:numId w:val="7"/>
              </w:numPr>
              <w:ind w:left="144" w:hanging="144"/>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4041AB">
              <w:rPr>
                <w:sz w:val="18"/>
                <w:szCs w:val="20"/>
              </w:rPr>
              <w:t>Medications/</w:t>
            </w:r>
            <w:r w:rsidRPr="004041AB">
              <w:rPr>
                <w:sz w:val="18"/>
                <w:szCs w:val="20"/>
              </w:rPr>
              <w:br/>
              <w:t>Prescriptions (3 days)</w:t>
            </w:r>
          </w:p>
          <w:p w:rsidR="00E8721A" w:rsidRPr="004041AB" w:rsidRDefault="00E8721A" w:rsidP="00B32CCA">
            <w:pPr>
              <w:pStyle w:val="ListParagraph"/>
              <w:numPr>
                <w:ilvl w:val="1"/>
                <w:numId w:val="7"/>
              </w:numPr>
              <w:ind w:left="144" w:hanging="144"/>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4041AB">
              <w:rPr>
                <w:sz w:val="18"/>
                <w:szCs w:val="20"/>
              </w:rPr>
              <w:t>Med. equipment</w:t>
            </w:r>
          </w:p>
        </w:tc>
        <w:tc>
          <w:tcPr>
            <w:tcW w:w="1578" w:type="dxa"/>
            <w:gridSpan w:val="2"/>
            <w:tcBorders>
              <w:top w:val="nil"/>
              <w:bottom w:val="single" w:sz="8" w:space="0" w:color="000000" w:themeColor="text1"/>
            </w:tcBorders>
            <w:shd w:val="clear" w:color="auto" w:fill="FFFFFF" w:themeFill="background1"/>
          </w:tcPr>
          <w:p w:rsidR="00E8721A" w:rsidRPr="004041AB" w:rsidRDefault="00E8721A" w:rsidP="00B32CCA">
            <w:pPr>
              <w:pStyle w:val="ListParagraph"/>
              <w:numPr>
                <w:ilvl w:val="1"/>
                <w:numId w:val="7"/>
              </w:numPr>
              <w:ind w:left="144" w:hanging="144"/>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4041AB">
              <w:rPr>
                <w:sz w:val="18"/>
                <w:szCs w:val="20"/>
              </w:rPr>
              <w:t>Contact info</w:t>
            </w:r>
          </w:p>
          <w:p w:rsidR="00E8721A" w:rsidRPr="004041AB" w:rsidRDefault="00E8721A" w:rsidP="00B32CCA">
            <w:pPr>
              <w:pStyle w:val="ListParagraph"/>
              <w:numPr>
                <w:ilvl w:val="1"/>
                <w:numId w:val="7"/>
              </w:numPr>
              <w:ind w:left="144" w:hanging="144"/>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4041AB">
              <w:rPr>
                <w:sz w:val="18"/>
                <w:szCs w:val="20"/>
              </w:rPr>
              <w:t>Games</w:t>
            </w:r>
          </w:p>
          <w:p w:rsidR="00E8721A" w:rsidRPr="004041AB" w:rsidRDefault="00E8721A" w:rsidP="00B32CCA">
            <w:pPr>
              <w:pStyle w:val="ListParagraph"/>
              <w:numPr>
                <w:ilvl w:val="1"/>
                <w:numId w:val="7"/>
              </w:numPr>
              <w:ind w:left="144" w:hanging="144"/>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4041AB">
              <w:rPr>
                <w:sz w:val="18"/>
                <w:szCs w:val="20"/>
              </w:rPr>
              <w:t>Essentials for self and family</w:t>
            </w:r>
          </w:p>
        </w:tc>
      </w:tr>
      <w:tr w:rsidR="00E8721A" w:rsidRPr="00796281" w:rsidTr="00D4385E">
        <w:trPr>
          <w:gridAfter w:val="1"/>
          <w:wAfter w:w="13" w:type="dxa"/>
          <w:jc w:val="center"/>
        </w:trPr>
        <w:tc>
          <w:tcPr>
            <w:cnfStyle w:val="001000000000" w:firstRow="0" w:lastRow="0" w:firstColumn="1" w:lastColumn="0" w:oddVBand="0" w:evenVBand="0" w:oddHBand="0" w:evenHBand="0" w:firstRowFirstColumn="0" w:firstRowLastColumn="0" w:lastRowFirstColumn="0" w:lastRowLastColumn="0"/>
            <w:tcW w:w="11520" w:type="dxa"/>
            <w:gridSpan w:val="7"/>
            <w:shd w:val="clear" w:color="auto" w:fill="D9D9D9" w:themeFill="background1" w:themeFillShade="D9"/>
            <w:vAlign w:val="center"/>
          </w:tcPr>
          <w:p w:rsidR="00E8721A" w:rsidRPr="004041AB" w:rsidRDefault="00E8721A" w:rsidP="00B32CCA">
            <w:pPr>
              <w:jc w:val="center"/>
              <w:rPr>
                <w:rFonts w:cstheme="minorHAnsi"/>
                <w:sz w:val="21"/>
                <w:szCs w:val="21"/>
              </w:rPr>
            </w:pPr>
            <w:r w:rsidRPr="004041AB">
              <w:rPr>
                <w:rFonts w:cstheme="minorHAnsi"/>
                <w:sz w:val="21"/>
                <w:szCs w:val="21"/>
              </w:rPr>
              <w:t>Returning Evacuees Safely Home</w:t>
            </w:r>
          </w:p>
        </w:tc>
      </w:tr>
      <w:tr w:rsidR="00E8721A" w:rsidTr="00D4385E">
        <w:trPr>
          <w:cnfStyle w:val="000000100000" w:firstRow="0" w:lastRow="0" w:firstColumn="0" w:lastColumn="0" w:oddVBand="0" w:evenVBand="0" w:oddHBand="1"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1512" w:type="dxa"/>
            <w:vMerge w:val="restart"/>
            <w:tcBorders>
              <w:top w:val="single" w:sz="8" w:space="0" w:color="000000" w:themeColor="text1"/>
              <w:bottom w:val="single" w:sz="8" w:space="0" w:color="000000" w:themeColor="text1"/>
            </w:tcBorders>
            <w:shd w:val="clear" w:color="auto" w:fill="FFFFFF" w:themeFill="background1"/>
            <w:vAlign w:val="center"/>
          </w:tcPr>
          <w:p w:rsidR="00E8721A" w:rsidRPr="004041AB" w:rsidRDefault="00E8721A" w:rsidP="00B32CCA">
            <w:pPr>
              <w:jc w:val="center"/>
              <w:rPr>
                <w:rFonts w:cstheme="minorHAnsi"/>
              </w:rPr>
            </w:pPr>
            <w:r w:rsidRPr="004041AB">
              <w:rPr>
                <w:rFonts w:cstheme="minorHAnsi"/>
              </w:rPr>
              <w:t>Ensure ability to return safe</w:t>
            </w:r>
            <w:r>
              <w:rPr>
                <w:rFonts w:cstheme="minorHAnsi"/>
              </w:rPr>
              <w:t>l</w:t>
            </w:r>
            <w:r w:rsidRPr="004041AB">
              <w:rPr>
                <w:rFonts w:cstheme="minorHAnsi"/>
              </w:rPr>
              <w:t>y</w:t>
            </w:r>
          </w:p>
        </w:tc>
        <w:tc>
          <w:tcPr>
            <w:tcW w:w="5029" w:type="dxa"/>
            <w:vMerge w:val="restart"/>
            <w:tcBorders>
              <w:top w:val="single" w:sz="8" w:space="0" w:color="000000" w:themeColor="text1"/>
              <w:bottom w:val="single" w:sz="8" w:space="0" w:color="000000" w:themeColor="text1"/>
            </w:tcBorders>
            <w:shd w:val="clear" w:color="auto" w:fill="FFFFFF" w:themeFill="background1"/>
          </w:tcPr>
          <w:p w:rsidR="00E8721A" w:rsidRPr="004041AB" w:rsidRDefault="00E8721A" w:rsidP="00B32CCA">
            <w:pPr>
              <w:cnfStyle w:val="000000100000" w:firstRow="0" w:lastRow="0" w:firstColumn="0" w:lastColumn="0" w:oddVBand="0" w:evenVBand="0" w:oddHBand="1" w:evenHBand="0" w:firstRowFirstColumn="0" w:firstRowLastColumn="0" w:lastRowFirstColumn="0" w:lastRowLastColumn="0"/>
              <w:rPr>
                <w:i/>
                <w:sz w:val="21"/>
                <w:szCs w:val="21"/>
              </w:rPr>
            </w:pPr>
            <w:r w:rsidRPr="004041AB">
              <w:rPr>
                <w:i/>
                <w:sz w:val="21"/>
                <w:szCs w:val="21"/>
              </w:rPr>
              <w:t>Before evacuees are returned home, be sure:</w:t>
            </w:r>
          </w:p>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TE3C12B68t00"/>
                <w:sz w:val="21"/>
                <w:szCs w:val="21"/>
              </w:rPr>
              <w:t>Threat has resolved</w:t>
            </w:r>
          </w:p>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8"/>
                <w:sz w:val="21"/>
                <w:szCs w:val="21"/>
              </w:rPr>
            </w:pPr>
            <w:r w:rsidRPr="004041AB">
              <w:rPr>
                <w:rFonts w:cs="TTE3C12B68t00"/>
                <w:sz w:val="21"/>
                <w:szCs w:val="21"/>
              </w:rPr>
              <w:t>Enough debris removed so roads/bridges safe to use</w:t>
            </w:r>
          </w:p>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8"/>
                <w:sz w:val="21"/>
                <w:szCs w:val="21"/>
              </w:rPr>
            </w:pPr>
            <w:r w:rsidRPr="004041AB">
              <w:rPr>
                <w:rFonts w:cs="TTE3C12B68t00"/>
                <w:sz w:val="21"/>
                <w:szCs w:val="21"/>
              </w:rPr>
              <w:t>Downed power lines cleared; ruptured utility lines repaired (service may still be out); other safety hazards addressed</w:t>
            </w:r>
          </w:p>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8"/>
                <w:sz w:val="21"/>
                <w:szCs w:val="21"/>
              </w:rPr>
            </w:pPr>
            <w:r w:rsidRPr="004041AB">
              <w:rPr>
                <w:rFonts w:cs="TTE3C12B68t00"/>
                <w:sz w:val="21"/>
                <w:szCs w:val="21"/>
              </w:rPr>
              <w:t>Structures inspected and safe for occupancy</w:t>
            </w:r>
          </w:p>
          <w:p w:rsidR="00E8721A" w:rsidRPr="004041AB" w:rsidRDefault="00E8721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8"/>
                <w:sz w:val="21"/>
                <w:szCs w:val="21"/>
              </w:rPr>
            </w:pPr>
            <w:r w:rsidRPr="004041AB">
              <w:rPr>
                <w:rFonts w:cs="TTE3C12B68t00"/>
                <w:sz w:val="21"/>
                <w:szCs w:val="21"/>
              </w:rPr>
              <w:t>Adequate water available for firefighting</w:t>
            </w:r>
          </w:p>
        </w:tc>
        <w:tc>
          <w:tcPr>
            <w:tcW w:w="236" w:type="dxa"/>
            <w:vMerge w:val="restart"/>
            <w:shd w:val="clear" w:color="auto" w:fill="FFFFFF" w:themeFill="background1"/>
          </w:tcPr>
          <w:p w:rsidR="00E8721A" w:rsidRPr="00796281" w:rsidRDefault="00E8721A" w:rsidP="00B32CC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FFFFFF" w:themeFill="background1"/>
            <w:vAlign w:val="center"/>
          </w:tcPr>
          <w:p w:rsidR="00E8721A" w:rsidRPr="004041AB" w:rsidRDefault="00E8721A" w:rsidP="00B32CCA">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4041AB">
              <w:rPr>
                <w:rFonts w:cstheme="minorHAnsi"/>
                <w:b/>
                <w:szCs w:val="24"/>
              </w:rPr>
              <w:t>SEOC</w:t>
            </w:r>
          </w:p>
        </w:tc>
        <w:tc>
          <w:tcPr>
            <w:tcW w:w="3489" w:type="dxa"/>
            <w:gridSpan w:val="4"/>
            <w:tcBorders>
              <w:top w:val="single" w:sz="8" w:space="0" w:color="000000" w:themeColor="text1"/>
              <w:bottom w:val="dashSmallGap" w:sz="4" w:space="0" w:color="auto"/>
            </w:tcBorders>
            <w:shd w:val="clear" w:color="auto" w:fill="FFFFFF" w:themeFill="background1"/>
            <w:vAlign w:val="center"/>
          </w:tcPr>
          <w:p w:rsidR="00E8721A" w:rsidRPr="004041AB" w:rsidRDefault="00E8721A" w:rsidP="00B32CC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041AB">
              <w:rPr>
                <w:rFonts w:cstheme="minorHAnsi"/>
                <w:sz w:val="20"/>
                <w:szCs w:val="20"/>
              </w:rPr>
              <w:t>1-800-478-2337</w:t>
            </w:r>
          </w:p>
        </w:tc>
      </w:tr>
      <w:tr w:rsidR="00E8721A" w:rsidTr="00D4385E">
        <w:trPr>
          <w:trHeight w:val="673"/>
          <w:jc w:val="center"/>
        </w:trPr>
        <w:tc>
          <w:tcPr>
            <w:cnfStyle w:val="001000000000" w:firstRow="0" w:lastRow="0" w:firstColumn="1" w:lastColumn="0" w:oddVBand="0" w:evenVBand="0" w:oddHBand="0" w:evenHBand="0" w:firstRowFirstColumn="0" w:firstRowLastColumn="0" w:lastRowFirstColumn="0" w:lastRowLastColumn="0"/>
            <w:tcW w:w="1512" w:type="dxa"/>
            <w:vMerge/>
            <w:tcBorders>
              <w:top w:val="single" w:sz="8" w:space="0" w:color="000000" w:themeColor="text1"/>
              <w:bottom w:val="single" w:sz="8" w:space="0" w:color="000000" w:themeColor="text1"/>
            </w:tcBorders>
            <w:shd w:val="clear" w:color="auto" w:fill="FFFFFF" w:themeFill="background1"/>
            <w:vAlign w:val="center"/>
          </w:tcPr>
          <w:p w:rsidR="00E8721A" w:rsidRPr="004041AB" w:rsidRDefault="00E8721A" w:rsidP="00B32CCA">
            <w:pPr>
              <w:jc w:val="center"/>
              <w:rPr>
                <w:rFonts w:cstheme="minorHAnsi"/>
              </w:rPr>
            </w:pPr>
          </w:p>
        </w:tc>
        <w:tc>
          <w:tcPr>
            <w:tcW w:w="5029" w:type="dxa"/>
            <w:vMerge/>
            <w:tcBorders>
              <w:top w:val="single" w:sz="8" w:space="0" w:color="000000" w:themeColor="text1"/>
              <w:bottom w:val="single" w:sz="8" w:space="0" w:color="000000" w:themeColor="text1"/>
            </w:tcBorders>
            <w:shd w:val="clear" w:color="auto" w:fill="FFFFFF" w:themeFill="background1"/>
          </w:tcPr>
          <w:p w:rsidR="00E8721A" w:rsidRPr="004041AB" w:rsidRDefault="00E8721A" w:rsidP="00B32CCA">
            <w:pPr>
              <w:cnfStyle w:val="000000000000" w:firstRow="0" w:lastRow="0" w:firstColumn="0" w:lastColumn="0" w:oddVBand="0" w:evenVBand="0" w:oddHBand="0" w:evenHBand="0" w:firstRowFirstColumn="0" w:firstRowLastColumn="0" w:lastRowFirstColumn="0" w:lastRowLastColumn="0"/>
              <w:rPr>
                <w:i/>
                <w:sz w:val="21"/>
                <w:szCs w:val="21"/>
              </w:rPr>
            </w:pPr>
          </w:p>
        </w:tc>
        <w:tc>
          <w:tcPr>
            <w:tcW w:w="236" w:type="dxa"/>
            <w:vMerge/>
            <w:shd w:val="clear" w:color="auto" w:fill="FFFFFF" w:themeFill="background1"/>
          </w:tcPr>
          <w:p w:rsidR="00E8721A" w:rsidRPr="00796281" w:rsidRDefault="00E8721A" w:rsidP="00B32CC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single" w:sz="4" w:space="0" w:color="auto"/>
            </w:tcBorders>
            <w:shd w:val="clear" w:color="auto" w:fill="FFFFFF" w:themeFill="background1"/>
            <w:vAlign w:val="center"/>
          </w:tcPr>
          <w:p w:rsidR="00E8721A" w:rsidRPr="004041AB" w:rsidRDefault="000B1781" w:rsidP="00B32CCA">
            <w:pPr>
              <w:jc w:val="center"/>
              <w:cnfStyle w:val="000000000000" w:firstRow="0" w:lastRow="0" w:firstColumn="0" w:lastColumn="0" w:oddVBand="0" w:evenVBand="0" w:oddHBand="0" w:evenHBand="0" w:firstRowFirstColumn="0" w:firstRowLastColumn="0" w:lastRowFirstColumn="0" w:lastRowLastColumn="0"/>
              <w:rPr>
                <w:rFonts w:cstheme="minorHAnsi"/>
                <w:b/>
                <w:szCs w:val="28"/>
              </w:rPr>
            </w:pPr>
            <w:r>
              <w:rPr>
                <w:rFonts w:cstheme="minorHAnsi"/>
                <w:b/>
                <w:szCs w:val="28"/>
              </w:rPr>
              <w:t>PIO</w:t>
            </w:r>
          </w:p>
        </w:tc>
        <w:tc>
          <w:tcPr>
            <w:tcW w:w="3489" w:type="dxa"/>
            <w:gridSpan w:val="4"/>
            <w:tcBorders>
              <w:top w:val="dashSmallGap" w:sz="4" w:space="0" w:color="auto"/>
              <w:bottom w:val="single" w:sz="4" w:space="0" w:color="auto"/>
            </w:tcBorders>
            <w:shd w:val="clear" w:color="auto" w:fill="FFFFFF" w:themeFill="background1"/>
            <w:vAlign w:val="center"/>
          </w:tcPr>
          <w:p w:rsidR="00E8721A" w:rsidRPr="004041AB" w:rsidRDefault="00E8721A" w:rsidP="00B32CC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8721A" w:rsidTr="00D4385E">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512" w:type="dxa"/>
            <w:vMerge w:val="restart"/>
            <w:tcBorders>
              <w:top w:val="single" w:sz="8" w:space="0" w:color="000000" w:themeColor="text1"/>
              <w:bottom w:val="single" w:sz="8" w:space="0" w:color="000000" w:themeColor="text1"/>
            </w:tcBorders>
            <w:shd w:val="clear" w:color="auto" w:fill="D9D9D9" w:themeFill="background1" w:themeFillShade="D9"/>
            <w:vAlign w:val="center"/>
          </w:tcPr>
          <w:p w:rsidR="00E8721A" w:rsidRPr="004041AB" w:rsidRDefault="00E8721A" w:rsidP="00B32CCA">
            <w:pPr>
              <w:jc w:val="center"/>
              <w:rPr>
                <w:rFonts w:cstheme="minorHAnsi"/>
              </w:rPr>
            </w:pPr>
            <w:r w:rsidRPr="004041AB">
              <w:rPr>
                <w:rFonts w:cstheme="minorHAnsi"/>
              </w:rPr>
              <w:t>Coordinate evacuee return</w:t>
            </w:r>
          </w:p>
        </w:tc>
        <w:tc>
          <w:tcPr>
            <w:tcW w:w="5029" w:type="dxa"/>
            <w:vMerge w:val="restart"/>
            <w:tcBorders>
              <w:top w:val="single" w:sz="8" w:space="0" w:color="000000" w:themeColor="text1"/>
              <w:bottom w:val="single" w:sz="8" w:space="0" w:color="000000" w:themeColor="text1"/>
            </w:tcBorders>
            <w:shd w:val="clear" w:color="auto" w:fill="D9D9D9" w:themeFill="background1" w:themeFillShade="D9"/>
          </w:tcPr>
          <w:p w:rsidR="00E8721A" w:rsidRPr="004041AB" w:rsidRDefault="00E8721A" w:rsidP="00B32CCA">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Update agencies and workers on return plan</w:t>
            </w:r>
          </w:p>
          <w:p w:rsidR="00E8721A" w:rsidRPr="004041AB" w:rsidRDefault="00E8721A" w:rsidP="00B32CCA">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Coordinate messaging to evacuees</w:t>
            </w:r>
          </w:p>
          <w:p w:rsidR="00E8721A" w:rsidRPr="004041AB" w:rsidRDefault="00E8721A" w:rsidP="00B32CCA">
            <w:pPr>
              <w:pStyle w:val="ListParagraph"/>
              <w:ind w:left="252"/>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 xml:space="preserve">(For more information, see </w:t>
            </w:r>
            <w:r w:rsidRPr="004041AB">
              <w:rPr>
                <w:rFonts w:cstheme="minorHAnsi"/>
                <w:i/>
                <w:sz w:val="21"/>
                <w:szCs w:val="21"/>
              </w:rPr>
              <w:t xml:space="preserve">Evacuation – Returning Home </w:t>
            </w:r>
            <w:r w:rsidRPr="004041AB">
              <w:rPr>
                <w:rFonts w:cstheme="minorHAnsi"/>
                <w:sz w:val="21"/>
                <w:szCs w:val="21"/>
              </w:rPr>
              <w:t>tab</w:t>
            </w:r>
          </w:p>
        </w:tc>
        <w:tc>
          <w:tcPr>
            <w:tcW w:w="236" w:type="dxa"/>
            <w:vMerge w:val="restart"/>
            <w:tcBorders>
              <w:top w:val="nil"/>
              <w:bottom w:val="nil"/>
            </w:tcBorders>
            <w:shd w:val="clear" w:color="auto" w:fill="D9D9D9" w:themeFill="background1" w:themeFillShade="D9"/>
          </w:tcPr>
          <w:p w:rsidR="00E8721A" w:rsidRPr="00796281" w:rsidRDefault="00E8721A" w:rsidP="00B32CC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4" w:space="0" w:color="auto"/>
              <w:bottom w:val="dashSmallGap" w:sz="4" w:space="0" w:color="auto"/>
            </w:tcBorders>
            <w:shd w:val="clear" w:color="auto" w:fill="D9D9D9" w:themeFill="background1" w:themeFillShade="D9"/>
            <w:vAlign w:val="center"/>
          </w:tcPr>
          <w:p w:rsidR="00E8721A" w:rsidRPr="004041AB" w:rsidRDefault="00E8721A" w:rsidP="00B32CCA">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4041AB">
              <w:rPr>
                <w:rFonts w:cstheme="minorHAnsi"/>
                <w:b/>
                <w:szCs w:val="24"/>
              </w:rPr>
              <w:t>SEOC</w:t>
            </w:r>
          </w:p>
        </w:tc>
        <w:tc>
          <w:tcPr>
            <w:tcW w:w="3489" w:type="dxa"/>
            <w:gridSpan w:val="4"/>
            <w:tcBorders>
              <w:top w:val="single" w:sz="4" w:space="0" w:color="auto"/>
              <w:bottom w:val="dashSmallGap" w:sz="4" w:space="0" w:color="auto"/>
            </w:tcBorders>
            <w:shd w:val="clear" w:color="auto" w:fill="D9D9D9" w:themeFill="background1" w:themeFillShade="D9"/>
            <w:vAlign w:val="center"/>
          </w:tcPr>
          <w:p w:rsidR="00E8721A" w:rsidRPr="004041AB" w:rsidRDefault="00E8721A" w:rsidP="00B32CC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041AB">
              <w:rPr>
                <w:rFonts w:cstheme="minorHAnsi"/>
                <w:sz w:val="20"/>
                <w:szCs w:val="20"/>
              </w:rPr>
              <w:t>1-800-478-2337</w:t>
            </w:r>
          </w:p>
        </w:tc>
      </w:tr>
      <w:tr w:rsidR="00E8721A" w:rsidTr="00D4385E">
        <w:trPr>
          <w:trHeight w:val="527"/>
          <w:jc w:val="center"/>
        </w:trPr>
        <w:tc>
          <w:tcPr>
            <w:cnfStyle w:val="001000000000" w:firstRow="0" w:lastRow="0" w:firstColumn="1" w:lastColumn="0" w:oddVBand="0" w:evenVBand="0" w:oddHBand="0" w:evenHBand="0" w:firstRowFirstColumn="0" w:firstRowLastColumn="0" w:lastRowFirstColumn="0" w:lastRowLastColumn="0"/>
            <w:tcW w:w="1512" w:type="dxa"/>
            <w:vMerge/>
            <w:tcBorders>
              <w:bottom w:val="single" w:sz="8" w:space="0" w:color="000000" w:themeColor="text1"/>
            </w:tcBorders>
            <w:shd w:val="clear" w:color="auto" w:fill="D9D9D9" w:themeFill="background1" w:themeFillShade="D9"/>
            <w:vAlign w:val="center"/>
          </w:tcPr>
          <w:p w:rsidR="00E8721A" w:rsidRPr="004041AB" w:rsidRDefault="00E8721A" w:rsidP="00B32CCA">
            <w:pPr>
              <w:jc w:val="center"/>
              <w:rPr>
                <w:rFonts w:cstheme="minorHAnsi"/>
              </w:rPr>
            </w:pPr>
          </w:p>
        </w:tc>
        <w:tc>
          <w:tcPr>
            <w:tcW w:w="5029" w:type="dxa"/>
            <w:vMerge/>
            <w:tcBorders>
              <w:top w:val="nil"/>
              <w:bottom w:val="single" w:sz="8" w:space="0" w:color="000000" w:themeColor="text1"/>
            </w:tcBorders>
            <w:shd w:val="clear" w:color="auto" w:fill="D9D9D9" w:themeFill="background1" w:themeFillShade="D9"/>
          </w:tcPr>
          <w:p w:rsidR="00E8721A" w:rsidRPr="004041AB" w:rsidRDefault="00E8721A" w:rsidP="00B32CC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236" w:type="dxa"/>
            <w:vMerge/>
            <w:tcBorders>
              <w:top w:val="nil"/>
              <w:bottom w:val="nil"/>
            </w:tcBorders>
            <w:shd w:val="clear" w:color="auto" w:fill="D9D9D9" w:themeFill="background1" w:themeFillShade="D9"/>
          </w:tcPr>
          <w:p w:rsidR="00E8721A" w:rsidRPr="00796281" w:rsidRDefault="00E8721A" w:rsidP="00B32CC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D9D9D9" w:themeFill="background1" w:themeFillShade="D9"/>
            <w:vAlign w:val="center"/>
          </w:tcPr>
          <w:p w:rsidR="00E8721A" w:rsidRPr="004041AB" w:rsidRDefault="00E8721A" w:rsidP="00B32CCA">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4041AB">
              <w:rPr>
                <w:rFonts w:cstheme="minorHAnsi"/>
                <w:b/>
                <w:szCs w:val="24"/>
              </w:rPr>
              <w:t>ARC</w:t>
            </w:r>
          </w:p>
        </w:tc>
        <w:tc>
          <w:tcPr>
            <w:tcW w:w="3489" w:type="dxa"/>
            <w:gridSpan w:val="4"/>
            <w:tcBorders>
              <w:top w:val="dashSmallGap" w:sz="4" w:space="0" w:color="auto"/>
              <w:bottom w:val="single" w:sz="8" w:space="0" w:color="000000" w:themeColor="text1"/>
            </w:tcBorders>
            <w:shd w:val="clear" w:color="auto" w:fill="D9D9D9" w:themeFill="background1" w:themeFillShade="D9"/>
            <w:vAlign w:val="center"/>
          </w:tcPr>
          <w:p w:rsidR="00E8721A" w:rsidRPr="00102975" w:rsidRDefault="00E8721A" w:rsidP="00B32CCA">
            <w:pPr>
              <w:ind w:left="-18"/>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102975">
              <w:rPr>
                <w:rFonts w:cstheme="minorHAnsi"/>
                <w:sz w:val="18"/>
                <w:szCs w:val="20"/>
              </w:rPr>
              <w:t>Toll-free: 888-345-HERO (4376)</w:t>
            </w:r>
          </w:p>
          <w:p w:rsidR="00E8721A" w:rsidRPr="00102975" w:rsidRDefault="00E8721A" w:rsidP="00B32CCA">
            <w:pPr>
              <w:ind w:left="-18"/>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102975">
              <w:rPr>
                <w:rFonts w:cstheme="minorHAnsi"/>
                <w:sz w:val="18"/>
                <w:szCs w:val="20"/>
              </w:rPr>
              <w:t>Main office: 907-646-5401</w:t>
            </w:r>
          </w:p>
          <w:p w:rsidR="00E8721A" w:rsidRPr="004041AB" w:rsidRDefault="00406B2C" w:rsidP="00B32CCA">
            <w:pPr>
              <w:ind w:left="-18"/>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18"/>
                <w:szCs w:val="20"/>
              </w:rPr>
              <w:t>Press Option 3 for either number.</w:t>
            </w:r>
          </w:p>
        </w:tc>
      </w:tr>
      <w:tr w:rsidR="00E8721A" w:rsidTr="00D4385E">
        <w:tblPrEx>
          <w:tblBorders>
            <w:top w:val="single" w:sz="8"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512" w:type="dxa"/>
            <w:vMerge w:val="restart"/>
            <w:tcBorders>
              <w:top w:val="single" w:sz="8" w:space="0" w:color="000000" w:themeColor="text1"/>
            </w:tcBorders>
            <w:shd w:val="clear" w:color="auto" w:fill="FFFFFF" w:themeFill="background1"/>
            <w:vAlign w:val="center"/>
          </w:tcPr>
          <w:p w:rsidR="00E8721A" w:rsidRPr="004041AB" w:rsidRDefault="00E8721A" w:rsidP="00B32CCA">
            <w:pPr>
              <w:jc w:val="center"/>
              <w:rPr>
                <w:rFonts w:cstheme="minorHAnsi"/>
              </w:rPr>
            </w:pPr>
            <w:r w:rsidRPr="004041AB">
              <w:rPr>
                <w:rFonts w:cstheme="minorHAnsi"/>
              </w:rPr>
              <w:t>Give evacuees return information</w:t>
            </w:r>
          </w:p>
        </w:tc>
        <w:tc>
          <w:tcPr>
            <w:tcW w:w="5029" w:type="dxa"/>
            <w:vMerge w:val="restart"/>
            <w:tcBorders>
              <w:top w:val="single" w:sz="8" w:space="0" w:color="000000" w:themeColor="text1"/>
            </w:tcBorders>
            <w:shd w:val="clear" w:color="auto" w:fill="FFFFFF" w:themeFill="background1"/>
          </w:tcPr>
          <w:p w:rsidR="00E8721A" w:rsidRPr="004041AB" w:rsidRDefault="00E8721A" w:rsidP="00B32CCA">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Coordinate messaging to evacuees with shelter</w:t>
            </w:r>
          </w:p>
          <w:p w:rsidR="00E8721A" w:rsidRPr="00FD177F" w:rsidRDefault="00E8721A" w:rsidP="00FD177F">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Include in messages information on:</w:t>
            </w:r>
            <w:r w:rsidR="00F5006F">
              <w:rPr>
                <w:rFonts w:cstheme="minorHAnsi"/>
                <w:sz w:val="21"/>
                <w:szCs w:val="21"/>
              </w:rPr>
              <w:t xml:space="preserve"> </w:t>
            </w:r>
          </w:p>
          <w:p w:rsidR="00F5006F" w:rsidRDefault="00E8721A" w:rsidP="00F5006F">
            <w:pPr>
              <w:pStyle w:val="ListParagraph"/>
              <w:numPr>
                <w:ilvl w:val="0"/>
                <w:numId w:val="31"/>
              </w:numPr>
              <w:ind w:left="217"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 xml:space="preserve">Using caution in reactivating utilities </w:t>
            </w:r>
            <w:r>
              <w:rPr>
                <w:rFonts w:cstheme="minorHAnsi"/>
                <w:sz w:val="21"/>
                <w:szCs w:val="21"/>
              </w:rPr>
              <w:t>&amp;</w:t>
            </w:r>
            <w:r w:rsidRPr="004041AB">
              <w:rPr>
                <w:rFonts w:cstheme="minorHAnsi"/>
                <w:sz w:val="21"/>
                <w:szCs w:val="21"/>
              </w:rPr>
              <w:t>appliances</w:t>
            </w:r>
          </w:p>
          <w:p w:rsidR="00FD177F" w:rsidRPr="00F5006F" w:rsidRDefault="00FD177F" w:rsidP="00F5006F">
            <w:pPr>
              <w:pStyle w:val="ListParagraph"/>
              <w:numPr>
                <w:ilvl w:val="0"/>
                <w:numId w:val="31"/>
              </w:numPr>
              <w:ind w:left="217"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Health hazards</w:t>
            </w:r>
          </w:p>
          <w:p w:rsidR="00E8721A" w:rsidRPr="004041AB" w:rsidRDefault="00E8721A" w:rsidP="00B32CCA">
            <w:pPr>
              <w:pStyle w:val="ListParagraph"/>
              <w:numPr>
                <w:ilvl w:val="0"/>
                <w:numId w:val="31"/>
              </w:numPr>
              <w:ind w:left="217"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Cleanup instructions; debris removal and disposal</w:t>
            </w:r>
          </w:p>
          <w:p w:rsidR="00E8721A" w:rsidRPr="004041AB" w:rsidRDefault="00E8721A" w:rsidP="00B32CCA">
            <w:pPr>
              <w:pStyle w:val="ListParagraph"/>
              <w:numPr>
                <w:ilvl w:val="0"/>
                <w:numId w:val="31"/>
              </w:numPr>
              <w:ind w:left="217" w:hanging="18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041AB">
              <w:rPr>
                <w:rFonts w:cstheme="minorHAnsi"/>
                <w:sz w:val="21"/>
                <w:szCs w:val="21"/>
              </w:rPr>
              <w:t>Documenting and minimizing damages</w:t>
            </w:r>
          </w:p>
        </w:tc>
        <w:tc>
          <w:tcPr>
            <w:tcW w:w="236" w:type="dxa"/>
            <w:vMerge w:val="restart"/>
            <w:tcBorders>
              <w:top w:val="nil"/>
            </w:tcBorders>
            <w:shd w:val="clear" w:color="auto" w:fill="FFFFFF" w:themeFill="background1"/>
          </w:tcPr>
          <w:p w:rsidR="00E8721A" w:rsidRPr="00796281" w:rsidRDefault="00E8721A" w:rsidP="00B32CCA">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FFFFFF" w:themeFill="background1"/>
            <w:vAlign w:val="center"/>
          </w:tcPr>
          <w:p w:rsidR="00E8721A" w:rsidRPr="004041AB" w:rsidRDefault="00E8721A" w:rsidP="00B32CCA">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4041AB">
              <w:rPr>
                <w:rFonts w:cstheme="minorHAnsi"/>
                <w:b/>
                <w:szCs w:val="24"/>
              </w:rPr>
              <w:t>SEOC</w:t>
            </w:r>
          </w:p>
        </w:tc>
        <w:tc>
          <w:tcPr>
            <w:tcW w:w="3489" w:type="dxa"/>
            <w:gridSpan w:val="4"/>
            <w:tcBorders>
              <w:top w:val="single" w:sz="8" w:space="0" w:color="000000" w:themeColor="text1"/>
              <w:bottom w:val="dashSmallGap" w:sz="4" w:space="0" w:color="auto"/>
            </w:tcBorders>
            <w:shd w:val="clear" w:color="auto" w:fill="FFFFFF" w:themeFill="background1"/>
            <w:vAlign w:val="center"/>
          </w:tcPr>
          <w:p w:rsidR="00E8721A" w:rsidRPr="004041AB" w:rsidRDefault="00E8721A" w:rsidP="00B32CC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041AB">
              <w:rPr>
                <w:rFonts w:cstheme="minorHAnsi"/>
                <w:sz w:val="20"/>
                <w:szCs w:val="20"/>
              </w:rPr>
              <w:t>1-800-478-2337</w:t>
            </w:r>
          </w:p>
        </w:tc>
      </w:tr>
      <w:tr w:rsidR="00E8721A" w:rsidTr="00D4385E">
        <w:tblPrEx>
          <w:tblBorders>
            <w:top w:val="single" w:sz="8" w:space="0" w:color="000000" w:themeColor="text1"/>
          </w:tblBorders>
        </w:tblPrEx>
        <w:trPr>
          <w:trHeight w:val="707"/>
          <w:jc w:val="center"/>
        </w:trPr>
        <w:tc>
          <w:tcPr>
            <w:cnfStyle w:val="001000000000" w:firstRow="0" w:lastRow="0" w:firstColumn="1" w:lastColumn="0" w:oddVBand="0" w:evenVBand="0" w:oddHBand="0" w:evenHBand="0" w:firstRowFirstColumn="0" w:firstRowLastColumn="0" w:lastRowFirstColumn="0" w:lastRowLastColumn="0"/>
            <w:tcW w:w="1512" w:type="dxa"/>
            <w:vMerge/>
            <w:tcBorders>
              <w:bottom w:val="single" w:sz="8" w:space="0" w:color="000000" w:themeColor="text1"/>
            </w:tcBorders>
            <w:shd w:val="clear" w:color="auto" w:fill="FFFFFF" w:themeFill="background1"/>
            <w:vAlign w:val="center"/>
          </w:tcPr>
          <w:p w:rsidR="00E8721A" w:rsidRDefault="00E8721A" w:rsidP="00B32CCA">
            <w:pPr>
              <w:jc w:val="center"/>
              <w:rPr>
                <w:rFonts w:cstheme="minorHAnsi"/>
                <w:sz w:val="24"/>
              </w:rPr>
            </w:pPr>
          </w:p>
        </w:tc>
        <w:tc>
          <w:tcPr>
            <w:tcW w:w="5029" w:type="dxa"/>
            <w:vMerge/>
            <w:tcBorders>
              <w:bottom w:val="single" w:sz="8" w:space="0" w:color="000000" w:themeColor="text1"/>
            </w:tcBorders>
            <w:shd w:val="clear" w:color="auto" w:fill="FFFFFF" w:themeFill="background1"/>
          </w:tcPr>
          <w:p w:rsidR="00E8721A" w:rsidRDefault="00E8721A" w:rsidP="00B32CCA">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36" w:type="dxa"/>
            <w:vMerge/>
            <w:tcBorders>
              <w:bottom w:val="nil"/>
            </w:tcBorders>
            <w:shd w:val="clear" w:color="auto" w:fill="FFFFFF" w:themeFill="background1"/>
          </w:tcPr>
          <w:p w:rsidR="00E8721A" w:rsidRPr="00796281" w:rsidRDefault="00E8721A" w:rsidP="00B32CCA">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FFFFFF" w:themeFill="background1"/>
            <w:vAlign w:val="center"/>
          </w:tcPr>
          <w:p w:rsidR="00E8721A" w:rsidRPr="004041AB" w:rsidRDefault="000B1781" w:rsidP="00B32CCA">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PIO</w:t>
            </w:r>
          </w:p>
        </w:tc>
        <w:tc>
          <w:tcPr>
            <w:tcW w:w="3489" w:type="dxa"/>
            <w:gridSpan w:val="4"/>
            <w:tcBorders>
              <w:top w:val="dashSmallGap" w:sz="4" w:space="0" w:color="auto"/>
              <w:bottom w:val="single" w:sz="8" w:space="0" w:color="000000" w:themeColor="text1"/>
            </w:tcBorders>
            <w:shd w:val="clear" w:color="auto" w:fill="FFFFFF" w:themeFill="background1"/>
            <w:vAlign w:val="center"/>
          </w:tcPr>
          <w:p w:rsidR="00E8721A" w:rsidRPr="004041AB" w:rsidRDefault="00E8721A" w:rsidP="00B32CC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F56BA5" w:rsidRDefault="00F56BA5" w:rsidP="00823086">
      <w:pPr>
        <w:spacing w:after="0" w:line="240" w:lineRule="auto"/>
        <w:ind w:left="720"/>
        <w:rPr>
          <w:rFonts w:cstheme="minorHAnsi"/>
          <w:sz w:val="18"/>
          <w:szCs w:val="18"/>
        </w:rPr>
      </w:pPr>
    </w:p>
    <w:p w:rsidR="00B32CCA" w:rsidRDefault="00E8721A" w:rsidP="00823086">
      <w:pPr>
        <w:spacing w:after="0" w:line="240" w:lineRule="auto"/>
        <w:rPr>
          <w:rFonts w:cstheme="minorHAnsi"/>
          <w:sz w:val="18"/>
          <w:szCs w:val="18"/>
        </w:rPr>
      </w:pPr>
      <w:r>
        <w:rPr>
          <w:b/>
          <w:noProof/>
          <w:sz w:val="28"/>
          <w:szCs w:val="28"/>
        </w:rPr>
        <mc:AlternateContent>
          <mc:Choice Requires="wps">
            <w:drawing>
              <wp:anchor distT="0" distB="0" distL="114300" distR="114300" simplePos="0" relativeHeight="251661824" behindDoc="0" locked="0" layoutInCell="0" allowOverlap="1" wp14:anchorId="228FCEAC" wp14:editId="01F86924">
                <wp:simplePos x="0" y="0"/>
                <wp:positionH relativeFrom="margin">
                  <wp:align>center</wp:align>
                </wp:positionH>
                <wp:positionV relativeFrom="margin">
                  <wp:align>bottom</wp:align>
                </wp:positionV>
                <wp:extent cx="7315200" cy="292100"/>
                <wp:effectExtent l="0" t="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FD03A2" w:rsidRDefault="00F717AB" w:rsidP="00E8721A">
                            <w:pPr>
                              <w:shd w:val="clear" w:color="auto" w:fill="FFFF00"/>
                              <w:tabs>
                                <w:tab w:val="left" w:pos="360"/>
                                <w:tab w:val="right" w:pos="11160"/>
                              </w:tabs>
                              <w:jc w:val="center"/>
                              <w:rPr>
                                <w:b/>
                                <w:sz w:val="28"/>
                              </w:rPr>
                            </w:pPr>
                            <w:r>
                              <w:rPr>
                                <w:b/>
                                <w:sz w:val="28"/>
                              </w:rPr>
                              <w:tab/>
                              <w:t>SHELTERING AND EVACUATION</w:t>
                            </w:r>
                            <w:r>
                              <w:rPr>
                                <w:b/>
                                <w:sz w:val="28"/>
                              </w:rPr>
                              <w:tab/>
                              <w:t>NOTIFYING RESIDENTS</w:t>
                            </w:r>
                          </w:p>
                          <w:p w:rsidR="00F717AB" w:rsidRPr="00FD03A2" w:rsidRDefault="00F717AB" w:rsidP="00E8721A">
                            <w:pPr>
                              <w:shd w:val="clear" w:color="auto" w:fill="FFFF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FCEAC" id="_x0000_s1052" type="#_x0000_t202" style="position:absolute;margin-left:0;margin-top:0;width:8in;height:23pt;z-index:25166182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d4JQIAAE0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" o:allowincell="f">
                <v:textbox>
                  <w:txbxContent>
                    <w:p w:rsidR="00F717AB" w:rsidRPr="00FD03A2" w:rsidRDefault="00F717AB" w:rsidP="00E8721A">
                      <w:pPr>
                        <w:shd w:val="clear" w:color="auto" w:fill="FFFF00"/>
                        <w:tabs>
                          <w:tab w:val="left" w:pos="360"/>
                          <w:tab w:val="right" w:pos="11160"/>
                        </w:tabs>
                        <w:jc w:val="center"/>
                        <w:rPr>
                          <w:b/>
                          <w:sz w:val="28"/>
                        </w:rPr>
                      </w:pPr>
                      <w:r>
                        <w:rPr>
                          <w:b/>
                          <w:sz w:val="28"/>
                        </w:rPr>
                        <w:tab/>
                        <w:t>SHELTERING AND EVACUATION</w:t>
                      </w:r>
                      <w:r>
                        <w:rPr>
                          <w:b/>
                          <w:sz w:val="28"/>
                        </w:rPr>
                        <w:tab/>
                        <w:t>NOTIFYING RESIDENTS</w:t>
                      </w:r>
                    </w:p>
                    <w:p w:rsidR="00F717AB" w:rsidRPr="00FD03A2" w:rsidRDefault="00F717AB" w:rsidP="00E8721A">
                      <w:pPr>
                        <w:shd w:val="clear" w:color="auto" w:fill="FFFF00"/>
                        <w:jc w:val="center"/>
                        <w:rPr>
                          <w:b/>
                          <w:sz w:val="28"/>
                        </w:rPr>
                      </w:pPr>
                    </w:p>
                  </w:txbxContent>
                </v:textbox>
                <w10:wrap anchorx="margin" anchory="margin"/>
              </v:shape>
            </w:pict>
          </mc:Fallback>
        </mc:AlternateContent>
      </w:r>
      <w:r w:rsidR="00F56BA5">
        <w:rPr>
          <w:rFonts w:cstheme="minorHAnsi"/>
          <w:sz w:val="18"/>
          <w:szCs w:val="18"/>
        </w:rPr>
        <w:br w:type="page"/>
      </w:r>
    </w:p>
    <w:sdt>
      <w:sdtPr>
        <w:rPr>
          <w:rFonts w:cstheme="minorHAnsi"/>
          <w:szCs w:val="24"/>
        </w:rPr>
        <w:id w:val="1177532935"/>
        <w:picture/>
      </w:sdtPr>
      <w:sdtEndPr/>
      <w:sdtContent>
        <w:p w:rsidR="00B32CCA" w:rsidRPr="00B74B6F" w:rsidRDefault="00B32CCA" w:rsidP="00B32CCA">
          <w:pPr>
            <w:spacing w:after="0" w:line="240" w:lineRule="auto"/>
            <w:jc w:val="center"/>
            <w:rPr>
              <w:rFonts w:cstheme="minorHAnsi"/>
              <w:szCs w:val="24"/>
            </w:rPr>
          </w:pPr>
          <w:r>
            <w:rPr>
              <w:rFonts w:cstheme="minorHAnsi"/>
              <w:noProof/>
              <w:szCs w:val="24"/>
            </w:rPr>
            <w:drawing>
              <wp:inline distT="0" distB="0" distL="0" distR="0" wp14:anchorId="31E63696" wp14:editId="67C8EE49">
                <wp:extent cx="7315200" cy="567640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w icons.jpg"/>
                        <pic:cNvPicPr/>
                      </pic:nvPicPr>
                      <pic:blipFill>
                        <a:blip r:embed="rId30">
                          <a:extLst>
                            <a:ext uri="{BEBA8EAE-BF5A-486C-A8C5-ECC9F3942E4B}">
                              <a14:imgProps xmlns:a14="http://schemas.microsoft.com/office/drawing/2010/main">
                                <a14:imgLayer r:embed="rId31">
                                  <a14:imgEffect>
                                    <a14:brightnessContrast bright="40000" contrast="100000"/>
                                  </a14:imgEffect>
                                </a14:imgLayer>
                              </a14:imgProps>
                            </a:ext>
                            <a:ext uri="{28A0092B-C50C-407E-A947-70E740481C1C}">
                              <a14:useLocalDpi xmlns:a14="http://schemas.microsoft.com/office/drawing/2010/main" val="0"/>
                            </a:ext>
                          </a:extLst>
                        </a:blip>
                        <a:stretch>
                          <a:fillRect/>
                        </a:stretch>
                      </pic:blipFill>
                      <pic:spPr>
                        <a:xfrm>
                          <a:off x="0" y="0"/>
                          <a:ext cx="7315200" cy="5676405"/>
                        </a:xfrm>
                        <a:prstGeom prst="rect">
                          <a:avLst/>
                        </a:prstGeom>
                      </pic:spPr>
                    </pic:pic>
                  </a:graphicData>
                </a:graphic>
              </wp:inline>
            </w:drawing>
          </w:r>
        </w:p>
      </w:sdtContent>
    </w:sdt>
    <w:tbl>
      <w:tblPr>
        <w:tblStyle w:val="TableGrid"/>
        <w:tblW w:w="0" w:type="auto"/>
        <w:tblInd w:w="1818" w:type="dxa"/>
        <w:tblBorders>
          <w:insideH w:val="none" w:sz="0" w:space="0" w:color="auto"/>
          <w:insideV w:val="none" w:sz="0" w:space="0" w:color="auto"/>
        </w:tblBorders>
        <w:tblLook w:val="04A0" w:firstRow="1" w:lastRow="0" w:firstColumn="1" w:lastColumn="0" w:noHBand="0" w:noVBand="1"/>
      </w:tblPr>
      <w:tblGrid>
        <w:gridCol w:w="1305"/>
        <w:gridCol w:w="2265"/>
        <w:gridCol w:w="1428"/>
        <w:gridCol w:w="3464"/>
      </w:tblGrid>
      <w:tr w:rsidR="00B32CCA" w:rsidTr="00B32CCA">
        <w:trPr>
          <w:trHeight w:val="255"/>
        </w:trPr>
        <w:tc>
          <w:tcPr>
            <w:tcW w:w="8462" w:type="dxa"/>
            <w:gridSpan w:val="4"/>
            <w:vAlign w:val="center"/>
          </w:tcPr>
          <w:p w:rsidR="00B32CCA" w:rsidRPr="00590B38" w:rsidRDefault="00B32CCA" w:rsidP="00B32CCA">
            <w:pPr>
              <w:jc w:val="center"/>
              <w:rPr>
                <w:b/>
              </w:rPr>
            </w:pPr>
            <w:r w:rsidRPr="009F7571">
              <w:rPr>
                <w:b/>
              </w:rPr>
              <w:t>COMMUNITY MAP LEGEND</w:t>
            </w:r>
          </w:p>
        </w:tc>
      </w:tr>
      <w:tr w:rsidR="00B32CCA" w:rsidTr="00B32CCA">
        <w:trPr>
          <w:trHeight w:val="423"/>
        </w:trPr>
        <w:tc>
          <w:tcPr>
            <w:tcW w:w="1305" w:type="dxa"/>
          </w:tcPr>
          <w:p w:rsidR="00B32CCA" w:rsidRDefault="00B32CCA" w:rsidP="00B32CCA">
            <w:pPr>
              <w:jc w:val="right"/>
              <w:rPr>
                <w:rFonts w:asciiTheme="majorHAnsi" w:hAnsiTheme="majorHAnsi" w:cstheme="minorHAnsi"/>
                <w:b/>
                <w:sz w:val="24"/>
                <w:szCs w:val="24"/>
              </w:rPr>
            </w:pPr>
            <w:r w:rsidRPr="00590B38">
              <w:rPr>
                <w:rFonts w:asciiTheme="majorHAnsi" w:hAnsiTheme="majorHAnsi" w:cstheme="minorHAnsi"/>
                <w:b/>
                <w:noProof/>
                <w:sz w:val="24"/>
                <w:szCs w:val="24"/>
              </w:rPr>
              <w:drawing>
                <wp:inline distT="0" distB="0" distL="0" distR="0" wp14:anchorId="3C39418A" wp14:editId="7B942D5C">
                  <wp:extent cx="600075" cy="432054"/>
                  <wp:effectExtent l="19050" t="0" r="9525" b="0"/>
                  <wp:docPr id="46" name="Picture 22" descr="http://www.safetysign.com/images/catlog/product/large/A5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fetysign.com/images/catlog/product/large/A519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075" cy="432054"/>
                          </a:xfrm>
                          <a:prstGeom prst="rect">
                            <a:avLst/>
                          </a:prstGeom>
                          <a:noFill/>
                          <a:ln>
                            <a:noFill/>
                          </a:ln>
                        </pic:spPr>
                      </pic:pic>
                    </a:graphicData>
                  </a:graphic>
                </wp:inline>
              </w:drawing>
            </w:r>
          </w:p>
        </w:tc>
        <w:tc>
          <w:tcPr>
            <w:tcW w:w="2265" w:type="dxa"/>
            <w:vAlign w:val="center"/>
          </w:tcPr>
          <w:p w:rsidR="00B32CCA" w:rsidRDefault="00B32CCA" w:rsidP="00B32CCA">
            <w:pPr>
              <w:rPr>
                <w:rFonts w:asciiTheme="majorHAnsi" w:hAnsiTheme="majorHAnsi" w:cstheme="minorHAnsi"/>
                <w:b/>
                <w:sz w:val="24"/>
                <w:szCs w:val="24"/>
              </w:rPr>
            </w:pPr>
            <w:r>
              <w:t>EMERGENCY SHELTER</w:t>
            </w:r>
          </w:p>
        </w:tc>
        <w:tc>
          <w:tcPr>
            <w:tcW w:w="1428" w:type="dxa"/>
          </w:tcPr>
          <w:p w:rsidR="00B32CCA" w:rsidRDefault="00B32CCA" w:rsidP="00B32CCA">
            <w:pPr>
              <w:jc w:val="center"/>
              <w:rPr>
                <w:rFonts w:asciiTheme="majorHAnsi" w:hAnsiTheme="majorHAnsi" w:cstheme="minorHAnsi"/>
                <w:b/>
                <w:sz w:val="24"/>
                <w:szCs w:val="24"/>
              </w:rPr>
            </w:pPr>
            <w:r w:rsidRPr="00590B38">
              <w:rPr>
                <w:rFonts w:asciiTheme="majorHAnsi" w:hAnsiTheme="majorHAnsi" w:cstheme="minorHAnsi"/>
                <w:b/>
                <w:noProof/>
                <w:sz w:val="24"/>
                <w:szCs w:val="24"/>
              </w:rPr>
              <w:drawing>
                <wp:inline distT="0" distB="0" distL="0" distR="0" wp14:anchorId="7E9D27A4" wp14:editId="6E06BD21">
                  <wp:extent cx="609600" cy="460248"/>
                  <wp:effectExtent l="19050" t="0" r="0" b="0"/>
                  <wp:docPr id="49" name="Picture 25" descr="http://www.evacuationsign.com/img/lg/S/Emergency-Evacuation-Route-Sign-S-1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vacuationsign.com/img/lg/S/Emergency-Evacuation-Route-Sign-S-154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460248"/>
                          </a:xfrm>
                          <a:prstGeom prst="rect">
                            <a:avLst/>
                          </a:prstGeom>
                          <a:noFill/>
                          <a:ln>
                            <a:noFill/>
                          </a:ln>
                        </pic:spPr>
                      </pic:pic>
                    </a:graphicData>
                  </a:graphic>
                </wp:inline>
              </w:drawing>
            </w:r>
          </w:p>
        </w:tc>
        <w:tc>
          <w:tcPr>
            <w:tcW w:w="3464" w:type="dxa"/>
            <w:vAlign w:val="center"/>
          </w:tcPr>
          <w:p w:rsidR="00B32CCA" w:rsidRDefault="00B32CCA" w:rsidP="00B32CCA">
            <w:pPr>
              <w:rPr>
                <w:rFonts w:asciiTheme="majorHAnsi" w:hAnsiTheme="majorHAnsi" w:cstheme="minorHAnsi"/>
                <w:b/>
                <w:sz w:val="24"/>
                <w:szCs w:val="24"/>
              </w:rPr>
            </w:pPr>
            <w:r>
              <w:t>EMERGENCY EVACUATION ROUTE</w:t>
            </w:r>
          </w:p>
        </w:tc>
      </w:tr>
      <w:tr w:rsidR="00B32CCA" w:rsidTr="00B32CCA">
        <w:trPr>
          <w:trHeight w:val="423"/>
        </w:trPr>
        <w:tc>
          <w:tcPr>
            <w:tcW w:w="1305" w:type="dxa"/>
          </w:tcPr>
          <w:p w:rsidR="00B32CCA" w:rsidRDefault="00B32CCA" w:rsidP="00B32CCA">
            <w:pPr>
              <w:jc w:val="center"/>
              <w:rPr>
                <w:rFonts w:asciiTheme="majorHAnsi" w:hAnsiTheme="majorHAnsi" w:cstheme="minorHAnsi"/>
                <w:b/>
                <w:sz w:val="24"/>
                <w:szCs w:val="24"/>
              </w:rPr>
            </w:pPr>
            <w:r w:rsidRPr="00590B38">
              <w:rPr>
                <w:rFonts w:asciiTheme="majorHAnsi" w:hAnsiTheme="majorHAnsi" w:cstheme="minorHAnsi"/>
                <w:b/>
                <w:noProof/>
                <w:sz w:val="24"/>
                <w:szCs w:val="24"/>
              </w:rPr>
              <w:drawing>
                <wp:inline distT="0" distB="0" distL="0" distR="0" wp14:anchorId="13929340" wp14:editId="7927C641">
                  <wp:extent cx="647645" cy="431764"/>
                  <wp:effectExtent l="19050" t="0" r="55" b="0"/>
                  <wp:docPr id="51" name="Picture 26" descr="http://www.usna.edu/NESA/images/Red_Cross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sna.edu/NESA/images/Red_Cross_symbo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645" cy="431764"/>
                          </a:xfrm>
                          <a:prstGeom prst="rect">
                            <a:avLst/>
                          </a:prstGeom>
                          <a:noFill/>
                          <a:ln>
                            <a:noFill/>
                          </a:ln>
                        </pic:spPr>
                      </pic:pic>
                    </a:graphicData>
                  </a:graphic>
                </wp:inline>
              </w:drawing>
            </w:r>
          </w:p>
        </w:tc>
        <w:tc>
          <w:tcPr>
            <w:tcW w:w="2265" w:type="dxa"/>
            <w:vAlign w:val="center"/>
          </w:tcPr>
          <w:p w:rsidR="00B32CCA" w:rsidRPr="00DC3413" w:rsidRDefault="00B32CCA" w:rsidP="00B32CCA">
            <w:r>
              <w:t>HOSPITAL or CLINIC</w:t>
            </w:r>
          </w:p>
        </w:tc>
        <w:tc>
          <w:tcPr>
            <w:tcW w:w="1428" w:type="dxa"/>
          </w:tcPr>
          <w:p w:rsidR="00B32CCA" w:rsidRDefault="00B32CCA" w:rsidP="00B32CCA">
            <w:pPr>
              <w:jc w:val="center"/>
              <w:rPr>
                <w:rFonts w:asciiTheme="majorHAnsi" w:hAnsiTheme="majorHAnsi" w:cstheme="minorHAnsi"/>
                <w:b/>
                <w:sz w:val="24"/>
                <w:szCs w:val="24"/>
              </w:rPr>
            </w:pPr>
            <w:r w:rsidRPr="005329DB">
              <w:rPr>
                <w:b/>
                <w:noProof/>
                <w:color w:val="FF0000"/>
                <w:sz w:val="40"/>
                <w:szCs w:val="20"/>
                <w:u w:val="single"/>
              </w:rPr>
              <mc:AlternateContent>
                <mc:Choice Requires="wps">
                  <w:drawing>
                    <wp:anchor distT="0" distB="0" distL="114300" distR="114300" simplePos="0" relativeHeight="251663872" behindDoc="0" locked="0" layoutInCell="1" allowOverlap="1" wp14:anchorId="05ED9AD0" wp14:editId="0758BFF5">
                      <wp:simplePos x="0" y="0"/>
                      <wp:positionH relativeFrom="column">
                        <wp:posOffset>92133</wp:posOffset>
                      </wp:positionH>
                      <wp:positionV relativeFrom="paragraph">
                        <wp:posOffset>17030</wp:posOffset>
                      </wp:positionV>
                      <wp:extent cx="570221" cy="369332"/>
                      <wp:effectExtent l="19050" t="19050" r="24130" b="10795"/>
                      <wp:wrapNone/>
                      <wp:docPr id="32" name="Rectangle 2"/>
                      <wp:cNvGraphicFramePr/>
                      <a:graphic xmlns:a="http://schemas.openxmlformats.org/drawingml/2006/main">
                        <a:graphicData uri="http://schemas.microsoft.com/office/word/2010/wordprocessingShape">
                          <wps:wsp>
                            <wps:cNvSpPr/>
                            <wps:spPr>
                              <a:xfrm>
                                <a:off x="0" y="0"/>
                                <a:ext cx="570221" cy="369332"/>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38100">
                                <a:solidFill>
                                  <a:sysClr val="windowText" lastClr="000000"/>
                                </a:solidFill>
                              </a:ln>
                            </wps:spPr>
                            <wps:txbx>
                              <w:txbxContent>
                                <w:p w:rsidR="00F717AB" w:rsidRDefault="00F717AB" w:rsidP="00B32CCA">
                                  <w:pPr>
                                    <w:pStyle w:val="NormalWeb"/>
                                    <w:spacing w:before="0" w:beforeAutospacing="0" w:after="0" w:afterAutospacing="0"/>
                                  </w:pPr>
                                  <w:r>
                                    <w:rPr>
                                      <w:rFonts w:asciiTheme="minorHAnsi" w:hAnsi="Calibri" w:cstheme="minorBidi"/>
                                      <w:b/>
                                      <w:bCs/>
                                      <w:color w:val="FFFFFF" w:themeColor="background1"/>
                                      <w:kern w:val="24"/>
                                      <w:sz w:val="36"/>
                                      <w:szCs w:val="36"/>
                                      <w:u w:val="single"/>
                                    </w:rPr>
                                    <w:t>EOC</w:t>
                                  </w:r>
                                </w:p>
                              </w:txbxContent>
                            </wps:txbx>
                            <wps:bodyPr wrap="none">
                              <a:spAutoFit/>
                            </wps:bodyPr>
                          </wps:wsp>
                        </a:graphicData>
                      </a:graphic>
                    </wp:anchor>
                  </w:drawing>
                </mc:Choice>
                <mc:Fallback>
                  <w:pict>
                    <v:rect w14:anchorId="05ED9AD0" id="Rectangle 2" o:spid="_x0000_s1053" style="position:absolute;left:0;text-align:left;margin-left:7.25pt;margin-top:1.35pt;width:44.9pt;height:29.1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" fillcolor="#a00000" strokecolor="windowText" strokeweight="3pt">
                      <v:fill color2="red" rotate="t" angle="45" colors="0 #a00000;.5 #e60000;1 red" focus="100%" type="gradient"/>
                      <v:textbox style="mso-fit-shape-to-text:t">
                        <w:txbxContent>
                          <w:p w:rsidR="00F717AB" w:rsidRDefault="00F717AB" w:rsidP="00B32CCA">
                            <w:pPr>
                              <w:pStyle w:val="NormalWeb"/>
                              <w:spacing w:before="0" w:beforeAutospacing="0" w:after="0" w:afterAutospacing="0"/>
                            </w:pPr>
                            <w:r>
                              <w:rPr>
                                <w:rFonts w:asciiTheme="minorHAnsi" w:hAnsi="Calibri" w:cstheme="minorBidi"/>
                                <w:b/>
                                <w:bCs/>
                                <w:color w:val="FFFFFF" w:themeColor="background1"/>
                                <w:kern w:val="24"/>
                                <w:sz w:val="36"/>
                                <w:szCs w:val="36"/>
                                <w:u w:val="single"/>
                              </w:rPr>
                              <w:t>EOC</w:t>
                            </w:r>
                          </w:p>
                        </w:txbxContent>
                      </v:textbox>
                    </v:rect>
                  </w:pict>
                </mc:Fallback>
              </mc:AlternateContent>
            </w:r>
          </w:p>
        </w:tc>
        <w:tc>
          <w:tcPr>
            <w:tcW w:w="3464" w:type="dxa"/>
            <w:vAlign w:val="center"/>
          </w:tcPr>
          <w:p w:rsidR="00B32CCA" w:rsidRDefault="00B32CCA" w:rsidP="00B32CCA">
            <w:pPr>
              <w:rPr>
                <w:rFonts w:asciiTheme="majorHAnsi" w:hAnsiTheme="majorHAnsi" w:cstheme="minorHAnsi"/>
                <w:b/>
                <w:sz w:val="24"/>
                <w:szCs w:val="24"/>
              </w:rPr>
            </w:pPr>
            <w:r w:rsidRPr="009F7571">
              <w:t xml:space="preserve">EMERGENCY </w:t>
            </w:r>
            <w:r>
              <w:t>OPERATIONS CENTER</w:t>
            </w:r>
          </w:p>
        </w:tc>
      </w:tr>
    </w:tbl>
    <w:p w:rsidR="00B32CCA" w:rsidRDefault="00B32CCA" w:rsidP="00B32CCA">
      <w:pPr>
        <w:spacing w:after="0" w:line="240" w:lineRule="auto"/>
        <w:rPr>
          <w:i/>
        </w:rPr>
      </w:pPr>
      <w:r>
        <w:rPr>
          <w:rFonts w:asciiTheme="majorHAnsi" w:hAnsiTheme="majorHAnsi" w:cstheme="minorHAnsi"/>
          <w:noProof/>
          <w:sz w:val="24"/>
          <w:szCs w:val="24"/>
        </w:rPr>
        <mc:AlternateContent>
          <mc:Choice Requires="wps">
            <w:drawing>
              <wp:anchor distT="0" distB="0" distL="114300" distR="114300" simplePos="0" relativeHeight="251662848" behindDoc="0" locked="0" layoutInCell="0" allowOverlap="1" wp14:anchorId="72C8DBCA" wp14:editId="1EA4C0A8">
                <wp:simplePos x="0" y="0"/>
                <wp:positionH relativeFrom="margin">
                  <wp:align>center</wp:align>
                </wp:positionH>
                <wp:positionV relativeFrom="margin">
                  <wp:align>bottom</wp:align>
                </wp:positionV>
                <wp:extent cx="7315200" cy="292608"/>
                <wp:effectExtent l="0" t="0" r="19050"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DD55B6">
                            <w:pPr>
                              <w:shd w:val="clear" w:color="auto" w:fill="FFFF00"/>
                              <w:tabs>
                                <w:tab w:val="left" w:pos="360"/>
                                <w:tab w:val="right" w:pos="11160"/>
                              </w:tabs>
                              <w:jc w:val="center"/>
                              <w:rPr>
                                <w:b/>
                                <w:sz w:val="28"/>
                              </w:rPr>
                            </w:pPr>
                            <w:r>
                              <w:rPr>
                                <w:b/>
                                <w:sz w:val="28"/>
                              </w:rPr>
                              <w:t>COMMUNITY MAP</w:t>
                            </w:r>
                          </w:p>
                          <w:p w:rsidR="00F717AB" w:rsidRPr="00FD03A2" w:rsidRDefault="00F717AB" w:rsidP="00B32CCA">
                            <w:pPr>
                              <w:shd w:val="clear" w:color="auto" w:fill="C4BC96" w:themeFill="background2" w:themeFillShade="BF"/>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8DBCA" id="_x0000_s1054" type="#_x0000_t202" style="position:absolute;margin-left:0;margin-top:0;width:8in;height:23.05pt;z-index:2516628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MBJwIAAE4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" o:allowincell="f">
                <v:textbox>
                  <w:txbxContent>
                    <w:p w:rsidR="00F717AB" w:rsidRPr="00FD03A2" w:rsidRDefault="00F717AB" w:rsidP="00DD55B6">
                      <w:pPr>
                        <w:shd w:val="clear" w:color="auto" w:fill="FFFF00"/>
                        <w:tabs>
                          <w:tab w:val="left" w:pos="360"/>
                          <w:tab w:val="right" w:pos="11160"/>
                        </w:tabs>
                        <w:jc w:val="center"/>
                        <w:rPr>
                          <w:b/>
                          <w:sz w:val="28"/>
                        </w:rPr>
                      </w:pPr>
                      <w:r>
                        <w:rPr>
                          <w:b/>
                          <w:sz w:val="28"/>
                        </w:rPr>
                        <w:t>COMMUNITY MAP</w:t>
                      </w:r>
                    </w:p>
                    <w:p w:rsidR="00F717AB" w:rsidRPr="00FD03A2" w:rsidRDefault="00F717AB" w:rsidP="00B32CCA">
                      <w:pPr>
                        <w:shd w:val="clear" w:color="auto" w:fill="C4BC96" w:themeFill="background2" w:themeFillShade="BF"/>
                        <w:jc w:val="center"/>
                        <w:rPr>
                          <w:b/>
                          <w:sz w:val="28"/>
                        </w:rPr>
                      </w:pPr>
                    </w:p>
                  </w:txbxContent>
                </v:textbox>
                <w10:wrap anchorx="margin" anchory="margin"/>
              </v:shape>
            </w:pict>
          </mc:Fallback>
        </mc:AlternateContent>
      </w:r>
    </w:p>
    <w:p w:rsidR="00B32CCA" w:rsidRDefault="00B32CCA">
      <w:pPr>
        <w:rPr>
          <w:rFonts w:cstheme="minorHAnsi"/>
          <w:sz w:val="18"/>
          <w:szCs w:val="18"/>
        </w:rPr>
      </w:pPr>
      <w:r>
        <w:rPr>
          <w:rFonts w:cstheme="minorHAnsi"/>
          <w:sz w:val="18"/>
          <w:szCs w:val="18"/>
        </w:rPr>
        <w:br w:type="page"/>
      </w:r>
    </w:p>
    <w:p w:rsidR="00172807" w:rsidRPr="00D17110" w:rsidRDefault="00172807" w:rsidP="00823086">
      <w:pPr>
        <w:spacing w:after="0" w:line="240" w:lineRule="auto"/>
        <w:ind w:left="720"/>
        <w:rPr>
          <w:rFonts w:cstheme="minorHAnsi"/>
          <w:sz w:val="18"/>
          <w:szCs w:val="18"/>
        </w:rPr>
        <w:sectPr w:rsidR="00172807" w:rsidRPr="00D17110" w:rsidSect="00347199">
          <w:pgSz w:w="12240" w:h="12096" w:orient="landscape" w:code="1"/>
          <w:pgMar w:top="245" w:right="245" w:bottom="144" w:left="245" w:header="720" w:footer="720" w:gutter="0"/>
          <w:pgBorders w:offsetFrom="page">
            <w:bottom w:val="single" w:sz="4" w:space="4" w:color="auto"/>
          </w:pgBorders>
          <w:cols w:space="720"/>
          <w:docGrid w:linePitch="360"/>
        </w:sectPr>
      </w:pPr>
    </w:p>
    <w:p w:rsidR="00B32CCA" w:rsidRDefault="00B32CCA" w:rsidP="00B32CCA">
      <w:pPr>
        <w:spacing w:after="0" w:line="240" w:lineRule="auto"/>
        <w:rPr>
          <w:rFonts w:cstheme="minorHAnsi"/>
          <w:sz w:val="18"/>
          <w:szCs w:val="18"/>
        </w:rPr>
      </w:pPr>
    </w:p>
    <w:p w:rsidR="00B32CCA" w:rsidRPr="00102975" w:rsidRDefault="00B32CCA" w:rsidP="00B32CCA">
      <w:pPr>
        <w:spacing w:after="0" w:line="240" w:lineRule="auto"/>
        <w:ind w:left="-14"/>
        <w:jc w:val="center"/>
        <w:rPr>
          <w:rFonts w:cstheme="minorHAnsi"/>
          <w:b/>
          <w:color w:val="FF0000"/>
        </w:rPr>
      </w:pPr>
      <w:r w:rsidRPr="00102975">
        <w:rPr>
          <w:b/>
          <w:i/>
          <w:color w:val="FF0000"/>
        </w:rPr>
        <w:t xml:space="preserve">Contact American Red Cross of Alaska for support planning and operating shelters, </w:t>
      </w:r>
      <w:r w:rsidRPr="00102975">
        <w:rPr>
          <w:rFonts w:cstheme="minorHAnsi"/>
          <w:b/>
          <w:color w:val="FF0000"/>
        </w:rPr>
        <w:t>1-888-345-4376</w:t>
      </w:r>
    </w:p>
    <w:tbl>
      <w:tblPr>
        <w:tblStyle w:val="LightShading1"/>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4888"/>
        <w:gridCol w:w="4973"/>
        <w:gridCol w:w="11"/>
      </w:tblGrid>
      <w:tr w:rsidR="00B32CCA" w:rsidRPr="00796281" w:rsidTr="00B32C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3" w:type="dxa"/>
            <w:vAlign w:val="center"/>
          </w:tcPr>
          <w:p w:rsidR="00B32CCA" w:rsidRPr="00796281" w:rsidRDefault="00B32CCA" w:rsidP="00B32CCA">
            <w:pPr>
              <w:jc w:val="center"/>
              <w:rPr>
                <w:rFonts w:cstheme="minorHAnsi"/>
                <w:sz w:val="24"/>
              </w:rPr>
            </w:pPr>
            <w:r>
              <w:rPr>
                <w:rFonts w:cstheme="minorHAnsi"/>
                <w:sz w:val="24"/>
              </w:rPr>
              <w:t>TIMELINE</w:t>
            </w:r>
          </w:p>
        </w:tc>
        <w:tc>
          <w:tcPr>
            <w:tcW w:w="10073" w:type="dxa"/>
            <w:gridSpan w:val="3"/>
            <w:vAlign w:val="center"/>
          </w:tcPr>
          <w:p w:rsidR="00B32CCA" w:rsidRPr="00796281" w:rsidRDefault="00B32CCA" w:rsidP="00B32CCA">
            <w:pPr>
              <w:jc w:val="cente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SHELTER OPERATIONS</w:t>
            </w:r>
          </w:p>
        </w:tc>
      </w:tr>
      <w:tr w:rsidR="00B32CCA" w:rsidRPr="00633425" w:rsidTr="00B32CCA">
        <w:trPr>
          <w:gridAfter w:val="1"/>
          <w:cnfStyle w:val="000000100000" w:firstRow="0" w:lastRow="0" w:firstColumn="0" w:lastColumn="0" w:oddVBand="0" w:evenVBand="0" w:oddHBand="1" w:evenHBand="0" w:firstRowFirstColumn="0" w:firstRowLastColumn="0" w:lastRowFirstColumn="0" w:lastRowLastColumn="0"/>
          <w:wAfter w:w="11" w:type="dxa"/>
          <w:trHeight w:val="592"/>
          <w:jc w:val="center"/>
        </w:trPr>
        <w:tc>
          <w:tcPr>
            <w:cnfStyle w:val="001000000000" w:firstRow="0" w:lastRow="0" w:firstColumn="1" w:lastColumn="0" w:oddVBand="0" w:evenVBand="0" w:oddHBand="0" w:evenHBand="0" w:firstRowFirstColumn="0" w:firstRowLastColumn="0" w:lastRowFirstColumn="0" w:lastRowLastColumn="0"/>
            <w:tcW w:w="1663" w:type="dxa"/>
            <w:tcBorders>
              <w:bottom w:val="single" w:sz="4" w:space="0" w:color="auto"/>
            </w:tcBorders>
            <w:shd w:val="clear" w:color="auto" w:fill="D9D9D9" w:themeFill="background1" w:themeFillShade="D9"/>
            <w:vAlign w:val="center"/>
          </w:tcPr>
          <w:p w:rsidR="00B32CCA" w:rsidRPr="008B514D" w:rsidRDefault="00B32CCA" w:rsidP="00B32CCA">
            <w:pPr>
              <w:jc w:val="center"/>
              <w:rPr>
                <w:rFonts w:cstheme="minorHAnsi"/>
              </w:rPr>
            </w:pPr>
            <w:r w:rsidRPr="008B514D">
              <w:rPr>
                <w:rFonts w:cstheme="minorHAnsi"/>
              </w:rPr>
              <w:t>Before event</w:t>
            </w:r>
          </w:p>
        </w:tc>
        <w:tc>
          <w:tcPr>
            <w:tcW w:w="4989" w:type="dxa"/>
            <w:tcBorders>
              <w:bottom w:val="single" w:sz="4" w:space="0" w:color="auto"/>
            </w:tcBorders>
            <w:shd w:val="clear" w:color="auto" w:fill="D9D9D9" w:themeFill="background1" w:themeFillShade="D9"/>
          </w:tcPr>
          <w:p w:rsidR="00B32CCA" w:rsidRPr="008B514D" w:rsidRDefault="00B32CC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8B514D">
              <w:rPr>
                <w:rFonts w:cstheme="minorHAnsi"/>
                <w:spacing w:val="-2"/>
                <w:sz w:val="21"/>
                <w:szCs w:val="21"/>
              </w:rPr>
              <w:t>Work</w:t>
            </w:r>
            <w:r w:rsidRPr="008B514D">
              <w:rPr>
                <w:rFonts w:cstheme="minorHAnsi"/>
                <w:sz w:val="21"/>
                <w:szCs w:val="21"/>
              </w:rPr>
              <w:t xml:space="preserve"> with ARC to develop shelter plan: </w:t>
            </w:r>
          </w:p>
          <w:p w:rsidR="00B32CCA" w:rsidRPr="008B514D" w:rsidRDefault="00B32CCA" w:rsidP="00B32CCA">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B514D">
              <w:rPr>
                <w:rFonts w:cstheme="minorHAnsi"/>
                <w:sz w:val="21"/>
                <w:szCs w:val="21"/>
              </w:rPr>
              <w:t>Identify and document shelter(s) in RC database</w:t>
            </w:r>
          </w:p>
          <w:p w:rsidR="00B32CCA" w:rsidRPr="008B514D" w:rsidRDefault="00B32CCA" w:rsidP="00B32CCA">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B514D">
              <w:rPr>
                <w:rFonts w:cstheme="minorHAnsi"/>
                <w:sz w:val="21"/>
                <w:szCs w:val="21"/>
              </w:rPr>
              <w:t>Train shelter manager and others</w:t>
            </w:r>
          </w:p>
        </w:tc>
        <w:tc>
          <w:tcPr>
            <w:tcW w:w="5073" w:type="dxa"/>
            <w:tcBorders>
              <w:bottom w:val="single" w:sz="4" w:space="0" w:color="auto"/>
            </w:tcBorders>
            <w:shd w:val="clear" w:color="auto" w:fill="D9D9D9" w:themeFill="background1" w:themeFillShade="D9"/>
          </w:tcPr>
          <w:p w:rsidR="00B32CCA" w:rsidRPr="008B514D" w:rsidRDefault="00B32CC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8B514D">
              <w:rPr>
                <w:rFonts w:cstheme="minorHAnsi"/>
                <w:sz w:val="21"/>
                <w:szCs w:val="21"/>
              </w:rPr>
              <w:t>Estimate essential supplies and staff based on size</w:t>
            </w:r>
          </w:p>
          <w:p w:rsidR="00B32CCA" w:rsidRPr="008B514D" w:rsidRDefault="00B32CC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8B514D">
              <w:rPr>
                <w:rFonts w:cstheme="minorHAnsi"/>
                <w:sz w:val="21"/>
                <w:szCs w:val="21"/>
              </w:rPr>
              <w:t>Have a way to register each person in the shelter</w:t>
            </w:r>
          </w:p>
          <w:p w:rsidR="00B32CCA" w:rsidRPr="008B514D" w:rsidRDefault="00B32CC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8B514D">
              <w:rPr>
                <w:rFonts w:cstheme="minorHAnsi"/>
                <w:sz w:val="21"/>
                <w:szCs w:val="21"/>
              </w:rPr>
              <w:t>Test cell phone communications, if used</w:t>
            </w:r>
          </w:p>
        </w:tc>
      </w:tr>
      <w:tr w:rsidR="00B32CCA" w:rsidRPr="00AC7A28" w:rsidTr="00B32CCA">
        <w:trPr>
          <w:gridAfter w:val="1"/>
          <w:wAfter w:w="11" w:type="dxa"/>
          <w:trHeight w:val="2420"/>
          <w:jc w:val="center"/>
        </w:trPr>
        <w:tc>
          <w:tcPr>
            <w:cnfStyle w:val="001000000000" w:firstRow="0" w:lastRow="0" w:firstColumn="1" w:lastColumn="0" w:oddVBand="0" w:evenVBand="0" w:oddHBand="0" w:evenHBand="0" w:firstRowFirstColumn="0" w:firstRowLastColumn="0" w:lastRowFirstColumn="0" w:lastRowLastColumn="0"/>
            <w:tcW w:w="1663" w:type="dxa"/>
            <w:tcBorders>
              <w:left w:val="nil"/>
              <w:right w:val="nil"/>
            </w:tcBorders>
            <w:vAlign w:val="center"/>
          </w:tcPr>
          <w:p w:rsidR="00B32CCA" w:rsidRPr="008B514D" w:rsidRDefault="00B32CCA" w:rsidP="00B32CCA">
            <w:pPr>
              <w:jc w:val="center"/>
              <w:rPr>
                <w:rFonts w:cstheme="minorHAnsi"/>
              </w:rPr>
            </w:pPr>
            <w:r w:rsidRPr="008B514D">
              <w:rPr>
                <w:rFonts w:cstheme="minorHAnsi"/>
                <w:noProof/>
              </w:rPr>
              <w:drawing>
                <wp:anchor distT="0" distB="0" distL="114300" distR="114300" simplePos="0" relativeHeight="251665920" behindDoc="1" locked="0" layoutInCell="1" allowOverlap="1" wp14:anchorId="317FB2A4" wp14:editId="0AF50D9B">
                  <wp:simplePos x="0" y="0"/>
                  <wp:positionH relativeFrom="column">
                    <wp:posOffset>-76835</wp:posOffset>
                  </wp:positionH>
                  <wp:positionV relativeFrom="paragraph">
                    <wp:posOffset>216535</wp:posOffset>
                  </wp:positionV>
                  <wp:extent cx="1040130" cy="424815"/>
                  <wp:effectExtent l="19050" t="0" r="7620" b="0"/>
                  <wp:wrapNone/>
                  <wp:docPr id="63" name="Picture 63" descr="American Red Cross of Alas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Red Cross of Alaska.bmp"/>
                          <pic:cNvPicPr/>
                        </pic:nvPicPr>
                        <pic:blipFill>
                          <a:blip r:embed="rId35" cstate="print"/>
                          <a:stretch>
                            <a:fillRect/>
                          </a:stretch>
                        </pic:blipFill>
                        <pic:spPr>
                          <a:xfrm>
                            <a:off x="0" y="0"/>
                            <a:ext cx="1040130" cy="424815"/>
                          </a:xfrm>
                          <a:prstGeom prst="rect">
                            <a:avLst/>
                          </a:prstGeom>
                        </pic:spPr>
                      </pic:pic>
                    </a:graphicData>
                  </a:graphic>
                </wp:anchor>
              </w:drawing>
            </w:r>
            <w:r w:rsidRPr="008B514D">
              <w:rPr>
                <w:rFonts w:cstheme="minorHAnsi"/>
              </w:rPr>
              <w:t>During event</w:t>
            </w:r>
          </w:p>
        </w:tc>
        <w:tc>
          <w:tcPr>
            <w:tcW w:w="4989" w:type="dxa"/>
            <w:tcBorders>
              <w:left w:val="nil"/>
              <w:right w:val="nil"/>
            </w:tcBorders>
          </w:tcPr>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pacing w:val="-2"/>
                <w:sz w:val="21"/>
                <w:szCs w:val="21"/>
              </w:rPr>
              <w:t>Notify, request support from state/vol. agencies</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pacing w:val="-2"/>
                <w:sz w:val="21"/>
                <w:szCs w:val="21"/>
              </w:rPr>
              <w:t>Establish and maintain contact with Red Cross</w:t>
            </w:r>
          </w:p>
          <w:p w:rsidR="00B32CCA" w:rsidRPr="008B514D" w:rsidRDefault="00B32CCA" w:rsidP="00B32CCA">
            <w:pPr>
              <w:pStyle w:val="ListParagraph"/>
              <w:numPr>
                <w:ilvl w:val="1"/>
                <w:numId w:val="17"/>
              </w:numPr>
              <w:ind w:left="415" w:hanging="180"/>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B514D">
              <w:rPr>
                <w:rFonts w:cstheme="minorHAnsi"/>
                <w:sz w:val="21"/>
                <w:szCs w:val="21"/>
              </w:rPr>
              <w:t>Order supplies and personnel</w:t>
            </w:r>
          </w:p>
          <w:p w:rsidR="00B32CCA" w:rsidRPr="008B514D" w:rsidRDefault="00B32CCA" w:rsidP="00B32CCA">
            <w:pPr>
              <w:pStyle w:val="ListParagraph"/>
              <w:numPr>
                <w:ilvl w:val="1"/>
                <w:numId w:val="17"/>
              </w:numPr>
              <w:ind w:left="415" w:hanging="180"/>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B514D">
              <w:rPr>
                <w:rFonts w:cstheme="minorHAnsi"/>
                <w:sz w:val="21"/>
                <w:szCs w:val="21"/>
              </w:rPr>
              <w:t>Provide shelter report</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pacing w:val="-2"/>
                <w:sz w:val="21"/>
                <w:szCs w:val="21"/>
              </w:rPr>
              <w:t>Check building status and inventory and document</w:t>
            </w:r>
            <w:r w:rsidRPr="008B514D">
              <w:rPr>
                <w:rFonts w:cstheme="minorHAnsi"/>
                <w:spacing w:val="-2"/>
                <w:sz w:val="21"/>
                <w:szCs w:val="21"/>
              </w:rPr>
              <w:br/>
            </w:r>
            <w:r w:rsidRPr="008B514D">
              <w:rPr>
                <w:rFonts w:cstheme="minorHAnsi"/>
                <w:i/>
                <w:spacing w:val="-2"/>
                <w:sz w:val="21"/>
                <w:szCs w:val="21"/>
              </w:rPr>
              <w:t xml:space="preserve">See </w:t>
            </w:r>
            <w:r w:rsidRPr="008B514D">
              <w:rPr>
                <w:rFonts w:cstheme="minorHAnsi"/>
                <w:spacing w:val="-2"/>
                <w:sz w:val="21"/>
                <w:szCs w:val="21"/>
              </w:rPr>
              <w:t xml:space="preserve">ARC Facility/Shelter Opening Checklist </w:t>
            </w:r>
            <w:r w:rsidRPr="008B514D">
              <w:rPr>
                <w:rFonts w:cstheme="minorHAnsi"/>
                <w:i/>
                <w:spacing w:val="-2"/>
                <w:sz w:val="21"/>
                <w:szCs w:val="21"/>
              </w:rPr>
              <w:t>(reverse)</w:t>
            </w:r>
          </w:p>
          <w:p w:rsidR="00B32CCA" w:rsidRPr="008B514D" w:rsidRDefault="00B32CCA" w:rsidP="00B32CCA">
            <w:pPr>
              <w:pStyle w:val="ListParagraph"/>
              <w:numPr>
                <w:ilvl w:val="1"/>
                <w:numId w:val="17"/>
              </w:numPr>
              <w:ind w:left="415" w:hanging="180"/>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B514D">
              <w:rPr>
                <w:rFonts w:cstheme="minorHAnsi"/>
                <w:spacing w:val="-2"/>
                <w:sz w:val="21"/>
                <w:szCs w:val="21"/>
              </w:rPr>
              <w:t xml:space="preserve">Assess </w:t>
            </w:r>
            <w:r w:rsidRPr="008B514D">
              <w:rPr>
                <w:rFonts w:cstheme="minorHAnsi"/>
                <w:sz w:val="21"/>
                <w:szCs w:val="21"/>
              </w:rPr>
              <w:t xml:space="preserve">amount of food on-site, feeding options </w:t>
            </w:r>
          </w:p>
          <w:p w:rsidR="00B32CCA" w:rsidRPr="008B514D" w:rsidRDefault="00B32CCA" w:rsidP="00B32CCA">
            <w:pPr>
              <w:pStyle w:val="ListParagraph"/>
              <w:numPr>
                <w:ilvl w:val="1"/>
                <w:numId w:val="17"/>
              </w:numPr>
              <w:ind w:left="415" w:hanging="180"/>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z w:val="21"/>
                <w:szCs w:val="21"/>
              </w:rPr>
              <w:t>Prepare</w:t>
            </w:r>
            <w:r w:rsidRPr="008B514D">
              <w:rPr>
                <w:rFonts w:cstheme="minorHAnsi"/>
                <w:spacing w:val="-2"/>
                <w:sz w:val="21"/>
                <w:szCs w:val="21"/>
              </w:rPr>
              <w:t xml:space="preserve"> rooms for occupancy</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z w:val="21"/>
                <w:szCs w:val="21"/>
              </w:rPr>
              <w:t>Recruit shelter staff and/or volunteers, as needed</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z w:val="21"/>
                <w:szCs w:val="21"/>
              </w:rPr>
              <w:t>Provide for security in and outside shelters (VPSO)</w:t>
            </w:r>
          </w:p>
        </w:tc>
        <w:tc>
          <w:tcPr>
            <w:tcW w:w="5073" w:type="dxa"/>
            <w:tcBorders>
              <w:left w:val="nil"/>
              <w:right w:val="nil"/>
            </w:tcBorders>
          </w:tcPr>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B514D">
              <w:rPr>
                <w:rFonts w:cstheme="minorHAnsi"/>
                <w:spacing w:val="-2"/>
                <w:sz w:val="21"/>
                <w:szCs w:val="21"/>
              </w:rPr>
              <w:t>Work with clinic/public health for medical support</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B514D">
              <w:rPr>
                <w:rFonts w:cstheme="minorHAnsi"/>
                <w:spacing w:val="-2"/>
                <w:sz w:val="21"/>
                <w:szCs w:val="21"/>
              </w:rPr>
              <w:t>Plan for needs of vulnerable, at-risk populations – including language, medical, transportation issues</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pacing w:val="-2"/>
                <w:sz w:val="21"/>
                <w:szCs w:val="21"/>
              </w:rPr>
              <w:t>Implement shelter rules and guidelines</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pacing w:val="-2"/>
                <w:sz w:val="21"/>
                <w:szCs w:val="21"/>
              </w:rPr>
              <w:t>Begin beverages, snacks, meals as soon as possible</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pacing w:val="-2"/>
                <w:sz w:val="21"/>
                <w:szCs w:val="21"/>
              </w:rPr>
              <w:t>Arrange for pet care, if needed</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z w:val="21"/>
                <w:szCs w:val="21"/>
              </w:rPr>
              <w:t>Provide initial information and updates (radio, VHF, PA, in-person, etc.)</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z w:val="21"/>
                <w:szCs w:val="21"/>
              </w:rPr>
              <w:t>Register and track each shelter resident</w:t>
            </w:r>
          </w:p>
          <w:p w:rsidR="00B32CCA" w:rsidRPr="008B514D" w:rsidRDefault="00B32CCA" w:rsidP="00B32CCA">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2"/>
                <w:sz w:val="21"/>
                <w:szCs w:val="21"/>
              </w:rPr>
            </w:pPr>
            <w:r w:rsidRPr="008B514D">
              <w:rPr>
                <w:rFonts w:cstheme="minorHAnsi"/>
                <w:spacing w:val="-2"/>
                <w:sz w:val="21"/>
                <w:szCs w:val="21"/>
              </w:rPr>
              <w:t>Document all actions and costs</w:t>
            </w:r>
          </w:p>
        </w:tc>
      </w:tr>
      <w:tr w:rsidR="00B32CCA" w:rsidRPr="00AC7A28" w:rsidTr="00B32CCA">
        <w:trPr>
          <w:gridAfter w:val="1"/>
          <w:cnfStyle w:val="000000100000" w:firstRow="0" w:lastRow="0" w:firstColumn="0" w:lastColumn="0" w:oddVBand="0" w:evenVBand="0" w:oddHBand="1" w:evenHBand="0" w:firstRowFirstColumn="0" w:firstRowLastColumn="0" w:lastRowFirstColumn="0" w:lastRowLastColumn="0"/>
          <w:wAfter w:w="11" w:type="dxa"/>
          <w:trHeight w:val="503"/>
          <w:jc w:val="center"/>
        </w:trPr>
        <w:tc>
          <w:tcPr>
            <w:cnfStyle w:val="001000000000" w:firstRow="0" w:lastRow="0" w:firstColumn="1" w:lastColumn="0" w:oddVBand="0" w:evenVBand="0" w:oddHBand="0" w:evenHBand="0" w:firstRowFirstColumn="0" w:firstRowLastColumn="0" w:lastRowFirstColumn="0" w:lastRowLastColumn="0"/>
            <w:tcW w:w="1663" w:type="dxa"/>
            <w:shd w:val="clear" w:color="auto" w:fill="D9D9D9" w:themeFill="background1" w:themeFillShade="D9"/>
            <w:vAlign w:val="center"/>
          </w:tcPr>
          <w:p w:rsidR="00B32CCA" w:rsidRPr="008B514D" w:rsidRDefault="00B32CCA" w:rsidP="00B32CCA">
            <w:pPr>
              <w:jc w:val="center"/>
              <w:rPr>
                <w:rFonts w:cstheme="minorHAnsi"/>
              </w:rPr>
            </w:pPr>
            <w:r w:rsidRPr="008B514D">
              <w:rPr>
                <w:rFonts w:cstheme="minorHAnsi"/>
              </w:rPr>
              <w:t>After event</w:t>
            </w:r>
          </w:p>
        </w:tc>
        <w:tc>
          <w:tcPr>
            <w:tcW w:w="4989" w:type="dxa"/>
            <w:shd w:val="clear" w:color="auto" w:fill="D9D9D9" w:themeFill="background1" w:themeFillShade="D9"/>
          </w:tcPr>
          <w:p w:rsidR="00B32CCA" w:rsidRPr="008B514D" w:rsidRDefault="00B32CC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2"/>
                <w:sz w:val="21"/>
                <w:szCs w:val="21"/>
              </w:rPr>
            </w:pPr>
            <w:r w:rsidRPr="008B514D">
              <w:rPr>
                <w:rFonts w:cstheme="minorHAnsi"/>
                <w:spacing w:val="-2"/>
                <w:sz w:val="21"/>
                <w:szCs w:val="21"/>
              </w:rPr>
              <w:t>Document and release residents from shelter</w:t>
            </w:r>
          </w:p>
          <w:p w:rsidR="00B32CCA" w:rsidRPr="008B514D" w:rsidRDefault="00B32CC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2"/>
                <w:sz w:val="21"/>
                <w:szCs w:val="21"/>
              </w:rPr>
            </w:pPr>
            <w:r w:rsidRPr="008B514D">
              <w:rPr>
                <w:rFonts w:cstheme="minorHAnsi"/>
                <w:spacing w:val="-2"/>
                <w:sz w:val="21"/>
                <w:szCs w:val="21"/>
              </w:rPr>
              <w:t>Clean and conduct post-shelter inspection</w:t>
            </w:r>
            <w:r>
              <w:rPr>
                <w:rFonts w:cstheme="minorHAnsi"/>
                <w:spacing w:val="-2"/>
                <w:sz w:val="21"/>
                <w:szCs w:val="21"/>
              </w:rPr>
              <w:t xml:space="preserve"> </w:t>
            </w:r>
          </w:p>
        </w:tc>
        <w:tc>
          <w:tcPr>
            <w:tcW w:w="5073" w:type="dxa"/>
            <w:shd w:val="clear" w:color="auto" w:fill="D9D9D9" w:themeFill="background1" w:themeFillShade="D9"/>
          </w:tcPr>
          <w:p w:rsidR="00B32CCA" w:rsidRPr="008B514D" w:rsidRDefault="00B32CC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2"/>
                <w:sz w:val="21"/>
                <w:szCs w:val="21"/>
              </w:rPr>
            </w:pPr>
            <w:r w:rsidRPr="008B514D">
              <w:rPr>
                <w:rFonts w:cstheme="minorHAnsi"/>
                <w:spacing w:val="-2"/>
                <w:sz w:val="21"/>
                <w:szCs w:val="21"/>
              </w:rPr>
              <w:t>Replenish supplies</w:t>
            </w:r>
          </w:p>
          <w:p w:rsidR="00B32CCA" w:rsidRPr="008B514D" w:rsidRDefault="00B32CCA" w:rsidP="00B32CCA">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B514D">
              <w:rPr>
                <w:rFonts w:cstheme="minorHAnsi"/>
                <w:sz w:val="21"/>
                <w:szCs w:val="21"/>
              </w:rPr>
              <w:t>Evaluate operations and modify shelter plan for future use</w:t>
            </w:r>
          </w:p>
        </w:tc>
      </w:tr>
    </w:tbl>
    <w:p w:rsidR="00B32CCA" w:rsidRDefault="00B32CCA" w:rsidP="00B32CCA">
      <w:pPr>
        <w:spacing w:after="0" w:line="240" w:lineRule="auto"/>
        <w:rPr>
          <w:sz w:val="24"/>
          <w:szCs w:val="24"/>
        </w:rPr>
      </w:pPr>
    </w:p>
    <w:tbl>
      <w:tblPr>
        <w:tblStyle w:val="LightGrid1"/>
        <w:tblW w:w="11520" w:type="dxa"/>
        <w:jc w:val="center"/>
        <w:tblLook w:val="04A0" w:firstRow="1" w:lastRow="0" w:firstColumn="1" w:lastColumn="0" w:noHBand="0" w:noVBand="1"/>
      </w:tblPr>
      <w:tblGrid>
        <w:gridCol w:w="1415"/>
        <w:gridCol w:w="1219"/>
        <w:gridCol w:w="357"/>
        <w:gridCol w:w="1620"/>
        <w:gridCol w:w="988"/>
        <w:gridCol w:w="1034"/>
        <w:gridCol w:w="1037"/>
        <w:gridCol w:w="1396"/>
        <w:gridCol w:w="2454"/>
      </w:tblGrid>
      <w:tr w:rsidR="00B32CCA" w:rsidRPr="00CB67B8" w:rsidTr="00B32C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rsidR="00B32CCA" w:rsidRPr="00CB67B8" w:rsidRDefault="00B32CCA" w:rsidP="00B32CCA">
            <w:pPr>
              <w:jc w:val="center"/>
              <w:rPr>
                <w:rFonts w:asciiTheme="minorHAnsi" w:hAnsiTheme="minorHAnsi" w:cstheme="minorHAnsi"/>
                <w:sz w:val="24"/>
              </w:rPr>
            </w:pPr>
            <w:r w:rsidRPr="00CB67B8">
              <w:rPr>
                <w:rFonts w:asciiTheme="minorHAnsi" w:hAnsiTheme="minorHAnsi" w:cstheme="minorHAnsi"/>
                <w:sz w:val="24"/>
              </w:rPr>
              <w:t>Primary Shelter Information</w:t>
            </w:r>
          </w:p>
        </w:tc>
      </w:tr>
      <w:tr w:rsidR="00B32CCA" w:rsidRPr="00CB67B8" w:rsidTr="00B32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3" w:type="pct"/>
            <w:gridSpan w:val="2"/>
            <w:shd w:val="clear" w:color="auto" w:fill="D9D9D9" w:themeFill="background1" w:themeFillShade="D9"/>
            <w:vAlign w:val="center"/>
          </w:tcPr>
          <w:p w:rsidR="00B32CCA" w:rsidRPr="00CB67B8" w:rsidRDefault="00B32CCA" w:rsidP="00B32CCA">
            <w:pPr>
              <w:jc w:val="center"/>
              <w:rPr>
                <w:rFonts w:asciiTheme="minorHAnsi" w:hAnsiTheme="minorHAnsi" w:cstheme="minorHAnsi"/>
              </w:rPr>
            </w:pPr>
            <w:r w:rsidRPr="00CB67B8">
              <w:rPr>
                <w:rFonts w:asciiTheme="minorHAnsi" w:hAnsiTheme="minorHAnsi" w:cstheme="minorHAnsi"/>
              </w:rPr>
              <w:t>Shelter</w:t>
            </w:r>
          </w:p>
        </w:tc>
        <w:tc>
          <w:tcPr>
            <w:tcW w:w="1287" w:type="pct"/>
            <w:gridSpan w:val="3"/>
            <w:shd w:val="clear" w:color="auto" w:fill="D9D9D9" w:themeFill="background1" w:themeFillShade="D9"/>
            <w:vAlign w:val="center"/>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B67B8">
              <w:rPr>
                <w:rFonts w:cstheme="minorHAnsi"/>
                <w:b/>
              </w:rPr>
              <w:t>Location</w:t>
            </w:r>
          </w:p>
        </w:tc>
        <w:tc>
          <w:tcPr>
            <w:tcW w:w="899" w:type="pct"/>
            <w:gridSpan w:val="2"/>
            <w:shd w:val="clear" w:color="auto" w:fill="D9D9D9" w:themeFill="background1" w:themeFillShade="D9"/>
            <w:vAlign w:val="center"/>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B67B8">
              <w:rPr>
                <w:rFonts w:cstheme="minorHAnsi"/>
                <w:b/>
              </w:rPr>
              <w:t>Phone</w:t>
            </w:r>
          </w:p>
        </w:tc>
        <w:tc>
          <w:tcPr>
            <w:tcW w:w="1671" w:type="pct"/>
            <w:gridSpan w:val="2"/>
            <w:shd w:val="clear" w:color="auto" w:fill="D9D9D9" w:themeFill="background1" w:themeFillShade="D9"/>
            <w:vAlign w:val="center"/>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B67B8">
              <w:rPr>
                <w:rFonts w:cstheme="minorHAnsi"/>
                <w:b/>
              </w:rPr>
              <w:t>Contact to OK Use and Open Shelter</w:t>
            </w:r>
          </w:p>
        </w:tc>
      </w:tr>
      <w:tr w:rsidR="00B32CCA" w:rsidRPr="00CB67B8" w:rsidTr="00B32CCA">
        <w:trPr>
          <w:cnfStyle w:val="000000010000" w:firstRow="0" w:lastRow="0" w:firstColumn="0" w:lastColumn="0" w:oddVBand="0" w:evenVBand="0" w:oddHBand="0" w:evenHBand="1"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1143" w:type="pct"/>
            <w:gridSpan w:val="2"/>
            <w:vMerge w:val="restart"/>
          </w:tcPr>
          <w:p w:rsidR="00B32CCA" w:rsidRPr="00CB67B8" w:rsidRDefault="00B32CCA" w:rsidP="00B32CCA">
            <w:pPr>
              <w:rPr>
                <w:rFonts w:asciiTheme="minorHAnsi" w:hAnsiTheme="minorHAnsi" w:cstheme="minorHAnsi"/>
                <w:b w:val="0"/>
              </w:rPr>
            </w:pPr>
          </w:p>
        </w:tc>
        <w:tc>
          <w:tcPr>
            <w:tcW w:w="1287" w:type="pct"/>
            <w:gridSpan w:val="3"/>
            <w:vMerge w:val="restart"/>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p>
        </w:tc>
        <w:tc>
          <w:tcPr>
            <w:tcW w:w="899" w:type="pct"/>
            <w:gridSpan w:val="2"/>
            <w:vMerge w:val="restart"/>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p>
        </w:tc>
        <w:tc>
          <w:tcPr>
            <w:tcW w:w="1671" w:type="pct"/>
            <w:gridSpan w:val="2"/>
            <w:tcBorders>
              <w:bottom w:val="dashSmallGap" w:sz="4" w:space="0" w:color="auto"/>
            </w:tcBorders>
            <w:shd w:val="clear" w:color="auto" w:fill="FFFFFF" w:themeFill="background1"/>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r w:rsidRPr="00CB67B8">
              <w:rPr>
                <w:rFonts w:cstheme="minorHAnsi"/>
              </w:rPr>
              <w:t xml:space="preserve">Primary Name: </w:t>
            </w:r>
          </w:p>
        </w:tc>
      </w:tr>
      <w:tr w:rsidR="00B32CCA" w:rsidRPr="00CB67B8" w:rsidTr="00B32CCA">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143" w:type="pct"/>
            <w:gridSpan w:val="2"/>
            <w:vMerge/>
          </w:tcPr>
          <w:p w:rsidR="00B32CCA" w:rsidRPr="00CB67B8" w:rsidRDefault="00B32CCA" w:rsidP="00B32CCA">
            <w:pPr>
              <w:rPr>
                <w:rFonts w:asciiTheme="minorHAnsi" w:hAnsiTheme="minorHAnsi" w:cstheme="minorHAnsi"/>
                <w:b w:val="0"/>
              </w:rPr>
            </w:pPr>
          </w:p>
        </w:tc>
        <w:tc>
          <w:tcPr>
            <w:tcW w:w="1287" w:type="pct"/>
            <w:gridSpan w:val="3"/>
            <w:vMerge/>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p>
        </w:tc>
        <w:tc>
          <w:tcPr>
            <w:tcW w:w="899" w:type="pct"/>
            <w:gridSpan w:val="2"/>
            <w:vMerge/>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p>
        </w:tc>
        <w:tc>
          <w:tcPr>
            <w:tcW w:w="1671" w:type="pct"/>
            <w:gridSpan w:val="2"/>
            <w:tcBorders>
              <w:top w:val="dashSmallGap" w:sz="4" w:space="0" w:color="auto"/>
            </w:tcBorders>
            <w:shd w:val="clear" w:color="auto" w:fill="FFFFFF" w:themeFill="background1"/>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r w:rsidRPr="00CB67B8">
              <w:rPr>
                <w:rFonts w:cstheme="minorHAnsi"/>
              </w:rPr>
              <w:t xml:space="preserve">Number: </w:t>
            </w:r>
          </w:p>
        </w:tc>
      </w:tr>
      <w:tr w:rsidR="00B32CCA" w:rsidRPr="00CB67B8" w:rsidTr="00B32CCA">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2430" w:type="pct"/>
            <w:gridSpan w:val="5"/>
            <w:vMerge w:val="restart"/>
          </w:tcPr>
          <w:p w:rsidR="00B32CCA" w:rsidRPr="00CB67B8" w:rsidRDefault="00B32CCA" w:rsidP="00B32CCA">
            <w:pPr>
              <w:rPr>
                <w:rFonts w:asciiTheme="minorHAnsi" w:hAnsiTheme="minorHAnsi" w:cstheme="minorHAnsi"/>
                <w:b w:val="0"/>
              </w:rPr>
            </w:pPr>
            <w:r w:rsidRPr="00CB67B8">
              <w:rPr>
                <w:rFonts w:asciiTheme="minorHAnsi" w:hAnsiTheme="minorHAnsi" w:cstheme="minorHAnsi"/>
                <w:b w:val="0"/>
              </w:rPr>
              <w:t>Restrictions on use/availability, if any:</w:t>
            </w:r>
          </w:p>
        </w:tc>
        <w:tc>
          <w:tcPr>
            <w:tcW w:w="899" w:type="pct"/>
            <w:gridSpan w:val="2"/>
            <w:vMerge/>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p>
        </w:tc>
        <w:tc>
          <w:tcPr>
            <w:tcW w:w="1671" w:type="pct"/>
            <w:gridSpan w:val="2"/>
            <w:tcBorders>
              <w:bottom w:val="dashSmallGap" w:sz="4" w:space="0" w:color="auto"/>
            </w:tcBorders>
            <w:shd w:val="clear" w:color="auto" w:fill="FFFFFF" w:themeFill="background1"/>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r w:rsidRPr="00CB67B8">
              <w:rPr>
                <w:rFonts w:cstheme="minorHAnsi"/>
              </w:rPr>
              <w:t xml:space="preserve">Backup Name: </w:t>
            </w:r>
          </w:p>
        </w:tc>
      </w:tr>
      <w:tr w:rsidR="00B32CCA" w:rsidRPr="00CB67B8" w:rsidTr="00B32CC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430" w:type="pct"/>
            <w:gridSpan w:val="5"/>
            <w:vMerge/>
          </w:tcPr>
          <w:p w:rsidR="00B32CCA" w:rsidRPr="00CB67B8" w:rsidRDefault="00B32CCA" w:rsidP="00B32CCA">
            <w:pPr>
              <w:rPr>
                <w:rFonts w:asciiTheme="minorHAnsi" w:hAnsiTheme="minorHAnsi" w:cstheme="minorHAnsi"/>
              </w:rPr>
            </w:pPr>
          </w:p>
        </w:tc>
        <w:tc>
          <w:tcPr>
            <w:tcW w:w="899" w:type="pct"/>
            <w:gridSpan w:val="2"/>
            <w:vMerge/>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p>
        </w:tc>
        <w:tc>
          <w:tcPr>
            <w:tcW w:w="1671" w:type="pct"/>
            <w:gridSpan w:val="2"/>
            <w:tcBorders>
              <w:top w:val="dashSmallGap" w:sz="4" w:space="0" w:color="auto"/>
            </w:tcBorders>
            <w:shd w:val="clear" w:color="auto" w:fill="FFFFFF" w:themeFill="background1"/>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r w:rsidRPr="00CB67B8">
              <w:rPr>
                <w:rFonts w:cstheme="minorHAnsi"/>
              </w:rPr>
              <w:t xml:space="preserve">Number: </w:t>
            </w:r>
          </w:p>
        </w:tc>
      </w:tr>
      <w:tr w:rsidR="00B32CCA" w:rsidRPr="00CB67B8" w:rsidTr="00B32C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pct"/>
            <w:shd w:val="clear" w:color="auto" w:fill="D9D9D9" w:themeFill="background1" w:themeFillShade="D9"/>
            <w:vAlign w:val="center"/>
          </w:tcPr>
          <w:p w:rsidR="00B32CCA" w:rsidRPr="00CB67B8" w:rsidRDefault="00B32CCA" w:rsidP="00B32CCA">
            <w:pPr>
              <w:jc w:val="center"/>
              <w:rPr>
                <w:rFonts w:asciiTheme="minorHAnsi" w:hAnsiTheme="minorHAnsi"/>
              </w:rPr>
            </w:pPr>
            <w:r w:rsidRPr="00CB67B8">
              <w:rPr>
                <w:rFonts w:asciiTheme="minorHAnsi" w:hAnsiTheme="minorHAnsi"/>
              </w:rPr>
              <w:t>Bed Capacity</w:t>
            </w:r>
          </w:p>
        </w:tc>
        <w:tc>
          <w:tcPr>
            <w:tcW w:w="684" w:type="pct"/>
            <w:gridSpan w:val="2"/>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Pr>
                <w:b/>
              </w:rPr>
              <w:t>#</w:t>
            </w:r>
            <w:r w:rsidRPr="00CB67B8">
              <w:rPr>
                <w:b/>
              </w:rPr>
              <w:t xml:space="preserve"> Showers</w:t>
            </w:r>
          </w:p>
        </w:tc>
        <w:tc>
          <w:tcPr>
            <w:tcW w:w="703" w:type="pct"/>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Pr>
                <w:b/>
              </w:rPr>
              <w:t>#</w:t>
            </w:r>
            <w:r w:rsidRPr="00CB67B8">
              <w:rPr>
                <w:b/>
              </w:rPr>
              <w:t xml:space="preserve"> Bathrooms</w:t>
            </w:r>
          </w:p>
        </w:tc>
        <w:tc>
          <w:tcPr>
            <w:tcW w:w="878" w:type="pct"/>
            <w:gridSpan w:val="2"/>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sidRPr="00CB67B8">
              <w:rPr>
                <w:b/>
              </w:rPr>
              <w:t>ADA Accessibility</w:t>
            </w:r>
          </w:p>
        </w:tc>
        <w:tc>
          <w:tcPr>
            <w:tcW w:w="1056" w:type="pct"/>
            <w:gridSpan w:val="2"/>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sidRPr="00CB67B8">
              <w:rPr>
                <w:b/>
              </w:rPr>
              <w:t>Emergency Generator</w:t>
            </w:r>
          </w:p>
        </w:tc>
        <w:tc>
          <w:tcPr>
            <w:tcW w:w="1066" w:type="pct"/>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sidRPr="00CB67B8">
              <w:rPr>
                <w:b/>
              </w:rPr>
              <w:t>Kitchen Facilities</w:t>
            </w:r>
          </w:p>
        </w:tc>
      </w:tr>
      <w:tr w:rsidR="00B32CCA" w:rsidRPr="00CB67B8" w:rsidTr="00B32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B32CCA" w:rsidRPr="00CB67B8" w:rsidRDefault="00B32CCA" w:rsidP="00B32CCA">
            <w:pPr>
              <w:jc w:val="center"/>
              <w:rPr>
                <w:rFonts w:asciiTheme="minorHAnsi" w:hAnsiTheme="minorHAnsi" w:cstheme="minorHAnsi"/>
                <w:b w:val="0"/>
              </w:rPr>
            </w:pPr>
          </w:p>
        </w:tc>
        <w:tc>
          <w:tcPr>
            <w:tcW w:w="684" w:type="pct"/>
            <w:gridSpan w:val="2"/>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03" w:type="pct"/>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78" w:type="pct"/>
            <w:gridSpan w:val="2"/>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056" w:type="pct"/>
            <w:gridSpan w:val="2"/>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066" w:type="pct"/>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rsidR="00B32CCA" w:rsidRDefault="00B32CCA" w:rsidP="00B32CCA">
      <w:pPr>
        <w:spacing w:after="0" w:line="240" w:lineRule="auto"/>
        <w:rPr>
          <w:sz w:val="24"/>
          <w:szCs w:val="24"/>
        </w:rPr>
      </w:pPr>
    </w:p>
    <w:tbl>
      <w:tblPr>
        <w:tblStyle w:val="LightGrid1"/>
        <w:tblW w:w="11520" w:type="dxa"/>
        <w:jc w:val="center"/>
        <w:tblLook w:val="04A0" w:firstRow="1" w:lastRow="0" w:firstColumn="1" w:lastColumn="0" w:noHBand="0" w:noVBand="1"/>
      </w:tblPr>
      <w:tblGrid>
        <w:gridCol w:w="1415"/>
        <w:gridCol w:w="1219"/>
        <w:gridCol w:w="357"/>
        <w:gridCol w:w="1620"/>
        <w:gridCol w:w="988"/>
        <w:gridCol w:w="1034"/>
        <w:gridCol w:w="1037"/>
        <w:gridCol w:w="1396"/>
        <w:gridCol w:w="2454"/>
      </w:tblGrid>
      <w:tr w:rsidR="00B32CCA" w:rsidRPr="00CB67B8" w:rsidTr="00B32C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rsidR="00B32CCA" w:rsidRPr="00CB67B8" w:rsidRDefault="00B32CCA" w:rsidP="00B32CCA">
            <w:pPr>
              <w:jc w:val="center"/>
              <w:rPr>
                <w:rFonts w:asciiTheme="minorHAnsi" w:hAnsiTheme="minorHAnsi" w:cstheme="minorHAnsi"/>
                <w:sz w:val="24"/>
              </w:rPr>
            </w:pPr>
            <w:r>
              <w:rPr>
                <w:rFonts w:asciiTheme="minorHAnsi" w:hAnsiTheme="minorHAnsi" w:cstheme="minorHAnsi"/>
                <w:sz w:val="24"/>
              </w:rPr>
              <w:t>Alternate</w:t>
            </w:r>
            <w:r w:rsidRPr="00CB67B8">
              <w:rPr>
                <w:rFonts w:asciiTheme="minorHAnsi" w:hAnsiTheme="minorHAnsi" w:cstheme="minorHAnsi"/>
                <w:sz w:val="24"/>
              </w:rPr>
              <w:t xml:space="preserve"> Shelter Information</w:t>
            </w:r>
          </w:p>
        </w:tc>
      </w:tr>
      <w:tr w:rsidR="00B32CCA" w:rsidRPr="00CB67B8" w:rsidTr="00B32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3" w:type="pct"/>
            <w:gridSpan w:val="2"/>
            <w:shd w:val="clear" w:color="auto" w:fill="D9D9D9" w:themeFill="background1" w:themeFillShade="D9"/>
            <w:vAlign w:val="center"/>
          </w:tcPr>
          <w:p w:rsidR="00B32CCA" w:rsidRPr="00CB67B8" w:rsidRDefault="00B32CCA" w:rsidP="00B32CCA">
            <w:pPr>
              <w:jc w:val="center"/>
              <w:rPr>
                <w:rFonts w:asciiTheme="minorHAnsi" w:hAnsiTheme="minorHAnsi" w:cstheme="minorHAnsi"/>
              </w:rPr>
            </w:pPr>
            <w:r w:rsidRPr="00CB67B8">
              <w:rPr>
                <w:rFonts w:asciiTheme="minorHAnsi" w:hAnsiTheme="minorHAnsi" w:cstheme="minorHAnsi"/>
              </w:rPr>
              <w:t>Shelter</w:t>
            </w:r>
          </w:p>
        </w:tc>
        <w:tc>
          <w:tcPr>
            <w:tcW w:w="1287" w:type="pct"/>
            <w:gridSpan w:val="3"/>
            <w:shd w:val="clear" w:color="auto" w:fill="D9D9D9" w:themeFill="background1" w:themeFillShade="D9"/>
            <w:vAlign w:val="center"/>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B67B8">
              <w:rPr>
                <w:rFonts w:cstheme="minorHAnsi"/>
                <w:b/>
              </w:rPr>
              <w:t>Location</w:t>
            </w:r>
          </w:p>
        </w:tc>
        <w:tc>
          <w:tcPr>
            <w:tcW w:w="899" w:type="pct"/>
            <w:gridSpan w:val="2"/>
            <w:shd w:val="clear" w:color="auto" w:fill="D9D9D9" w:themeFill="background1" w:themeFillShade="D9"/>
            <w:vAlign w:val="center"/>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B67B8">
              <w:rPr>
                <w:rFonts w:cstheme="minorHAnsi"/>
                <w:b/>
              </w:rPr>
              <w:t>Phone</w:t>
            </w:r>
          </w:p>
        </w:tc>
        <w:tc>
          <w:tcPr>
            <w:tcW w:w="1671" w:type="pct"/>
            <w:gridSpan w:val="2"/>
            <w:shd w:val="clear" w:color="auto" w:fill="D9D9D9" w:themeFill="background1" w:themeFillShade="D9"/>
            <w:vAlign w:val="center"/>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B67B8">
              <w:rPr>
                <w:rFonts w:cstheme="minorHAnsi"/>
                <w:b/>
              </w:rPr>
              <w:t>Contact to OK Use and Open Shelter</w:t>
            </w:r>
          </w:p>
        </w:tc>
      </w:tr>
      <w:tr w:rsidR="00B32CCA" w:rsidRPr="00CB67B8" w:rsidTr="00B32CCA">
        <w:trPr>
          <w:cnfStyle w:val="000000010000" w:firstRow="0" w:lastRow="0" w:firstColumn="0" w:lastColumn="0" w:oddVBand="0" w:evenVBand="0" w:oddHBand="0" w:evenHBand="1"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1143" w:type="pct"/>
            <w:gridSpan w:val="2"/>
            <w:vMerge w:val="restart"/>
          </w:tcPr>
          <w:p w:rsidR="00B32CCA" w:rsidRPr="00CB67B8" w:rsidRDefault="00B32CCA" w:rsidP="00B32CCA">
            <w:pPr>
              <w:rPr>
                <w:rFonts w:asciiTheme="minorHAnsi" w:hAnsiTheme="minorHAnsi" w:cstheme="minorHAnsi"/>
                <w:b w:val="0"/>
              </w:rPr>
            </w:pPr>
          </w:p>
        </w:tc>
        <w:tc>
          <w:tcPr>
            <w:tcW w:w="1287" w:type="pct"/>
            <w:gridSpan w:val="3"/>
            <w:vMerge w:val="restart"/>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p>
        </w:tc>
        <w:tc>
          <w:tcPr>
            <w:tcW w:w="899" w:type="pct"/>
            <w:gridSpan w:val="2"/>
            <w:vMerge w:val="restart"/>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p>
        </w:tc>
        <w:tc>
          <w:tcPr>
            <w:tcW w:w="1671" w:type="pct"/>
            <w:gridSpan w:val="2"/>
            <w:tcBorders>
              <w:bottom w:val="dashSmallGap" w:sz="4" w:space="0" w:color="auto"/>
            </w:tcBorders>
            <w:shd w:val="clear" w:color="auto" w:fill="FFFFFF" w:themeFill="background1"/>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r w:rsidRPr="00CB67B8">
              <w:rPr>
                <w:rFonts w:cstheme="minorHAnsi"/>
              </w:rPr>
              <w:t xml:space="preserve">Primary Name: </w:t>
            </w:r>
          </w:p>
        </w:tc>
      </w:tr>
      <w:tr w:rsidR="00B32CCA" w:rsidRPr="00CB67B8" w:rsidTr="00B32CCA">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143" w:type="pct"/>
            <w:gridSpan w:val="2"/>
            <w:vMerge/>
          </w:tcPr>
          <w:p w:rsidR="00B32CCA" w:rsidRPr="00CB67B8" w:rsidRDefault="00B32CCA" w:rsidP="00B32CCA">
            <w:pPr>
              <w:rPr>
                <w:rFonts w:asciiTheme="minorHAnsi" w:hAnsiTheme="minorHAnsi" w:cstheme="minorHAnsi"/>
                <w:b w:val="0"/>
              </w:rPr>
            </w:pPr>
          </w:p>
        </w:tc>
        <w:tc>
          <w:tcPr>
            <w:tcW w:w="1287" w:type="pct"/>
            <w:gridSpan w:val="3"/>
            <w:vMerge/>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p>
        </w:tc>
        <w:tc>
          <w:tcPr>
            <w:tcW w:w="899" w:type="pct"/>
            <w:gridSpan w:val="2"/>
            <w:vMerge/>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p>
        </w:tc>
        <w:tc>
          <w:tcPr>
            <w:tcW w:w="1671" w:type="pct"/>
            <w:gridSpan w:val="2"/>
            <w:tcBorders>
              <w:top w:val="dashSmallGap" w:sz="4" w:space="0" w:color="auto"/>
            </w:tcBorders>
            <w:shd w:val="clear" w:color="auto" w:fill="FFFFFF" w:themeFill="background1"/>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r w:rsidRPr="00CB67B8">
              <w:rPr>
                <w:rFonts w:cstheme="minorHAnsi"/>
              </w:rPr>
              <w:t xml:space="preserve">Number: </w:t>
            </w:r>
          </w:p>
        </w:tc>
      </w:tr>
      <w:tr w:rsidR="00B32CCA" w:rsidRPr="00CB67B8" w:rsidTr="00B32CCA">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2430" w:type="pct"/>
            <w:gridSpan w:val="5"/>
            <w:vMerge w:val="restart"/>
          </w:tcPr>
          <w:p w:rsidR="00B32CCA" w:rsidRPr="00CB67B8" w:rsidRDefault="00B32CCA" w:rsidP="00B32CCA">
            <w:pPr>
              <w:rPr>
                <w:rFonts w:asciiTheme="minorHAnsi" w:hAnsiTheme="minorHAnsi" w:cstheme="minorHAnsi"/>
                <w:b w:val="0"/>
              </w:rPr>
            </w:pPr>
            <w:r w:rsidRPr="00CB67B8">
              <w:rPr>
                <w:rFonts w:asciiTheme="minorHAnsi" w:hAnsiTheme="minorHAnsi" w:cstheme="minorHAnsi"/>
                <w:b w:val="0"/>
              </w:rPr>
              <w:t>Restrictions on use/availability, if any:</w:t>
            </w:r>
          </w:p>
        </w:tc>
        <w:tc>
          <w:tcPr>
            <w:tcW w:w="899" w:type="pct"/>
            <w:gridSpan w:val="2"/>
            <w:vMerge/>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p>
        </w:tc>
        <w:tc>
          <w:tcPr>
            <w:tcW w:w="1671" w:type="pct"/>
            <w:gridSpan w:val="2"/>
            <w:tcBorders>
              <w:bottom w:val="dashSmallGap" w:sz="4" w:space="0" w:color="auto"/>
            </w:tcBorders>
            <w:shd w:val="clear" w:color="auto" w:fill="FFFFFF" w:themeFill="background1"/>
          </w:tcPr>
          <w:p w:rsidR="00B32CCA" w:rsidRPr="00CB67B8" w:rsidRDefault="00B32CCA" w:rsidP="00B32CCA">
            <w:pPr>
              <w:cnfStyle w:val="000000010000" w:firstRow="0" w:lastRow="0" w:firstColumn="0" w:lastColumn="0" w:oddVBand="0" w:evenVBand="0" w:oddHBand="0" w:evenHBand="1" w:firstRowFirstColumn="0" w:firstRowLastColumn="0" w:lastRowFirstColumn="0" w:lastRowLastColumn="0"/>
              <w:rPr>
                <w:rFonts w:cstheme="minorHAnsi"/>
              </w:rPr>
            </w:pPr>
            <w:r w:rsidRPr="00CB67B8">
              <w:rPr>
                <w:rFonts w:cstheme="minorHAnsi"/>
              </w:rPr>
              <w:t xml:space="preserve">Backup Name: </w:t>
            </w:r>
          </w:p>
        </w:tc>
      </w:tr>
      <w:tr w:rsidR="00B32CCA" w:rsidRPr="00CB67B8" w:rsidTr="00B32CC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430" w:type="pct"/>
            <w:gridSpan w:val="5"/>
            <w:vMerge/>
          </w:tcPr>
          <w:p w:rsidR="00B32CCA" w:rsidRPr="00CB67B8" w:rsidRDefault="00B32CCA" w:rsidP="00B32CCA">
            <w:pPr>
              <w:rPr>
                <w:rFonts w:asciiTheme="minorHAnsi" w:hAnsiTheme="minorHAnsi" w:cstheme="minorHAnsi"/>
              </w:rPr>
            </w:pPr>
          </w:p>
        </w:tc>
        <w:tc>
          <w:tcPr>
            <w:tcW w:w="899" w:type="pct"/>
            <w:gridSpan w:val="2"/>
            <w:vMerge/>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p>
        </w:tc>
        <w:tc>
          <w:tcPr>
            <w:tcW w:w="1671" w:type="pct"/>
            <w:gridSpan w:val="2"/>
            <w:tcBorders>
              <w:top w:val="dashSmallGap" w:sz="4" w:space="0" w:color="auto"/>
            </w:tcBorders>
            <w:shd w:val="clear" w:color="auto" w:fill="FFFFFF" w:themeFill="background1"/>
          </w:tcPr>
          <w:p w:rsidR="00B32CCA" w:rsidRPr="00CB67B8" w:rsidRDefault="00B32CCA" w:rsidP="00B32CCA">
            <w:pPr>
              <w:cnfStyle w:val="000000100000" w:firstRow="0" w:lastRow="0" w:firstColumn="0" w:lastColumn="0" w:oddVBand="0" w:evenVBand="0" w:oddHBand="1" w:evenHBand="0" w:firstRowFirstColumn="0" w:firstRowLastColumn="0" w:lastRowFirstColumn="0" w:lastRowLastColumn="0"/>
              <w:rPr>
                <w:rFonts w:cstheme="minorHAnsi"/>
              </w:rPr>
            </w:pPr>
            <w:r w:rsidRPr="00CB67B8">
              <w:rPr>
                <w:rFonts w:cstheme="minorHAnsi"/>
              </w:rPr>
              <w:t xml:space="preserve">Number: </w:t>
            </w:r>
          </w:p>
        </w:tc>
      </w:tr>
      <w:tr w:rsidR="00B32CCA" w:rsidRPr="00CB67B8" w:rsidTr="00B32C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pct"/>
            <w:shd w:val="clear" w:color="auto" w:fill="D9D9D9" w:themeFill="background1" w:themeFillShade="D9"/>
            <w:vAlign w:val="center"/>
          </w:tcPr>
          <w:p w:rsidR="00B32CCA" w:rsidRPr="00CB67B8" w:rsidRDefault="00B32CCA" w:rsidP="00B32CCA">
            <w:pPr>
              <w:jc w:val="center"/>
              <w:rPr>
                <w:rFonts w:asciiTheme="minorHAnsi" w:hAnsiTheme="minorHAnsi"/>
              </w:rPr>
            </w:pPr>
            <w:r w:rsidRPr="00CB67B8">
              <w:rPr>
                <w:rFonts w:asciiTheme="minorHAnsi" w:hAnsiTheme="minorHAnsi"/>
              </w:rPr>
              <w:t>Bed Capacity</w:t>
            </w:r>
          </w:p>
        </w:tc>
        <w:tc>
          <w:tcPr>
            <w:tcW w:w="684" w:type="pct"/>
            <w:gridSpan w:val="2"/>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Pr>
                <w:b/>
              </w:rPr>
              <w:t>#</w:t>
            </w:r>
            <w:r w:rsidRPr="00CB67B8">
              <w:rPr>
                <w:b/>
              </w:rPr>
              <w:t xml:space="preserve"> Showers</w:t>
            </w:r>
          </w:p>
        </w:tc>
        <w:tc>
          <w:tcPr>
            <w:tcW w:w="703" w:type="pct"/>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Pr>
                <w:b/>
              </w:rPr>
              <w:t>#</w:t>
            </w:r>
            <w:r w:rsidRPr="00CB67B8">
              <w:rPr>
                <w:b/>
              </w:rPr>
              <w:t xml:space="preserve"> Bathrooms</w:t>
            </w:r>
          </w:p>
        </w:tc>
        <w:tc>
          <w:tcPr>
            <w:tcW w:w="878" w:type="pct"/>
            <w:gridSpan w:val="2"/>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sidRPr="00CB67B8">
              <w:rPr>
                <w:b/>
              </w:rPr>
              <w:t>ADA Accessibility</w:t>
            </w:r>
          </w:p>
        </w:tc>
        <w:tc>
          <w:tcPr>
            <w:tcW w:w="1056" w:type="pct"/>
            <w:gridSpan w:val="2"/>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sidRPr="00CB67B8">
              <w:rPr>
                <w:b/>
              </w:rPr>
              <w:t>Emergency Generator</w:t>
            </w:r>
          </w:p>
        </w:tc>
        <w:tc>
          <w:tcPr>
            <w:tcW w:w="1066" w:type="pct"/>
            <w:shd w:val="clear" w:color="auto" w:fill="D9D9D9" w:themeFill="background1" w:themeFillShade="D9"/>
            <w:vAlign w:val="center"/>
          </w:tcPr>
          <w:p w:rsidR="00B32CCA" w:rsidRPr="00CB67B8" w:rsidRDefault="00B32CCA" w:rsidP="00B32CCA">
            <w:pPr>
              <w:jc w:val="center"/>
              <w:cnfStyle w:val="000000010000" w:firstRow="0" w:lastRow="0" w:firstColumn="0" w:lastColumn="0" w:oddVBand="0" w:evenVBand="0" w:oddHBand="0" w:evenHBand="1" w:firstRowFirstColumn="0" w:firstRowLastColumn="0" w:lastRowFirstColumn="0" w:lastRowLastColumn="0"/>
              <w:rPr>
                <w:b/>
              </w:rPr>
            </w:pPr>
            <w:r w:rsidRPr="00CB67B8">
              <w:rPr>
                <w:b/>
              </w:rPr>
              <w:t>Kitchen Facilities</w:t>
            </w:r>
          </w:p>
        </w:tc>
      </w:tr>
      <w:tr w:rsidR="00B32CCA" w:rsidRPr="00CB67B8" w:rsidTr="00B32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B32CCA" w:rsidRPr="00CB67B8" w:rsidRDefault="00B32CCA" w:rsidP="00B32CCA">
            <w:pPr>
              <w:jc w:val="center"/>
              <w:rPr>
                <w:rFonts w:asciiTheme="minorHAnsi" w:hAnsiTheme="minorHAnsi" w:cstheme="minorHAnsi"/>
                <w:b w:val="0"/>
              </w:rPr>
            </w:pPr>
          </w:p>
        </w:tc>
        <w:tc>
          <w:tcPr>
            <w:tcW w:w="684" w:type="pct"/>
            <w:gridSpan w:val="2"/>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03" w:type="pct"/>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78" w:type="pct"/>
            <w:gridSpan w:val="2"/>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056" w:type="pct"/>
            <w:gridSpan w:val="2"/>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066" w:type="pct"/>
            <w:shd w:val="clear" w:color="auto" w:fill="FFFFFF" w:themeFill="background1"/>
          </w:tcPr>
          <w:p w:rsidR="00B32CCA" w:rsidRPr="00CB67B8" w:rsidRDefault="00B32CCA" w:rsidP="00B32CC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rsidR="00B32CCA" w:rsidRPr="00172807" w:rsidRDefault="00B32CCA" w:rsidP="00B32CCA">
      <w:pPr>
        <w:spacing w:after="0" w:line="240" w:lineRule="auto"/>
        <w:rPr>
          <w:rFonts w:cstheme="minorHAnsi"/>
          <w:sz w:val="20"/>
          <w:szCs w:val="20"/>
        </w:rPr>
      </w:pPr>
    </w:p>
    <w:p w:rsidR="00B32CCA" w:rsidRDefault="00B32CCA" w:rsidP="00B32CCA">
      <w:pPr>
        <w:spacing w:after="0" w:line="240" w:lineRule="auto"/>
        <w:rPr>
          <w:rFonts w:cstheme="minorHAnsi"/>
          <w:sz w:val="18"/>
          <w:szCs w:val="18"/>
        </w:rPr>
      </w:pPr>
      <w:r w:rsidRPr="00CB67B8">
        <w:rPr>
          <w:rFonts w:cstheme="minorHAnsi"/>
          <w:i/>
          <w:noProof/>
        </w:rPr>
        <mc:AlternateContent>
          <mc:Choice Requires="wps">
            <w:drawing>
              <wp:anchor distT="0" distB="0" distL="114300" distR="114300" simplePos="0" relativeHeight="251664896" behindDoc="0" locked="0" layoutInCell="0" allowOverlap="1" wp14:anchorId="7617A67B" wp14:editId="045ABF36">
                <wp:simplePos x="0" y="0"/>
                <wp:positionH relativeFrom="margin">
                  <wp:align>center</wp:align>
                </wp:positionH>
                <wp:positionV relativeFrom="margin">
                  <wp:align>bottom</wp:align>
                </wp:positionV>
                <wp:extent cx="7315200" cy="292100"/>
                <wp:effectExtent l="0" t="0" r="1905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FD03A2" w:rsidRDefault="00F717AB" w:rsidP="00B32CCA">
                            <w:pPr>
                              <w:shd w:val="clear" w:color="auto" w:fill="FFFF00"/>
                              <w:tabs>
                                <w:tab w:val="left" w:pos="360"/>
                                <w:tab w:val="right" w:pos="11160"/>
                              </w:tabs>
                              <w:jc w:val="center"/>
                              <w:rPr>
                                <w:b/>
                                <w:sz w:val="28"/>
                              </w:rPr>
                            </w:pPr>
                            <w:r>
                              <w:rPr>
                                <w:b/>
                                <w:sz w:val="28"/>
                              </w:rPr>
                              <w:tab/>
                              <w:t xml:space="preserve">SHELTERING </w:t>
                            </w:r>
                            <w:r>
                              <w:rPr>
                                <w:b/>
                                <w:sz w:val="28"/>
                              </w:rPr>
                              <w:tab/>
                              <w:t>OPERATING THE SHELTER</w:t>
                            </w:r>
                          </w:p>
                          <w:p w:rsidR="00F717AB" w:rsidRPr="00FD03A2" w:rsidRDefault="00F717AB" w:rsidP="00B32CCA">
                            <w:pPr>
                              <w:shd w:val="clear" w:color="auto" w:fill="FFFF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7A67B" id="_x0000_s1055" type="#_x0000_t202" style="position:absolute;margin-left:0;margin-top:0;width:8in;height:23pt;z-index:2516648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" o:allowincell="f">
                <v:textbox>
                  <w:txbxContent>
                    <w:p w:rsidR="00F717AB" w:rsidRPr="00FD03A2" w:rsidRDefault="00F717AB" w:rsidP="00B32CCA">
                      <w:pPr>
                        <w:shd w:val="clear" w:color="auto" w:fill="FFFF00"/>
                        <w:tabs>
                          <w:tab w:val="left" w:pos="360"/>
                          <w:tab w:val="right" w:pos="11160"/>
                        </w:tabs>
                        <w:jc w:val="center"/>
                        <w:rPr>
                          <w:b/>
                          <w:sz w:val="28"/>
                        </w:rPr>
                      </w:pPr>
                      <w:r>
                        <w:rPr>
                          <w:b/>
                          <w:sz w:val="28"/>
                        </w:rPr>
                        <w:tab/>
                        <w:t xml:space="preserve">SHELTERING </w:t>
                      </w:r>
                      <w:r>
                        <w:rPr>
                          <w:b/>
                          <w:sz w:val="28"/>
                        </w:rPr>
                        <w:tab/>
                        <w:t>OPERATING THE SHELTER</w:t>
                      </w:r>
                    </w:p>
                    <w:p w:rsidR="00F717AB" w:rsidRPr="00FD03A2" w:rsidRDefault="00F717AB" w:rsidP="00B32CCA">
                      <w:pPr>
                        <w:shd w:val="clear" w:color="auto" w:fill="FFFF00"/>
                        <w:jc w:val="center"/>
                        <w:rPr>
                          <w:b/>
                          <w:sz w:val="28"/>
                        </w:rPr>
                      </w:pPr>
                    </w:p>
                  </w:txbxContent>
                </v:textbox>
                <w10:wrap anchorx="margin" anchory="margin"/>
              </v:shape>
            </w:pict>
          </mc:Fallback>
        </mc:AlternateContent>
      </w:r>
    </w:p>
    <w:p w:rsidR="00CD51CA" w:rsidRDefault="00CD51CA" w:rsidP="00823086">
      <w:pPr>
        <w:spacing w:after="0" w:line="240" w:lineRule="auto"/>
        <w:rPr>
          <w:i/>
        </w:rPr>
        <w:sectPr w:rsidR="00CD51CA" w:rsidSect="00347199">
          <w:pgSz w:w="12240" w:h="12744" w:code="1"/>
          <w:pgMar w:top="245" w:right="245" w:bottom="144" w:left="245" w:header="720" w:footer="720" w:gutter="0"/>
          <w:pgBorders w:offsetFrom="page">
            <w:bottom w:val="single" w:sz="4" w:space="4" w:color="auto"/>
          </w:pgBorders>
          <w:cols w:space="720"/>
          <w:docGrid w:linePitch="360"/>
        </w:sectPr>
      </w:pPr>
    </w:p>
    <w:p w:rsidR="00DC72DF" w:rsidRPr="003F499A" w:rsidRDefault="00DC72DF" w:rsidP="00823086">
      <w:pPr>
        <w:spacing w:after="0" w:line="240" w:lineRule="auto"/>
        <w:jc w:val="center"/>
        <w:rPr>
          <w:rFonts w:cstheme="minorHAnsi"/>
          <w:b/>
          <w:szCs w:val="28"/>
        </w:rPr>
      </w:pPr>
      <w:r w:rsidRPr="003F499A">
        <w:rPr>
          <w:rFonts w:cstheme="minorHAnsi"/>
          <w:b/>
          <w:szCs w:val="28"/>
        </w:rPr>
        <w:lastRenderedPageBreak/>
        <w:t xml:space="preserve">Evacuation Routes to Shelters </w:t>
      </w:r>
      <w:r w:rsidRPr="003F499A">
        <w:rPr>
          <w:rFonts w:cstheme="minorHAnsi"/>
          <w:b/>
          <w:color w:val="FF0000"/>
          <w:szCs w:val="28"/>
          <w:u w:val="single"/>
        </w:rPr>
        <w:t>within Community</w:t>
      </w:r>
    </w:p>
    <w:p w:rsidR="00DC72DF" w:rsidRPr="003F499A" w:rsidRDefault="00DC72DF" w:rsidP="00823086">
      <w:pPr>
        <w:spacing w:after="0" w:line="240" w:lineRule="auto"/>
        <w:jc w:val="center"/>
        <w:rPr>
          <w:i/>
          <w:sz w:val="20"/>
        </w:rPr>
      </w:pPr>
      <w:r w:rsidRPr="00C3121B">
        <w:rPr>
          <w:rFonts w:cstheme="minorHAnsi"/>
        </w:rPr>
        <w:t>Routes are marked on</w:t>
      </w:r>
      <w:r>
        <w:rPr>
          <w:rFonts w:cstheme="minorHAnsi"/>
          <w:b/>
        </w:rPr>
        <w:t xml:space="preserve"> Evacuation Community Map </w:t>
      </w:r>
      <w:r>
        <w:rPr>
          <w:rFonts w:cstheme="minorHAnsi"/>
        </w:rPr>
        <w:t>tab</w:t>
      </w:r>
      <w:r>
        <w:rPr>
          <w:i/>
        </w:rPr>
        <w:t xml:space="preserve"> </w:t>
      </w:r>
      <w:r>
        <w:rPr>
          <w:i/>
        </w:rPr>
        <w:br/>
      </w:r>
      <w:r w:rsidRPr="003F499A">
        <w:rPr>
          <w:i/>
          <w:sz w:val="20"/>
        </w:rPr>
        <w:t xml:space="preserve">For information about shelter and evacuation </w:t>
      </w:r>
      <w:r w:rsidR="00D65AF3" w:rsidRPr="003F499A">
        <w:rPr>
          <w:i/>
          <w:sz w:val="20"/>
        </w:rPr>
        <w:t>decisions;</w:t>
      </w:r>
      <w:r w:rsidRPr="003F499A">
        <w:rPr>
          <w:i/>
          <w:sz w:val="20"/>
        </w:rPr>
        <w:t xml:space="preserve"> see </w:t>
      </w:r>
      <w:r w:rsidRPr="003F499A">
        <w:rPr>
          <w:b/>
          <w:sz w:val="20"/>
        </w:rPr>
        <w:t>Sheltering vs. Evacuation</w:t>
      </w:r>
      <w:r w:rsidRPr="003F499A">
        <w:rPr>
          <w:i/>
          <w:sz w:val="20"/>
        </w:rPr>
        <w:t xml:space="preserve"> tab</w:t>
      </w:r>
      <w:r w:rsidR="003F499A" w:rsidRPr="003F499A">
        <w:rPr>
          <w:i/>
          <w:sz w:val="20"/>
        </w:rPr>
        <w:t xml:space="preserve"> </w:t>
      </w:r>
      <w:r w:rsidRPr="003F499A">
        <w:rPr>
          <w:rFonts w:cstheme="minorHAnsi"/>
          <w:i/>
          <w:sz w:val="20"/>
        </w:rPr>
        <w:t xml:space="preserve">Information in </w:t>
      </w:r>
      <w:r w:rsidRPr="003F499A">
        <w:rPr>
          <w:rFonts w:cstheme="minorHAnsi"/>
          <w:i/>
          <w:color w:val="FF0000"/>
          <w:sz w:val="20"/>
        </w:rPr>
        <w:t xml:space="preserve">red </w:t>
      </w:r>
      <w:r w:rsidRPr="003F499A">
        <w:rPr>
          <w:rFonts w:cstheme="minorHAnsi"/>
          <w:i/>
          <w:sz w:val="20"/>
        </w:rPr>
        <w:t>may not be known in advance</w:t>
      </w:r>
    </w:p>
    <w:p w:rsidR="00DC72DF" w:rsidRPr="003F499A" w:rsidRDefault="00DC72DF" w:rsidP="00823086">
      <w:pPr>
        <w:spacing w:after="0" w:line="240" w:lineRule="auto"/>
        <w:rPr>
          <w:i/>
          <w:sz w:val="20"/>
        </w:rPr>
      </w:pPr>
      <w:r w:rsidRPr="003F499A">
        <w:rPr>
          <w:rFonts w:cstheme="minorHAnsi"/>
          <w:i/>
          <w:sz w:val="20"/>
        </w:rPr>
        <w:t xml:space="preserve">The column in </w:t>
      </w:r>
      <w:r w:rsidRPr="003F499A">
        <w:rPr>
          <w:rFonts w:cstheme="minorHAnsi"/>
          <w:i/>
          <w:color w:val="FF0000"/>
          <w:sz w:val="20"/>
        </w:rPr>
        <w:t>red</w:t>
      </w:r>
      <w:r w:rsidRPr="003F499A">
        <w:rPr>
          <w:rFonts w:cstheme="minorHAnsi"/>
          <w:i/>
          <w:sz w:val="20"/>
        </w:rPr>
        <w:t xml:space="preserve"> is for information as it develops during and after the event.</w:t>
      </w:r>
    </w:p>
    <w:tbl>
      <w:tblPr>
        <w:tblStyle w:val="LightGrid1"/>
        <w:tblW w:w="11520" w:type="dxa"/>
        <w:jc w:val="center"/>
        <w:tblLook w:val="04A0" w:firstRow="1" w:lastRow="0" w:firstColumn="1" w:lastColumn="0" w:noHBand="0" w:noVBand="1"/>
      </w:tblPr>
      <w:tblGrid>
        <w:gridCol w:w="2047"/>
        <w:gridCol w:w="1683"/>
        <w:gridCol w:w="1931"/>
        <w:gridCol w:w="1003"/>
        <w:gridCol w:w="1928"/>
        <w:gridCol w:w="2928"/>
      </w:tblGrid>
      <w:tr w:rsidR="00DC72DF" w:rsidRPr="00A33F43" w:rsidTr="006E76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rsidR="00DC72DF" w:rsidRPr="00A33F43" w:rsidRDefault="00DC72DF" w:rsidP="00823086">
            <w:pPr>
              <w:jc w:val="center"/>
              <w:rPr>
                <w:rFonts w:asciiTheme="minorHAnsi" w:hAnsiTheme="minorHAnsi"/>
              </w:rPr>
            </w:pPr>
            <w:r w:rsidRPr="00A33F43">
              <w:rPr>
                <w:rFonts w:asciiTheme="minorHAnsi" w:hAnsiTheme="minorHAnsi" w:cstheme="minorHAnsi"/>
              </w:rPr>
              <w:t>Evacuation Routes</w:t>
            </w:r>
          </w:p>
        </w:tc>
      </w:tr>
      <w:tr w:rsidR="00DC72DF" w:rsidRPr="00A33F43" w:rsidTr="006E7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BFBFBF" w:themeFill="background1" w:themeFillShade="BF"/>
            <w:vAlign w:val="center"/>
          </w:tcPr>
          <w:p w:rsidR="00DC72DF" w:rsidRPr="00A33F43" w:rsidRDefault="00DC72DF" w:rsidP="00823086">
            <w:pPr>
              <w:jc w:val="center"/>
              <w:rPr>
                <w:rFonts w:asciiTheme="minorHAnsi" w:hAnsiTheme="minorHAnsi"/>
              </w:rPr>
            </w:pPr>
            <w:r w:rsidRPr="00A33F43">
              <w:rPr>
                <w:rFonts w:asciiTheme="minorHAnsi" w:hAnsiTheme="minorHAnsi"/>
              </w:rPr>
              <w:t>Route Name</w:t>
            </w:r>
          </w:p>
        </w:tc>
        <w:tc>
          <w:tcPr>
            <w:tcW w:w="732" w:type="pct"/>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Start Location</w:t>
            </w:r>
          </w:p>
        </w:tc>
        <w:tc>
          <w:tcPr>
            <w:tcW w:w="840" w:type="pct"/>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Finish Location</w:t>
            </w:r>
          </w:p>
        </w:tc>
        <w:tc>
          <w:tcPr>
            <w:tcW w:w="428" w:type="pct"/>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Distance</w:t>
            </w:r>
          </w:p>
        </w:tc>
        <w:tc>
          <w:tcPr>
            <w:tcW w:w="838" w:type="pct"/>
            <w:tcBorders>
              <w:top w:val="single" w:sz="12" w:space="0" w:color="FF0000"/>
              <w:bottom w:val="single" w:sz="4" w:space="0" w:color="auto"/>
            </w:tcBorders>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Route Condition</w:t>
            </w:r>
          </w:p>
        </w:tc>
        <w:tc>
          <w:tcPr>
            <w:tcW w:w="1272" w:type="pct"/>
            <w:tcBorders>
              <w:top w:val="single" w:sz="12" w:space="0" w:color="FF0000"/>
              <w:bottom w:val="single" w:sz="4" w:space="0" w:color="FF0000"/>
            </w:tcBorders>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color w:val="FF0000"/>
              </w:rPr>
            </w:pPr>
            <w:r w:rsidRPr="00A33F43">
              <w:rPr>
                <w:b/>
                <w:color w:val="FF0000"/>
              </w:rPr>
              <w:t xml:space="preserve">Required Debris Removal/ Transportation Assistance </w:t>
            </w:r>
          </w:p>
        </w:tc>
      </w:tr>
      <w:tr w:rsidR="00DC72DF" w:rsidRPr="00A33F43" w:rsidTr="00A33F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0" w:type="pct"/>
          </w:tcPr>
          <w:p w:rsidR="00DC72DF" w:rsidRPr="00A33F43" w:rsidRDefault="00DC72DF" w:rsidP="00823086">
            <w:pPr>
              <w:rPr>
                <w:rFonts w:asciiTheme="minorHAnsi" w:hAnsiTheme="minorHAnsi" w:cstheme="minorHAnsi"/>
                <w:b w:val="0"/>
              </w:rPr>
            </w:pPr>
          </w:p>
        </w:tc>
        <w:tc>
          <w:tcPr>
            <w:tcW w:w="732" w:type="pct"/>
          </w:tcPr>
          <w:p w:rsidR="00DC72DF" w:rsidRPr="00A33F43" w:rsidRDefault="00DC72DF"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840" w:type="pct"/>
          </w:tcPr>
          <w:p w:rsidR="00DC72DF" w:rsidRPr="00A33F43" w:rsidRDefault="00DC72DF"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428" w:type="pct"/>
            <w:tcBorders>
              <w:right w:val="single" w:sz="4" w:space="0" w:color="auto"/>
            </w:tcBorders>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838" w:type="pct"/>
            <w:tcBorders>
              <w:top w:val="single" w:sz="4" w:space="0" w:color="auto"/>
              <w:left w:val="single" w:sz="4" w:space="0" w:color="auto"/>
              <w:bottom w:val="single" w:sz="4" w:space="0" w:color="auto"/>
              <w:right w:val="single" w:sz="4" w:space="0" w:color="FF0000"/>
            </w:tcBorders>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272" w:type="pct"/>
            <w:tcBorders>
              <w:top w:val="single" w:sz="4" w:space="0" w:color="FF0000"/>
              <w:left w:val="single" w:sz="4" w:space="0" w:color="FF0000"/>
              <w:bottom w:val="single" w:sz="4" w:space="0" w:color="FF0000"/>
              <w:right w:val="single" w:sz="4" w:space="0" w:color="FF0000"/>
            </w:tcBorders>
            <w:vAlign w:val="bottom"/>
          </w:tcPr>
          <w:p w:rsidR="00DC72DF" w:rsidRPr="00A33F43" w:rsidRDefault="00DC72DF" w:rsidP="00A33F43">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DC72DF" w:rsidRPr="00A33F43" w:rsidTr="00A33F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D9D9D9" w:themeFill="background1" w:themeFillShade="D9"/>
          </w:tcPr>
          <w:p w:rsidR="00DC72DF" w:rsidRPr="00A33F43" w:rsidRDefault="00DC72DF" w:rsidP="00823086">
            <w:pPr>
              <w:rPr>
                <w:rFonts w:asciiTheme="minorHAnsi" w:hAnsiTheme="minorHAnsi" w:cstheme="minorHAnsi"/>
                <w:b w:val="0"/>
              </w:rPr>
            </w:pPr>
          </w:p>
        </w:tc>
        <w:tc>
          <w:tcPr>
            <w:tcW w:w="732" w:type="pct"/>
            <w:shd w:val="clear" w:color="auto" w:fill="D9D9D9" w:themeFill="background1" w:themeFillShade="D9"/>
          </w:tcPr>
          <w:p w:rsidR="00DC72DF" w:rsidRPr="00A33F43" w:rsidRDefault="00DC72DF"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840" w:type="pct"/>
            <w:shd w:val="clear" w:color="auto" w:fill="D9D9D9" w:themeFill="background1" w:themeFillShade="D9"/>
          </w:tcPr>
          <w:p w:rsidR="00DC72DF" w:rsidRPr="00A33F43" w:rsidRDefault="00DC72DF"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428" w:type="pct"/>
            <w:tcBorders>
              <w:right w:val="single" w:sz="4" w:space="0" w:color="auto"/>
            </w:tcBorders>
            <w:shd w:val="clear" w:color="auto" w:fill="D9D9D9" w:themeFill="background1" w:themeFillShade="D9"/>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38" w:type="pct"/>
            <w:tcBorders>
              <w:top w:val="single" w:sz="4" w:space="0" w:color="auto"/>
              <w:left w:val="single" w:sz="4" w:space="0" w:color="auto"/>
              <w:bottom w:val="single" w:sz="4" w:space="0" w:color="auto"/>
              <w:right w:val="single" w:sz="4" w:space="0" w:color="FF0000"/>
            </w:tcBorders>
            <w:shd w:val="clear" w:color="auto" w:fill="D9D9D9" w:themeFill="background1" w:themeFillShade="D9"/>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72" w:type="pct"/>
            <w:tcBorders>
              <w:top w:val="single" w:sz="4" w:space="0" w:color="FF0000"/>
              <w:left w:val="single" w:sz="4" w:space="0" w:color="FF0000"/>
              <w:bottom w:val="single" w:sz="4" w:space="0" w:color="FF0000"/>
              <w:right w:val="single" w:sz="4" w:space="0" w:color="FF0000"/>
            </w:tcBorders>
            <w:shd w:val="clear" w:color="auto" w:fill="D9D9D9" w:themeFill="background1" w:themeFillShade="D9"/>
            <w:vAlign w:val="bottom"/>
          </w:tcPr>
          <w:p w:rsidR="00DC72DF" w:rsidRPr="00A33F43" w:rsidRDefault="00DC72DF" w:rsidP="00A33F43">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DC72DF" w:rsidRPr="00A33F43" w:rsidTr="00A33F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0" w:type="pct"/>
          </w:tcPr>
          <w:p w:rsidR="00DC72DF" w:rsidRPr="00A33F43" w:rsidRDefault="00DC72DF" w:rsidP="00823086">
            <w:pPr>
              <w:rPr>
                <w:rFonts w:asciiTheme="minorHAnsi" w:hAnsiTheme="minorHAnsi" w:cstheme="minorHAnsi"/>
                <w:b w:val="0"/>
              </w:rPr>
            </w:pPr>
          </w:p>
        </w:tc>
        <w:tc>
          <w:tcPr>
            <w:tcW w:w="732" w:type="pct"/>
          </w:tcPr>
          <w:p w:rsidR="00DC72DF" w:rsidRPr="00A33F43" w:rsidRDefault="00DC72DF"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840" w:type="pct"/>
          </w:tcPr>
          <w:p w:rsidR="00DC72DF" w:rsidRPr="00A33F43" w:rsidRDefault="00DC72DF"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428" w:type="pct"/>
            <w:tcBorders>
              <w:right w:val="single" w:sz="4" w:space="0" w:color="auto"/>
            </w:tcBorders>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838" w:type="pct"/>
            <w:tcBorders>
              <w:top w:val="single" w:sz="4" w:space="0" w:color="auto"/>
              <w:left w:val="single" w:sz="4" w:space="0" w:color="auto"/>
              <w:bottom w:val="single" w:sz="4" w:space="0" w:color="auto"/>
              <w:right w:val="single" w:sz="4" w:space="0" w:color="FF0000"/>
            </w:tcBorders>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272" w:type="pct"/>
            <w:tcBorders>
              <w:top w:val="single" w:sz="4" w:space="0" w:color="FF0000"/>
              <w:left w:val="single" w:sz="4" w:space="0" w:color="FF0000"/>
              <w:bottom w:val="single" w:sz="4" w:space="0" w:color="FF0000"/>
              <w:right w:val="single" w:sz="4" w:space="0" w:color="FF0000"/>
            </w:tcBorders>
            <w:vAlign w:val="bottom"/>
          </w:tcPr>
          <w:p w:rsidR="00DC72DF" w:rsidRPr="00A33F43" w:rsidRDefault="00DC72DF" w:rsidP="00A33F43">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bl>
    <w:p w:rsidR="003F499A" w:rsidRDefault="003F499A" w:rsidP="00823086">
      <w:pPr>
        <w:spacing w:after="0" w:line="240" w:lineRule="auto"/>
        <w:jc w:val="center"/>
        <w:rPr>
          <w:rFonts w:cstheme="minorHAnsi"/>
          <w:b/>
          <w:sz w:val="24"/>
          <w:szCs w:val="28"/>
        </w:rPr>
      </w:pPr>
    </w:p>
    <w:p w:rsidR="00DC72DF" w:rsidRPr="003F499A" w:rsidRDefault="00DC72DF" w:rsidP="00823086">
      <w:pPr>
        <w:spacing w:after="0" w:line="240" w:lineRule="auto"/>
        <w:jc w:val="center"/>
        <w:rPr>
          <w:rFonts w:cstheme="minorHAnsi"/>
          <w:b/>
          <w:szCs w:val="28"/>
        </w:rPr>
      </w:pPr>
      <w:r w:rsidRPr="003F499A">
        <w:rPr>
          <w:rFonts w:cstheme="minorHAnsi"/>
          <w:b/>
          <w:szCs w:val="28"/>
        </w:rPr>
        <w:t xml:space="preserve">Routes and Air Transport Information for Evacuation </w:t>
      </w:r>
      <w:r w:rsidRPr="00492AF3">
        <w:rPr>
          <w:rFonts w:cstheme="minorHAnsi"/>
          <w:b/>
          <w:color w:val="FF0000"/>
          <w:szCs w:val="28"/>
          <w:u w:val="single"/>
        </w:rPr>
        <w:t>Away from the Community</w:t>
      </w:r>
    </w:p>
    <w:p w:rsidR="00DC72DF" w:rsidRPr="003F499A" w:rsidRDefault="00DC72DF" w:rsidP="00823086">
      <w:pPr>
        <w:spacing w:after="0" w:line="240" w:lineRule="auto"/>
        <w:jc w:val="center"/>
        <w:rPr>
          <w:rFonts w:cstheme="minorHAnsi"/>
          <w:i/>
          <w:sz w:val="20"/>
        </w:rPr>
      </w:pPr>
      <w:r w:rsidRPr="003F499A">
        <w:rPr>
          <w:rFonts w:cstheme="minorHAnsi"/>
          <w:i/>
          <w:sz w:val="20"/>
        </w:rPr>
        <w:t>Community may be responsible for costs of evacuation away from the community. Contact SEOC in advance, if safe to do so.</w:t>
      </w:r>
    </w:p>
    <w:tbl>
      <w:tblPr>
        <w:tblStyle w:val="LightGrid1"/>
        <w:tblW w:w="11520" w:type="dxa"/>
        <w:jc w:val="center"/>
        <w:tblLook w:val="04A0" w:firstRow="1" w:lastRow="0" w:firstColumn="1" w:lastColumn="0" w:noHBand="0" w:noVBand="1"/>
      </w:tblPr>
      <w:tblGrid>
        <w:gridCol w:w="1966"/>
        <w:gridCol w:w="1761"/>
        <w:gridCol w:w="1932"/>
        <w:gridCol w:w="1003"/>
        <w:gridCol w:w="1928"/>
        <w:gridCol w:w="2930"/>
      </w:tblGrid>
      <w:tr w:rsidR="00DC72DF" w:rsidRPr="00A33F43" w:rsidTr="006E76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rsidR="00DC72DF" w:rsidRPr="00A33F43" w:rsidRDefault="00DC72DF" w:rsidP="00823086">
            <w:pPr>
              <w:jc w:val="center"/>
              <w:rPr>
                <w:rFonts w:asciiTheme="minorHAnsi" w:hAnsiTheme="minorHAnsi"/>
              </w:rPr>
            </w:pPr>
            <w:r w:rsidRPr="00A33F43">
              <w:rPr>
                <w:rFonts w:asciiTheme="minorHAnsi" w:hAnsiTheme="minorHAnsi" w:cstheme="minorHAnsi"/>
              </w:rPr>
              <w:t>Evacuation Routes</w:t>
            </w:r>
          </w:p>
        </w:tc>
      </w:tr>
      <w:tr w:rsidR="00DC72DF" w:rsidRPr="00A33F43" w:rsidTr="006E7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pct"/>
            <w:shd w:val="clear" w:color="auto" w:fill="BFBFBF" w:themeFill="background1" w:themeFillShade="BF"/>
            <w:vAlign w:val="center"/>
          </w:tcPr>
          <w:p w:rsidR="00DC72DF" w:rsidRPr="00A33F43" w:rsidRDefault="00DC72DF" w:rsidP="00823086">
            <w:pPr>
              <w:jc w:val="center"/>
              <w:rPr>
                <w:rFonts w:asciiTheme="minorHAnsi" w:hAnsiTheme="minorHAnsi"/>
              </w:rPr>
            </w:pPr>
            <w:r w:rsidRPr="00A33F43">
              <w:rPr>
                <w:rFonts w:asciiTheme="minorHAnsi" w:hAnsiTheme="minorHAnsi"/>
              </w:rPr>
              <w:t>Route Name</w:t>
            </w:r>
          </w:p>
        </w:tc>
        <w:tc>
          <w:tcPr>
            <w:tcW w:w="766" w:type="pct"/>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Start Location</w:t>
            </w:r>
          </w:p>
        </w:tc>
        <w:tc>
          <w:tcPr>
            <w:tcW w:w="840" w:type="pct"/>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Finish Location</w:t>
            </w:r>
          </w:p>
        </w:tc>
        <w:tc>
          <w:tcPr>
            <w:tcW w:w="428" w:type="pct"/>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Distance</w:t>
            </w:r>
          </w:p>
        </w:tc>
        <w:tc>
          <w:tcPr>
            <w:tcW w:w="838" w:type="pct"/>
            <w:tcBorders>
              <w:top w:val="single" w:sz="12" w:space="0" w:color="FF0000"/>
              <w:bottom w:val="single" w:sz="4" w:space="0" w:color="auto"/>
            </w:tcBorders>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Route Condition</w:t>
            </w:r>
            <w:r w:rsidRPr="00A33F43">
              <w:rPr>
                <w:b/>
              </w:rPr>
              <w:br/>
              <w:t>(gravel, paved)</w:t>
            </w:r>
          </w:p>
        </w:tc>
        <w:tc>
          <w:tcPr>
            <w:tcW w:w="1273" w:type="pct"/>
            <w:tcBorders>
              <w:top w:val="single" w:sz="12" w:space="0" w:color="FF0000"/>
              <w:bottom w:val="single" w:sz="4" w:space="0" w:color="FF0000"/>
            </w:tcBorders>
            <w:shd w:val="clear" w:color="auto" w:fill="BFBFBF" w:themeFill="background1" w:themeFillShade="BF"/>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color w:val="FF0000"/>
              </w:rPr>
            </w:pPr>
            <w:r w:rsidRPr="00A33F43">
              <w:rPr>
                <w:b/>
                <w:color w:val="FF0000"/>
              </w:rPr>
              <w:t xml:space="preserve">Required Debris Removal/ Transportation Assistance </w:t>
            </w:r>
          </w:p>
        </w:tc>
      </w:tr>
      <w:tr w:rsidR="00DC72DF" w:rsidRPr="00A33F43" w:rsidTr="00A33F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pct"/>
          </w:tcPr>
          <w:p w:rsidR="00DC72DF" w:rsidRPr="00A33F43" w:rsidRDefault="00DC72DF" w:rsidP="00823086">
            <w:pPr>
              <w:rPr>
                <w:rFonts w:asciiTheme="minorHAnsi" w:hAnsiTheme="minorHAnsi" w:cstheme="minorHAnsi"/>
                <w:b w:val="0"/>
              </w:rPr>
            </w:pPr>
          </w:p>
        </w:tc>
        <w:tc>
          <w:tcPr>
            <w:tcW w:w="766" w:type="pct"/>
          </w:tcPr>
          <w:p w:rsidR="00DC72DF" w:rsidRPr="00A33F43" w:rsidRDefault="00DC72DF"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840" w:type="pct"/>
          </w:tcPr>
          <w:p w:rsidR="00DC72DF" w:rsidRPr="00A33F43" w:rsidRDefault="00DC72DF"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428" w:type="pct"/>
            <w:tcBorders>
              <w:right w:val="single" w:sz="4" w:space="0" w:color="auto"/>
            </w:tcBorders>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838" w:type="pct"/>
            <w:tcBorders>
              <w:top w:val="single" w:sz="4" w:space="0" w:color="auto"/>
              <w:left w:val="single" w:sz="4" w:space="0" w:color="auto"/>
              <w:bottom w:val="single" w:sz="4" w:space="0" w:color="auto"/>
              <w:right w:val="single" w:sz="4" w:space="0" w:color="FF0000"/>
            </w:tcBorders>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273" w:type="pct"/>
            <w:tcBorders>
              <w:top w:val="single" w:sz="4" w:space="0" w:color="FF0000"/>
              <w:left w:val="single" w:sz="4" w:space="0" w:color="FF0000"/>
              <w:bottom w:val="single" w:sz="4" w:space="0" w:color="FF0000"/>
              <w:right w:val="single" w:sz="4" w:space="0" w:color="FF0000"/>
            </w:tcBorders>
            <w:vAlign w:val="bottom"/>
          </w:tcPr>
          <w:p w:rsidR="00DC72DF" w:rsidRPr="00A33F43" w:rsidRDefault="00DC72DF" w:rsidP="00A33F43">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DC72DF" w:rsidRPr="00A33F43" w:rsidTr="00A33F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pct"/>
            <w:shd w:val="clear" w:color="auto" w:fill="D9D9D9" w:themeFill="background1" w:themeFillShade="D9"/>
          </w:tcPr>
          <w:p w:rsidR="00DC72DF" w:rsidRPr="00A33F43" w:rsidRDefault="00DC72DF" w:rsidP="00823086">
            <w:pPr>
              <w:rPr>
                <w:rFonts w:cstheme="minorHAnsi"/>
                <w:b w:val="0"/>
              </w:rPr>
            </w:pPr>
          </w:p>
        </w:tc>
        <w:tc>
          <w:tcPr>
            <w:tcW w:w="766" w:type="pct"/>
            <w:shd w:val="clear" w:color="auto" w:fill="D9D9D9" w:themeFill="background1" w:themeFillShade="D9"/>
          </w:tcPr>
          <w:p w:rsidR="00DC72DF" w:rsidRPr="00A33F43" w:rsidRDefault="00DC72DF"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840" w:type="pct"/>
            <w:shd w:val="clear" w:color="auto" w:fill="D9D9D9" w:themeFill="background1" w:themeFillShade="D9"/>
          </w:tcPr>
          <w:p w:rsidR="00DC72DF" w:rsidRPr="00A33F43" w:rsidRDefault="00DC72DF"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428" w:type="pct"/>
            <w:tcBorders>
              <w:right w:val="single" w:sz="4" w:space="0" w:color="auto"/>
            </w:tcBorders>
            <w:shd w:val="clear" w:color="auto" w:fill="D9D9D9" w:themeFill="background1" w:themeFillShade="D9"/>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38" w:type="pct"/>
            <w:tcBorders>
              <w:top w:val="single" w:sz="4" w:space="0" w:color="auto"/>
              <w:left w:val="single" w:sz="4" w:space="0" w:color="auto"/>
              <w:bottom w:val="single" w:sz="4" w:space="0" w:color="auto"/>
              <w:right w:val="single" w:sz="4" w:space="0" w:color="FF0000"/>
            </w:tcBorders>
            <w:shd w:val="clear" w:color="auto" w:fill="D9D9D9" w:themeFill="background1" w:themeFillShade="D9"/>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73" w:type="pct"/>
            <w:tcBorders>
              <w:top w:val="single" w:sz="4" w:space="0" w:color="FF0000"/>
              <w:left w:val="single" w:sz="4" w:space="0" w:color="FF0000"/>
              <w:bottom w:val="single" w:sz="4" w:space="0" w:color="FF0000"/>
              <w:right w:val="single" w:sz="4" w:space="0" w:color="FF0000"/>
            </w:tcBorders>
            <w:shd w:val="clear" w:color="auto" w:fill="D9D9D9" w:themeFill="background1" w:themeFillShade="D9"/>
            <w:vAlign w:val="bottom"/>
          </w:tcPr>
          <w:p w:rsidR="00DC72DF" w:rsidRPr="00A33F43" w:rsidRDefault="00DC72DF" w:rsidP="00A33F43">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DC72DF" w:rsidRPr="00A33F43" w:rsidTr="00A33F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pct"/>
          </w:tcPr>
          <w:p w:rsidR="00DC72DF" w:rsidRPr="00A33F43" w:rsidRDefault="00DC72DF" w:rsidP="00823086">
            <w:pPr>
              <w:rPr>
                <w:rFonts w:cstheme="minorHAnsi"/>
                <w:b w:val="0"/>
              </w:rPr>
            </w:pPr>
          </w:p>
        </w:tc>
        <w:tc>
          <w:tcPr>
            <w:tcW w:w="766" w:type="pct"/>
          </w:tcPr>
          <w:p w:rsidR="00DC72DF" w:rsidRPr="00A33F43" w:rsidRDefault="00DC72DF"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840" w:type="pct"/>
          </w:tcPr>
          <w:p w:rsidR="00DC72DF" w:rsidRPr="00A33F43" w:rsidRDefault="00DC72DF"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428" w:type="pct"/>
            <w:tcBorders>
              <w:right w:val="single" w:sz="4" w:space="0" w:color="auto"/>
            </w:tcBorders>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838" w:type="pct"/>
            <w:tcBorders>
              <w:top w:val="single" w:sz="4" w:space="0" w:color="auto"/>
              <w:left w:val="single" w:sz="4" w:space="0" w:color="auto"/>
              <w:bottom w:val="single" w:sz="4" w:space="0" w:color="auto"/>
              <w:right w:val="single" w:sz="4" w:space="0" w:color="FF0000"/>
            </w:tcBorders>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273" w:type="pct"/>
            <w:tcBorders>
              <w:top w:val="single" w:sz="4" w:space="0" w:color="FF0000"/>
              <w:left w:val="single" w:sz="4" w:space="0" w:color="FF0000"/>
              <w:bottom w:val="single" w:sz="4" w:space="0" w:color="FF0000"/>
              <w:right w:val="single" w:sz="4" w:space="0" w:color="FF0000"/>
            </w:tcBorders>
            <w:vAlign w:val="bottom"/>
          </w:tcPr>
          <w:p w:rsidR="00DC72DF" w:rsidRPr="00A33F43" w:rsidRDefault="00DC72DF" w:rsidP="00A33F43">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bl>
    <w:p w:rsidR="00DC72DF" w:rsidRPr="001018B0" w:rsidRDefault="00DC72DF" w:rsidP="00823086">
      <w:pPr>
        <w:spacing w:after="0" w:line="240" w:lineRule="auto"/>
        <w:rPr>
          <w:sz w:val="24"/>
          <w:szCs w:val="24"/>
        </w:rPr>
      </w:pPr>
    </w:p>
    <w:tbl>
      <w:tblPr>
        <w:tblStyle w:val="LightGrid13"/>
        <w:tblW w:w="11520" w:type="dxa"/>
        <w:jc w:val="center"/>
        <w:tblLook w:val="04A0" w:firstRow="1" w:lastRow="0" w:firstColumn="1" w:lastColumn="0" w:noHBand="0" w:noVBand="1"/>
      </w:tblPr>
      <w:tblGrid>
        <w:gridCol w:w="2290"/>
        <w:gridCol w:w="2348"/>
        <w:gridCol w:w="2159"/>
        <w:gridCol w:w="2350"/>
        <w:gridCol w:w="2373"/>
      </w:tblGrid>
      <w:tr w:rsidR="00DC72DF" w:rsidRPr="00A33F43" w:rsidTr="006E76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Pr>
          <w:p w:rsidR="00DC72DF" w:rsidRPr="00A33F43" w:rsidRDefault="00DC72DF" w:rsidP="00823086">
            <w:pPr>
              <w:jc w:val="center"/>
              <w:rPr>
                <w:rFonts w:asciiTheme="minorHAnsi" w:hAnsiTheme="minorHAnsi"/>
              </w:rPr>
            </w:pPr>
            <w:r w:rsidRPr="00A33F43">
              <w:rPr>
                <w:rFonts w:asciiTheme="minorHAnsi" w:hAnsiTheme="minorHAnsi"/>
              </w:rPr>
              <w:t xml:space="preserve">Airport </w:t>
            </w:r>
            <w:r w:rsidRPr="00A33F43">
              <w:rPr>
                <w:rFonts w:asciiTheme="minorHAnsi" w:hAnsiTheme="minorHAnsi" w:cstheme="minorHAnsi"/>
              </w:rPr>
              <w:t>Information</w:t>
            </w:r>
          </w:p>
        </w:tc>
      </w:tr>
      <w:tr w:rsidR="00DC72DF" w:rsidRPr="00A33F43" w:rsidTr="006E7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 w:type="pct"/>
            <w:vAlign w:val="center"/>
          </w:tcPr>
          <w:p w:rsidR="00DC72DF" w:rsidRPr="00A33F43" w:rsidRDefault="00DC72DF" w:rsidP="00823086">
            <w:pPr>
              <w:jc w:val="center"/>
              <w:rPr>
                <w:rFonts w:asciiTheme="minorHAnsi" w:hAnsiTheme="minorHAnsi"/>
              </w:rPr>
            </w:pPr>
            <w:r w:rsidRPr="00A33F43">
              <w:rPr>
                <w:rFonts w:asciiTheme="minorHAnsi" w:hAnsiTheme="minorHAnsi"/>
              </w:rPr>
              <w:t>Airport Name</w:t>
            </w:r>
          </w:p>
        </w:tc>
        <w:tc>
          <w:tcPr>
            <w:tcW w:w="1019" w:type="pct"/>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Airport Location</w:t>
            </w:r>
          </w:p>
        </w:tc>
        <w:tc>
          <w:tcPr>
            <w:tcW w:w="937" w:type="pct"/>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 of Runways</w:t>
            </w:r>
          </w:p>
        </w:tc>
        <w:tc>
          <w:tcPr>
            <w:tcW w:w="1020" w:type="pct"/>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Runway Distance(s)</w:t>
            </w:r>
          </w:p>
        </w:tc>
        <w:tc>
          <w:tcPr>
            <w:tcW w:w="1030" w:type="pct"/>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b/>
              </w:rPr>
            </w:pPr>
            <w:r w:rsidRPr="00A33F43">
              <w:rPr>
                <w:b/>
              </w:rPr>
              <w:t>Largest Aircraft</w:t>
            </w:r>
          </w:p>
        </w:tc>
      </w:tr>
      <w:tr w:rsidR="00DC72DF" w:rsidRPr="00A33F43" w:rsidTr="006E76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 w:type="pct"/>
          </w:tcPr>
          <w:p w:rsidR="00DC72DF" w:rsidRPr="00A33F43" w:rsidRDefault="00DC72DF" w:rsidP="00823086">
            <w:pPr>
              <w:jc w:val="center"/>
              <w:rPr>
                <w:rFonts w:asciiTheme="minorHAnsi" w:hAnsiTheme="minorHAnsi"/>
                <w:b w:val="0"/>
              </w:rPr>
            </w:pPr>
          </w:p>
        </w:tc>
        <w:tc>
          <w:tcPr>
            <w:tcW w:w="1019" w:type="pct"/>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pPr>
          </w:p>
        </w:tc>
        <w:tc>
          <w:tcPr>
            <w:tcW w:w="937" w:type="pct"/>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pPr>
          </w:p>
        </w:tc>
        <w:tc>
          <w:tcPr>
            <w:tcW w:w="1020" w:type="pct"/>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pPr>
          </w:p>
        </w:tc>
        <w:tc>
          <w:tcPr>
            <w:tcW w:w="1030" w:type="pct"/>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pPr>
          </w:p>
        </w:tc>
      </w:tr>
      <w:tr w:rsidR="00DC72DF" w:rsidRPr="00A33F43" w:rsidTr="006E7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 w:type="pct"/>
            <w:shd w:val="clear" w:color="auto" w:fill="auto"/>
          </w:tcPr>
          <w:p w:rsidR="00DC72DF" w:rsidRPr="00A33F43" w:rsidRDefault="00DC72DF" w:rsidP="00823086">
            <w:pPr>
              <w:jc w:val="center"/>
              <w:rPr>
                <w:rFonts w:asciiTheme="minorHAnsi" w:hAnsiTheme="minorHAnsi"/>
                <w:b w:val="0"/>
              </w:rPr>
            </w:pPr>
          </w:p>
        </w:tc>
        <w:tc>
          <w:tcPr>
            <w:tcW w:w="1019" w:type="pct"/>
            <w:shd w:val="clear"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pPr>
          </w:p>
        </w:tc>
        <w:tc>
          <w:tcPr>
            <w:tcW w:w="937" w:type="pct"/>
            <w:shd w:val="clear"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pPr>
          </w:p>
        </w:tc>
        <w:tc>
          <w:tcPr>
            <w:tcW w:w="1020" w:type="pct"/>
            <w:shd w:val="clear"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pPr>
          </w:p>
        </w:tc>
        <w:tc>
          <w:tcPr>
            <w:tcW w:w="1030" w:type="pct"/>
            <w:shd w:val="clear"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pPr>
          </w:p>
        </w:tc>
      </w:tr>
    </w:tbl>
    <w:p w:rsidR="00DC72DF" w:rsidRDefault="00DC72DF" w:rsidP="00823086">
      <w:pPr>
        <w:spacing w:after="0" w:line="240" w:lineRule="auto"/>
        <w:rPr>
          <w:i/>
          <w:sz w:val="4"/>
          <w:szCs w:val="4"/>
        </w:rPr>
      </w:pPr>
    </w:p>
    <w:p w:rsidR="00DC72DF" w:rsidRPr="004F0A0D" w:rsidRDefault="00DC72DF" w:rsidP="00823086">
      <w:pPr>
        <w:spacing w:after="0" w:line="240" w:lineRule="auto"/>
        <w:rPr>
          <w:i/>
          <w:sz w:val="24"/>
          <w:szCs w:val="24"/>
        </w:rPr>
      </w:pPr>
    </w:p>
    <w:tbl>
      <w:tblPr>
        <w:tblStyle w:val="LightGrid13"/>
        <w:tblW w:w="11520" w:type="dxa"/>
        <w:jc w:val="center"/>
        <w:tblLook w:val="04A0" w:firstRow="1" w:lastRow="0" w:firstColumn="1" w:lastColumn="0" w:noHBand="0" w:noVBand="1"/>
      </w:tblPr>
      <w:tblGrid>
        <w:gridCol w:w="2714"/>
        <w:gridCol w:w="2935"/>
        <w:gridCol w:w="2956"/>
        <w:gridCol w:w="2915"/>
      </w:tblGrid>
      <w:tr w:rsidR="00DC72DF" w:rsidRPr="00A33F43" w:rsidTr="006E76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000000" w:themeColor="text1"/>
            </w:tcBorders>
            <w:shd w:val="clear" w:color="auto" w:fill="auto"/>
          </w:tcPr>
          <w:p w:rsidR="00DC72DF" w:rsidRPr="00A33F43" w:rsidRDefault="00A33F43" w:rsidP="00A33F43">
            <w:pPr>
              <w:jc w:val="center"/>
              <w:rPr>
                <w:rFonts w:asciiTheme="minorHAnsi" w:hAnsiTheme="minorHAnsi" w:cstheme="minorHAnsi"/>
              </w:rPr>
            </w:pPr>
            <w:r>
              <w:rPr>
                <w:rFonts w:asciiTheme="minorHAnsi" w:hAnsiTheme="minorHAnsi" w:cstheme="minorHAnsi"/>
              </w:rPr>
              <w:t>Airline Information</w:t>
            </w:r>
          </w:p>
        </w:tc>
      </w:tr>
      <w:tr w:rsidR="00DC72DF" w:rsidRPr="00A33F43" w:rsidTr="006E7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pct25" w:color="auto" w:fill="auto"/>
          </w:tcPr>
          <w:p w:rsidR="00DC72DF" w:rsidRPr="00A33F43" w:rsidRDefault="00DC72DF" w:rsidP="00823086">
            <w:pPr>
              <w:jc w:val="center"/>
              <w:rPr>
                <w:rFonts w:asciiTheme="minorHAnsi" w:hAnsiTheme="minorHAnsi" w:cstheme="minorHAnsi"/>
              </w:rPr>
            </w:pPr>
            <w:r w:rsidRPr="00A33F43">
              <w:rPr>
                <w:rFonts w:asciiTheme="minorHAnsi" w:hAnsiTheme="minorHAnsi" w:cstheme="minorHAnsi"/>
              </w:rPr>
              <w:t>Airline Name</w:t>
            </w:r>
          </w:p>
        </w:tc>
        <w:tc>
          <w:tcPr>
            <w:tcW w:w="1274" w:type="pct"/>
            <w:shd w:val="pct25"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A33F43">
              <w:rPr>
                <w:rFonts w:cstheme="minorHAnsi"/>
                <w:b/>
              </w:rPr>
              <w:t>Hub Location</w:t>
            </w:r>
          </w:p>
        </w:tc>
        <w:tc>
          <w:tcPr>
            <w:tcW w:w="1283" w:type="pct"/>
            <w:shd w:val="pct25"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A33F43">
              <w:rPr>
                <w:rFonts w:cstheme="minorHAnsi"/>
                <w:b/>
              </w:rPr>
              <w:t>Phone Number</w:t>
            </w:r>
          </w:p>
        </w:tc>
        <w:tc>
          <w:tcPr>
            <w:tcW w:w="1265" w:type="pct"/>
            <w:shd w:val="pct25" w:color="auto" w:fill="auto"/>
            <w:vAlign w:val="center"/>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A33F43">
              <w:rPr>
                <w:rFonts w:cstheme="minorHAnsi"/>
                <w:b/>
              </w:rPr>
              <w:t>Contact Name</w:t>
            </w:r>
          </w:p>
        </w:tc>
      </w:tr>
      <w:tr w:rsidR="00DC72DF" w:rsidRPr="00A33F43" w:rsidTr="006E76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DC72DF" w:rsidRPr="00A33F43" w:rsidRDefault="00DC72DF" w:rsidP="00823086">
            <w:pPr>
              <w:jc w:val="center"/>
              <w:rPr>
                <w:rFonts w:asciiTheme="minorHAnsi" w:hAnsiTheme="minorHAnsi" w:cstheme="minorHAnsi"/>
                <w:b w:val="0"/>
              </w:rPr>
            </w:pPr>
          </w:p>
        </w:tc>
        <w:tc>
          <w:tcPr>
            <w:tcW w:w="1274" w:type="pct"/>
            <w:shd w:val="clear" w:color="auto" w:fill="auto"/>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283" w:type="pct"/>
            <w:shd w:val="clear" w:color="auto" w:fill="auto"/>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265" w:type="pct"/>
            <w:shd w:val="clear" w:color="auto" w:fill="auto"/>
          </w:tcPr>
          <w:p w:rsidR="00DC72DF" w:rsidRPr="00A33F43" w:rsidRDefault="00DC72DF" w:rsidP="00823086">
            <w:pPr>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DC72DF" w:rsidRPr="00A33F43" w:rsidTr="006E7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DC72DF" w:rsidRPr="00A33F43" w:rsidRDefault="00DC72DF" w:rsidP="00823086">
            <w:pPr>
              <w:jc w:val="center"/>
              <w:rPr>
                <w:rFonts w:asciiTheme="minorHAnsi" w:hAnsiTheme="minorHAnsi" w:cstheme="minorHAnsi"/>
                <w:b w:val="0"/>
              </w:rPr>
            </w:pPr>
          </w:p>
        </w:tc>
        <w:tc>
          <w:tcPr>
            <w:tcW w:w="1274" w:type="pct"/>
            <w:shd w:val="clear"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83" w:type="pct"/>
            <w:shd w:val="clear"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65" w:type="pct"/>
            <w:shd w:val="clear" w:color="auto" w:fill="auto"/>
          </w:tcPr>
          <w:p w:rsidR="00DC72DF" w:rsidRPr="00A33F43"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rsidR="00DC72DF" w:rsidRDefault="00D8198C" w:rsidP="00823086">
      <w:pPr>
        <w:spacing w:after="0" w:line="240" w:lineRule="auto"/>
        <w:rPr>
          <w:i/>
          <w:sz w:val="24"/>
          <w:szCs w:val="24"/>
        </w:rPr>
        <w:sectPr w:rsidR="00DC72DF" w:rsidSect="00347199">
          <w:pgSz w:w="12240" w:h="12744" w:code="1"/>
          <w:pgMar w:top="245" w:right="245" w:bottom="144" w:left="245" w:header="720" w:footer="720" w:gutter="0"/>
          <w:pgBorders w:offsetFrom="page">
            <w:bottom w:val="single" w:sz="4" w:space="4" w:color="auto"/>
          </w:pgBorders>
          <w:cols w:space="720"/>
          <w:docGrid w:linePitch="360"/>
        </w:sectPr>
      </w:pPr>
      <w:r>
        <w:rPr>
          <w:i/>
          <w:noProof/>
        </w:rPr>
        <mc:AlternateContent>
          <mc:Choice Requires="wps">
            <w:drawing>
              <wp:anchor distT="0" distB="0" distL="114300" distR="114300" simplePos="0" relativeHeight="251648512" behindDoc="0" locked="0" layoutInCell="0" allowOverlap="1" wp14:anchorId="28663E21" wp14:editId="756A44B6">
                <wp:simplePos x="0" y="0"/>
                <wp:positionH relativeFrom="margin">
                  <wp:align>center</wp:align>
                </wp:positionH>
                <wp:positionV relativeFrom="margin">
                  <wp:align>bottom</wp:align>
                </wp:positionV>
                <wp:extent cx="7315200" cy="292608"/>
                <wp:effectExtent l="0" t="0" r="1905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DC72DF">
                            <w:pPr>
                              <w:shd w:val="clear" w:color="auto" w:fill="FFFF00"/>
                              <w:tabs>
                                <w:tab w:val="left" w:pos="360"/>
                                <w:tab w:val="right" w:pos="11160"/>
                              </w:tabs>
                              <w:rPr>
                                <w:b/>
                                <w:sz w:val="28"/>
                              </w:rPr>
                            </w:pPr>
                            <w:r>
                              <w:rPr>
                                <w:b/>
                                <w:sz w:val="28"/>
                              </w:rPr>
                              <w:tab/>
                              <w:t>EVACUATION</w:t>
                            </w:r>
                            <w:r>
                              <w:rPr>
                                <w:b/>
                                <w:sz w:val="28"/>
                              </w:rPr>
                              <w:tab/>
                              <w:t>ROUTES TO SAFETY</w:t>
                            </w:r>
                          </w:p>
                          <w:p w:rsidR="00F717AB" w:rsidRPr="00FD03A2" w:rsidRDefault="00F717AB" w:rsidP="00DC72DF">
                            <w:pPr>
                              <w:shd w:val="clear" w:color="auto" w:fill="C4BC96" w:themeFill="background2" w:themeFillShade="BF"/>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63E21" id="_x0000_s1056" type="#_x0000_t202" style="position:absolute;margin-left:0;margin-top:0;width:8in;height:23.05pt;z-index:25164851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3yJgIAAE0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qw/d8iYCAABNBAAADgAAAAAAAAAAAAAAAAAuAgAAZHJzL2Uyb0RvYy54&#10;bWxQSwECLQAUAAYACAAAACEAeL3YgtsAAAAFAQAADwAAAAAAAAAAAAAAAACABAAAZHJzL2Rvd25y&#10;ZXYueG1sUEsFBgAAAAAEAAQA8wAAAIgFAAAAAA==&#10;" o:allowincell="f">
                <v:textbox>
                  <w:txbxContent>
                    <w:p w:rsidR="00F717AB" w:rsidRPr="00FD03A2" w:rsidRDefault="00F717AB" w:rsidP="00DC72DF">
                      <w:pPr>
                        <w:shd w:val="clear" w:color="auto" w:fill="FFFF00"/>
                        <w:tabs>
                          <w:tab w:val="left" w:pos="360"/>
                          <w:tab w:val="right" w:pos="11160"/>
                        </w:tabs>
                        <w:rPr>
                          <w:b/>
                          <w:sz w:val="28"/>
                        </w:rPr>
                      </w:pPr>
                      <w:r>
                        <w:rPr>
                          <w:b/>
                          <w:sz w:val="28"/>
                        </w:rPr>
                        <w:tab/>
                        <w:t>EVACUATION</w:t>
                      </w:r>
                      <w:r>
                        <w:rPr>
                          <w:b/>
                          <w:sz w:val="28"/>
                        </w:rPr>
                        <w:tab/>
                        <w:t>ROUTES TO SAFETY</w:t>
                      </w:r>
                    </w:p>
                    <w:p w:rsidR="00F717AB" w:rsidRPr="00FD03A2" w:rsidRDefault="00F717AB" w:rsidP="00DC72DF">
                      <w:pPr>
                        <w:shd w:val="clear" w:color="auto" w:fill="C4BC96" w:themeFill="background2" w:themeFillShade="BF"/>
                        <w:jc w:val="center"/>
                        <w:rPr>
                          <w:b/>
                          <w:sz w:val="28"/>
                        </w:rPr>
                      </w:pPr>
                    </w:p>
                  </w:txbxContent>
                </v:textbox>
                <w10:wrap anchorx="margin" anchory="margin"/>
              </v:shape>
            </w:pict>
          </mc:Fallback>
        </mc:AlternateContent>
      </w:r>
    </w:p>
    <w:p w:rsidR="00DE754E" w:rsidRPr="00BB1D0E" w:rsidRDefault="00BB1D0E" w:rsidP="00823086">
      <w:pPr>
        <w:spacing w:after="0" w:line="240" w:lineRule="auto"/>
        <w:rPr>
          <w:i/>
        </w:rPr>
      </w:pPr>
      <w:r w:rsidRPr="00BB1D0E">
        <w:rPr>
          <w:i/>
        </w:rPr>
        <w:lastRenderedPageBreak/>
        <w:t xml:space="preserve">Whether </w:t>
      </w:r>
      <w:r>
        <w:rPr>
          <w:i/>
        </w:rPr>
        <w:t>returning from</w:t>
      </w:r>
      <w:r w:rsidRPr="00BB1D0E">
        <w:rPr>
          <w:i/>
        </w:rPr>
        <w:t xml:space="preserve"> a shelter or </w:t>
      </w:r>
      <w:r>
        <w:rPr>
          <w:i/>
        </w:rPr>
        <w:t>evacuation</w:t>
      </w:r>
      <w:r w:rsidRPr="00BB1D0E">
        <w:rPr>
          <w:i/>
        </w:rPr>
        <w:t xml:space="preserve"> </w:t>
      </w:r>
      <w:r>
        <w:rPr>
          <w:i/>
        </w:rPr>
        <w:t xml:space="preserve">outside the </w:t>
      </w:r>
      <w:r w:rsidRPr="00BB1D0E">
        <w:rPr>
          <w:i/>
        </w:rPr>
        <w:t xml:space="preserve">community, advance planning makes evacuee return easier for residents and </w:t>
      </w:r>
      <w:r>
        <w:rPr>
          <w:i/>
        </w:rPr>
        <w:t>leaders alike.</w:t>
      </w:r>
    </w:p>
    <w:tbl>
      <w:tblPr>
        <w:tblStyle w:val="LightShading1"/>
        <w:tblW w:w="11520" w:type="dxa"/>
        <w:jc w:val="center"/>
        <w:tblLook w:val="04A0" w:firstRow="1" w:lastRow="0" w:firstColumn="1" w:lastColumn="0" w:noHBand="0" w:noVBand="1"/>
      </w:tblPr>
      <w:tblGrid>
        <w:gridCol w:w="1505"/>
        <w:gridCol w:w="4943"/>
        <w:gridCol w:w="349"/>
        <w:gridCol w:w="1267"/>
        <w:gridCol w:w="3456"/>
      </w:tblGrid>
      <w:tr w:rsidR="00F44B65" w:rsidRPr="00796281" w:rsidTr="00F44B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tcPr>
          <w:p w:rsidR="00F44B65" w:rsidRPr="002A0A80" w:rsidRDefault="00F44B65" w:rsidP="00F44B65">
            <w:pPr>
              <w:jc w:val="center"/>
            </w:pPr>
            <w:r w:rsidRPr="002A0A80">
              <w:t>ISSUE</w:t>
            </w:r>
          </w:p>
        </w:tc>
        <w:tc>
          <w:tcPr>
            <w:tcW w:w="4943" w:type="dxa"/>
          </w:tcPr>
          <w:p w:rsidR="00F44B65" w:rsidRPr="002A0A80" w:rsidRDefault="00F44B65" w:rsidP="00F44B65">
            <w:pPr>
              <w:jc w:val="center"/>
              <w:cnfStyle w:val="100000000000" w:firstRow="1" w:lastRow="0" w:firstColumn="0" w:lastColumn="0" w:oddVBand="0" w:evenVBand="0" w:oddHBand="0" w:evenHBand="0" w:firstRowFirstColumn="0" w:firstRowLastColumn="0" w:lastRowFirstColumn="0" w:lastRowLastColumn="0"/>
            </w:pPr>
            <w:r w:rsidRPr="002A0A80">
              <w:t>IMMEDIATE ACTIONS</w:t>
            </w:r>
          </w:p>
        </w:tc>
        <w:tc>
          <w:tcPr>
            <w:tcW w:w="349" w:type="dxa"/>
            <w:tcBorders>
              <w:top w:val="nil"/>
              <w:bottom w:val="nil"/>
            </w:tcBorders>
            <w:shd w:val="clear" w:color="auto" w:fill="auto"/>
          </w:tcPr>
          <w:p w:rsidR="00F44B65" w:rsidRPr="002A0A80" w:rsidRDefault="00F44B65" w:rsidP="00F44B65">
            <w:pPr>
              <w:jc w:val="center"/>
              <w:cnfStyle w:val="100000000000" w:firstRow="1" w:lastRow="0" w:firstColumn="0" w:lastColumn="0" w:oddVBand="0" w:evenVBand="0" w:oddHBand="0" w:evenHBand="0" w:firstRowFirstColumn="0" w:firstRowLastColumn="0" w:lastRowFirstColumn="0" w:lastRowLastColumn="0"/>
            </w:pPr>
          </w:p>
        </w:tc>
        <w:tc>
          <w:tcPr>
            <w:tcW w:w="1267" w:type="dxa"/>
          </w:tcPr>
          <w:p w:rsidR="00F44B65" w:rsidRPr="002A0A80" w:rsidRDefault="00F44B65" w:rsidP="00F44B65">
            <w:pPr>
              <w:jc w:val="center"/>
              <w:cnfStyle w:val="100000000000" w:firstRow="1" w:lastRow="0" w:firstColumn="0" w:lastColumn="0" w:oddVBand="0" w:evenVBand="0" w:oddHBand="0" w:evenHBand="0" w:firstRowFirstColumn="0" w:firstRowLastColumn="0" w:lastRowFirstColumn="0" w:lastRowLastColumn="0"/>
            </w:pPr>
            <w:r w:rsidRPr="002A0A80">
              <w:t>PARTNERS</w:t>
            </w:r>
          </w:p>
        </w:tc>
        <w:tc>
          <w:tcPr>
            <w:tcW w:w="3456" w:type="dxa"/>
          </w:tcPr>
          <w:p w:rsidR="00F44B65" w:rsidRDefault="00B91DFB" w:rsidP="00F44B65">
            <w:pPr>
              <w:jc w:val="center"/>
              <w:cnfStyle w:val="100000000000" w:firstRow="1" w:lastRow="0" w:firstColumn="0" w:lastColumn="0" w:oddVBand="0" w:evenVBand="0" w:oddHBand="0" w:evenHBand="0" w:firstRowFirstColumn="0" w:firstRowLastColumn="0" w:lastRowFirstColumn="0" w:lastRowLastColumn="0"/>
            </w:pPr>
            <w:r>
              <w:t>CONTACT INFORMATION</w:t>
            </w:r>
          </w:p>
        </w:tc>
      </w:tr>
      <w:tr w:rsidR="00520487" w:rsidTr="001F6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single" w:sz="8" w:space="0" w:color="000000" w:themeColor="text1"/>
            </w:tcBorders>
            <w:shd w:val="clear" w:color="auto" w:fill="D9D9D9" w:themeFill="background1" w:themeFillShade="D9"/>
            <w:vAlign w:val="center"/>
          </w:tcPr>
          <w:p w:rsidR="00520487" w:rsidRPr="00354412" w:rsidRDefault="00520487" w:rsidP="00823086">
            <w:pPr>
              <w:jc w:val="center"/>
              <w:rPr>
                <w:rFonts w:cstheme="minorHAnsi"/>
              </w:rPr>
            </w:pPr>
            <w:r w:rsidRPr="00354412">
              <w:rPr>
                <w:rFonts w:cstheme="minorHAnsi"/>
              </w:rPr>
              <w:t>Plan for return of evacuees</w:t>
            </w:r>
          </w:p>
        </w:tc>
        <w:tc>
          <w:tcPr>
            <w:tcW w:w="4943" w:type="dxa"/>
            <w:vMerge w:val="restart"/>
            <w:tcBorders>
              <w:top w:val="single" w:sz="8" w:space="0" w:color="000000" w:themeColor="text1"/>
            </w:tcBorders>
            <w:shd w:val="clear" w:color="auto" w:fill="D9D9D9" w:themeFill="background1" w:themeFillShade="D9"/>
          </w:tcPr>
          <w:p w:rsidR="00520487" w:rsidRPr="00354412" w:rsidRDefault="0052048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354412">
              <w:rPr>
                <w:rFonts w:cs="Arial"/>
                <w:sz w:val="21"/>
                <w:szCs w:val="21"/>
              </w:rPr>
              <w:t>If evacuated areas have been damaged:</w:t>
            </w:r>
          </w:p>
          <w:p w:rsidR="00520487" w:rsidRPr="00354412" w:rsidRDefault="00520487"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354412">
              <w:rPr>
                <w:rFonts w:cstheme="minorHAnsi"/>
                <w:sz w:val="21"/>
                <w:szCs w:val="21"/>
              </w:rPr>
              <w:t>Reopen</w:t>
            </w:r>
            <w:r w:rsidRPr="00354412">
              <w:rPr>
                <w:rFonts w:cs="Arial"/>
                <w:sz w:val="21"/>
                <w:szCs w:val="21"/>
              </w:rPr>
              <w:t xml:space="preserve"> roads</w:t>
            </w:r>
          </w:p>
          <w:p w:rsidR="00520487" w:rsidRPr="00354412" w:rsidRDefault="00520487"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354412">
              <w:rPr>
                <w:rFonts w:cs="Arial"/>
                <w:sz w:val="21"/>
                <w:szCs w:val="21"/>
              </w:rPr>
              <w:t>Eliminate significant health and safety hazards</w:t>
            </w:r>
          </w:p>
          <w:p w:rsidR="00520487" w:rsidRPr="00354412" w:rsidRDefault="00520487"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354412">
              <w:rPr>
                <w:rFonts w:cs="Arial"/>
                <w:sz w:val="21"/>
                <w:szCs w:val="21"/>
              </w:rPr>
              <w:t>Conduct damage assessments</w:t>
            </w:r>
          </w:p>
          <w:p w:rsidR="00520487" w:rsidRPr="00354412" w:rsidRDefault="0052048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354412">
              <w:rPr>
                <w:rFonts w:cstheme="minorHAnsi"/>
                <w:sz w:val="21"/>
                <w:szCs w:val="21"/>
              </w:rPr>
              <w:t xml:space="preserve"> </w:t>
            </w:r>
            <w:r w:rsidRPr="00354412">
              <w:rPr>
                <w:rFonts w:cs="Arial"/>
                <w:sz w:val="21"/>
                <w:szCs w:val="21"/>
              </w:rPr>
              <w:t>Advise receiving jurisdictions (and the SEOC) that return of evacuees will begin</w:t>
            </w:r>
          </w:p>
          <w:p w:rsidR="00520487" w:rsidRPr="00354412" w:rsidRDefault="0052048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354412">
              <w:rPr>
                <w:rFonts w:cs="Arial"/>
                <w:sz w:val="21"/>
                <w:szCs w:val="21"/>
              </w:rPr>
              <w:t>Coordinate transportation and other logistics for evacuee return</w:t>
            </w:r>
          </w:p>
          <w:p w:rsidR="00520487" w:rsidRPr="00354412" w:rsidRDefault="00520487" w:rsidP="00823086">
            <w:pPr>
              <w:pStyle w:val="ListParagraph"/>
              <w:numPr>
                <w:ilvl w:val="0"/>
                <w:numId w:val="17"/>
              </w:numPr>
              <w:ind w:left="260" w:hanging="274"/>
              <w:cnfStyle w:val="000000100000" w:firstRow="0" w:lastRow="0" w:firstColumn="0" w:lastColumn="0" w:oddVBand="0" w:evenVBand="0" w:oddHBand="1" w:evenHBand="0" w:firstRowFirstColumn="0" w:firstRowLastColumn="0" w:lastRowFirstColumn="0" w:lastRowLastColumn="0"/>
              <w:rPr>
                <w:rFonts w:cs="Arial"/>
                <w:sz w:val="21"/>
                <w:szCs w:val="21"/>
              </w:rPr>
            </w:pPr>
            <w:r w:rsidRPr="00354412">
              <w:rPr>
                <w:rFonts w:cstheme="minorHAnsi"/>
                <w:sz w:val="21"/>
                <w:szCs w:val="21"/>
              </w:rPr>
              <w:t>Update list of shelter residents or evacuees</w:t>
            </w:r>
          </w:p>
        </w:tc>
        <w:tc>
          <w:tcPr>
            <w:tcW w:w="349" w:type="dxa"/>
            <w:tcBorders>
              <w:top w:val="nil"/>
              <w:bottom w:val="nil"/>
            </w:tcBorders>
            <w:shd w:val="clear" w:color="auto" w:fill="auto"/>
          </w:tcPr>
          <w:p w:rsidR="00520487" w:rsidRPr="00796281" w:rsidRDefault="00520487"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D9D9D9" w:themeFill="background1" w:themeFillShade="D9"/>
            <w:vAlign w:val="center"/>
          </w:tcPr>
          <w:p w:rsidR="00520487" w:rsidRPr="00354412" w:rsidRDefault="00520487"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3456" w:type="dxa"/>
            <w:tcBorders>
              <w:top w:val="single" w:sz="8" w:space="0" w:color="000000" w:themeColor="text1"/>
              <w:bottom w:val="dashSmallGap" w:sz="4" w:space="0" w:color="auto"/>
            </w:tcBorders>
            <w:shd w:val="clear" w:color="auto" w:fill="D9D9D9" w:themeFill="background1" w:themeFillShade="D9"/>
            <w:vAlign w:val="center"/>
          </w:tcPr>
          <w:p w:rsidR="00520487" w:rsidRPr="00354412" w:rsidRDefault="00520487"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20487" w:rsidTr="001F61AA">
        <w:trPr>
          <w:trHeight w:val="1186"/>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D9D9D9" w:themeFill="background1" w:themeFillShade="D9"/>
            <w:vAlign w:val="center"/>
          </w:tcPr>
          <w:p w:rsidR="00520487" w:rsidRPr="00354412" w:rsidRDefault="00520487" w:rsidP="00823086">
            <w:pPr>
              <w:jc w:val="center"/>
              <w:rPr>
                <w:rFonts w:cstheme="minorHAnsi"/>
              </w:rPr>
            </w:pPr>
          </w:p>
        </w:tc>
        <w:tc>
          <w:tcPr>
            <w:tcW w:w="4943" w:type="dxa"/>
            <w:vMerge/>
            <w:shd w:val="clear" w:color="auto" w:fill="D9D9D9" w:themeFill="background1" w:themeFillShade="D9"/>
          </w:tcPr>
          <w:p w:rsidR="00520487" w:rsidRPr="00354412" w:rsidRDefault="00520487"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349" w:type="dxa"/>
            <w:vMerge w:val="restart"/>
            <w:tcBorders>
              <w:top w:val="nil"/>
            </w:tcBorders>
            <w:shd w:val="clear" w:color="auto" w:fill="auto"/>
          </w:tcPr>
          <w:p w:rsidR="00520487" w:rsidRPr="00796281" w:rsidRDefault="00520487"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dashSmallGap" w:sz="4" w:space="0" w:color="auto"/>
            </w:tcBorders>
            <w:shd w:val="clear" w:color="auto" w:fill="D9D9D9" w:themeFill="background1" w:themeFillShade="D9"/>
            <w:vAlign w:val="center"/>
          </w:tcPr>
          <w:p w:rsidR="00520487" w:rsidRPr="00354412" w:rsidRDefault="00520487" w:rsidP="00823086">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354412">
              <w:rPr>
                <w:rFonts w:cstheme="minorHAnsi"/>
                <w:b/>
              </w:rPr>
              <w:t>SEOC</w:t>
            </w:r>
          </w:p>
        </w:tc>
        <w:tc>
          <w:tcPr>
            <w:tcW w:w="3456" w:type="dxa"/>
            <w:tcBorders>
              <w:top w:val="dashSmallGap" w:sz="4" w:space="0" w:color="auto"/>
              <w:bottom w:val="dashSmallGap" w:sz="4" w:space="0" w:color="auto"/>
            </w:tcBorders>
            <w:shd w:val="clear" w:color="auto" w:fill="D9D9D9" w:themeFill="background1" w:themeFillShade="D9"/>
            <w:vAlign w:val="center"/>
          </w:tcPr>
          <w:p w:rsidR="00520487" w:rsidRPr="00354412" w:rsidRDefault="00520487"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4412">
              <w:rPr>
                <w:rFonts w:cstheme="minorHAnsi"/>
                <w:sz w:val="20"/>
                <w:szCs w:val="20"/>
              </w:rPr>
              <w:t>1-800-478-2337</w:t>
            </w:r>
          </w:p>
        </w:tc>
      </w:tr>
      <w:tr w:rsidR="00520487" w:rsidTr="001F61AA">
        <w:trPr>
          <w:cnfStyle w:val="000000100000" w:firstRow="0" w:lastRow="0" w:firstColumn="0" w:lastColumn="0" w:oddVBand="0" w:evenVBand="0" w:oddHBand="1" w:evenHBand="0" w:firstRowFirstColumn="0" w:firstRowLastColumn="0" w:lastRowFirstColumn="0" w:lastRowLastColumn="0"/>
          <w:trHeight w:val="1015"/>
          <w:jc w:val="center"/>
        </w:trPr>
        <w:tc>
          <w:tcPr>
            <w:cnfStyle w:val="001000000000" w:firstRow="0" w:lastRow="0" w:firstColumn="1" w:lastColumn="0" w:oddVBand="0" w:evenVBand="0" w:oddHBand="0" w:evenHBand="0" w:firstRowFirstColumn="0" w:firstRowLastColumn="0" w:lastRowFirstColumn="0" w:lastRowLastColumn="0"/>
            <w:tcW w:w="1505" w:type="dxa"/>
            <w:vMerge/>
            <w:tcBorders>
              <w:bottom w:val="single" w:sz="8" w:space="0" w:color="000000" w:themeColor="text1"/>
            </w:tcBorders>
            <w:shd w:val="clear" w:color="auto" w:fill="D9D9D9" w:themeFill="background1" w:themeFillShade="D9"/>
            <w:vAlign w:val="center"/>
          </w:tcPr>
          <w:p w:rsidR="00520487" w:rsidRPr="00354412" w:rsidRDefault="00520487" w:rsidP="00823086">
            <w:pPr>
              <w:jc w:val="center"/>
              <w:rPr>
                <w:rFonts w:cstheme="minorHAnsi"/>
              </w:rPr>
            </w:pPr>
          </w:p>
        </w:tc>
        <w:tc>
          <w:tcPr>
            <w:tcW w:w="4943" w:type="dxa"/>
            <w:vMerge/>
            <w:tcBorders>
              <w:bottom w:val="single" w:sz="8" w:space="0" w:color="000000" w:themeColor="text1"/>
            </w:tcBorders>
            <w:shd w:val="clear" w:color="auto" w:fill="D9D9D9" w:themeFill="background1" w:themeFillShade="D9"/>
          </w:tcPr>
          <w:p w:rsidR="00520487" w:rsidRPr="00354412" w:rsidRDefault="00520487"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49" w:type="dxa"/>
            <w:vMerge/>
            <w:tcBorders>
              <w:bottom w:val="nil"/>
            </w:tcBorders>
            <w:shd w:val="clear" w:color="auto" w:fill="auto"/>
          </w:tcPr>
          <w:p w:rsidR="00520487" w:rsidRPr="00796281" w:rsidRDefault="00520487"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D9D9D9" w:themeFill="background1" w:themeFillShade="D9"/>
            <w:vAlign w:val="center"/>
          </w:tcPr>
          <w:p w:rsidR="00520487" w:rsidRPr="00354412" w:rsidRDefault="000B1781"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Logistics</w:t>
            </w:r>
          </w:p>
        </w:tc>
        <w:tc>
          <w:tcPr>
            <w:tcW w:w="3456" w:type="dxa"/>
            <w:tcBorders>
              <w:top w:val="dashSmallGap" w:sz="4" w:space="0" w:color="auto"/>
              <w:bottom w:val="single" w:sz="8" w:space="0" w:color="000000" w:themeColor="text1"/>
            </w:tcBorders>
            <w:shd w:val="clear" w:color="auto" w:fill="D9D9D9" w:themeFill="background1" w:themeFillShade="D9"/>
            <w:vAlign w:val="center"/>
          </w:tcPr>
          <w:p w:rsidR="00520487" w:rsidRPr="00354412" w:rsidRDefault="00520487"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83CD4" w:rsidTr="00B87C4C">
        <w:trPr>
          <w:jc w:val="center"/>
        </w:trPr>
        <w:tc>
          <w:tcPr>
            <w:cnfStyle w:val="001000000000" w:firstRow="0" w:lastRow="0" w:firstColumn="1" w:lastColumn="0" w:oddVBand="0" w:evenVBand="0" w:oddHBand="0" w:evenHBand="0" w:firstRowFirstColumn="0" w:firstRowLastColumn="0" w:lastRowFirstColumn="0" w:lastRowLastColumn="0"/>
            <w:tcW w:w="1505" w:type="dxa"/>
            <w:tcBorders>
              <w:top w:val="single" w:sz="8" w:space="0" w:color="000000" w:themeColor="text1"/>
              <w:bottom w:val="single" w:sz="8" w:space="0" w:color="000000" w:themeColor="text1"/>
            </w:tcBorders>
            <w:shd w:val="clear" w:color="auto" w:fill="auto"/>
            <w:vAlign w:val="center"/>
          </w:tcPr>
          <w:p w:rsidR="00483CD4" w:rsidRPr="00354412" w:rsidRDefault="001A5F18" w:rsidP="00823086">
            <w:pPr>
              <w:jc w:val="center"/>
              <w:rPr>
                <w:rFonts w:cstheme="minorHAnsi"/>
              </w:rPr>
            </w:pPr>
            <w:r w:rsidRPr="00354412">
              <w:rPr>
                <w:rFonts w:cstheme="minorHAnsi"/>
              </w:rPr>
              <w:t>Safely r</w:t>
            </w:r>
            <w:r w:rsidR="00483CD4" w:rsidRPr="00354412">
              <w:rPr>
                <w:rFonts w:cstheme="minorHAnsi"/>
              </w:rPr>
              <w:t>eturn evacuees</w:t>
            </w:r>
          </w:p>
        </w:tc>
        <w:tc>
          <w:tcPr>
            <w:tcW w:w="4943" w:type="dxa"/>
            <w:tcBorders>
              <w:top w:val="single" w:sz="8" w:space="0" w:color="000000" w:themeColor="text1"/>
              <w:bottom w:val="single" w:sz="8" w:space="0" w:color="000000" w:themeColor="text1"/>
            </w:tcBorders>
            <w:shd w:val="clear" w:color="auto" w:fill="auto"/>
          </w:tcPr>
          <w:p w:rsidR="00483CD4" w:rsidRPr="00354412" w:rsidRDefault="00483CD4"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Arial"/>
                <w:sz w:val="21"/>
                <w:szCs w:val="21"/>
              </w:rPr>
            </w:pPr>
            <w:r w:rsidRPr="00354412">
              <w:rPr>
                <w:rFonts w:cs="Arial"/>
                <w:sz w:val="21"/>
                <w:szCs w:val="21"/>
              </w:rPr>
              <w:t>Coordinate as needed to ensure safe return of evacuees with special needs</w:t>
            </w:r>
          </w:p>
          <w:p w:rsidR="00483CD4" w:rsidRPr="00354412" w:rsidRDefault="00483CD4"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Arial"/>
                <w:sz w:val="21"/>
                <w:szCs w:val="21"/>
              </w:rPr>
            </w:pPr>
            <w:r w:rsidRPr="00354412">
              <w:rPr>
                <w:rFonts w:cs="Arial"/>
                <w:sz w:val="21"/>
                <w:szCs w:val="21"/>
              </w:rPr>
              <w:t>Advise evacuees that they can return home</w:t>
            </w:r>
          </w:p>
          <w:p w:rsidR="00483CD4" w:rsidRPr="00354412" w:rsidRDefault="00483CD4" w:rsidP="00823086">
            <w:pPr>
              <w:pStyle w:val="ListParagraph"/>
              <w:numPr>
                <w:ilvl w:val="1"/>
                <w:numId w:val="17"/>
              </w:numPr>
              <w:ind w:left="415" w:hanging="180"/>
              <w:contextualSpacing w:val="0"/>
              <w:cnfStyle w:val="000000000000" w:firstRow="0" w:lastRow="0" w:firstColumn="0" w:lastColumn="0" w:oddVBand="0" w:evenVBand="0" w:oddHBand="0" w:evenHBand="0" w:firstRowFirstColumn="0" w:firstRowLastColumn="0" w:lastRowFirstColumn="0" w:lastRowLastColumn="0"/>
              <w:rPr>
                <w:rFonts w:cs="Arial"/>
                <w:sz w:val="21"/>
                <w:szCs w:val="21"/>
              </w:rPr>
            </w:pPr>
            <w:r w:rsidRPr="00354412">
              <w:rPr>
                <w:rFonts w:cs="Arial"/>
                <w:sz w:val="21"/>
                <w:szCs w:val="21"/>
              </w:rPr>
              <w:t>If evacuated areas have sustained damage, provide the public information on:</w:t>
            </w:r>
          </w:p>
          <w:p w:rsidR="00483CD4" w:rsidRPr="00354412" w:rsidRDefault="00483CD4" w:rsidP="00823086">
            <w:pPr>
              <w:pStyle w:val="Header"/>
              <w:numPr>
                <w:ilvl w:val="0"/>
                <w:numId w:val="23"/>
              </w:numPr>
              <w:tabs>
                <w:tab w:val="clear" w:pos="4680"/>
                <w:tab w:val="clear" w:pos="9360"/>
              </w:tabs>
              <w:ind w:left="667" w:hanging="246"/>
              <w:cnfStyle w:val="000000000000" w:firstRow="0" w:lastRow="0" w:firstColumn="0" w:lastColumn="0" w:oddVBand="0" w:evenVBand="0" w:oddHBand="0" w:evenHBand="0" w:firstRowFirstColumn="0" w:firstRowLastColumn="0" w:lastRowFirstColumn="0" w:lastRowLastColumn="0"/>
              <w:rPr>
                <w:rFonts w:cs="Arial"/>
                <w:sz w:val="21"/>
                <w:szCs w:val="21"/>
              </w:rPr>
            </w:pPr>
            <w:r w:rsidRPr="00354412">
              <w:rPr>
                <w:rFonts w:cs="Arial"/>
                <w:sz w:val="21"/>
                <w:szCs w:val="21"/>
              </w:rPr>
              <w:t>Documenting damage</w:t>
            </w:r>
            <w:r w:rsidR="001A5F18" w:rsidRPr="00354412">
              <w:rPr>
                <w:rFonts w:cs="Arial"/>
                <w:sz w:val="21"/>
                <w:szCs w:val="21"/>
              </w:rPr>
              <w:t>s</w:t>
            </w:r>
            <w:r w:rsidRPr="00354412">
              <w:rPr>
                <w:rFonts w:cs="Arial"/>
                <w:sz w:val="21"/>
                <w:szCs w:val="21"/>
              </w:rPr>
              <w:t xml:space="preserve"> and making expedient repairs</w:t>
            </w:r>
          </w:p>
          <w:p w:rsidR="00483CD4" w:rsidRPr="00354412" w:rsidRDefault="001A5F18" w:rsidP="00823086">
            <w:pPr>
              <w:pStyle w:val="Header"/>
              <w:numPr>
                <w:ilvl w:val="0"/>
                <w:numId w:val="23"/>
              </w:numPr>
              <w:tabs>
                <w:tab w:val="clear" w:pos="4680"/>
                <w:tab w:val="clear" w:pos="9360"/>
              </w:tabs>
              <w:ind w:left="667" w:hanging="246"/>
              <w:cnfStyle w:val="000000000000" w:firstRow="0" w:lastRow="0" w:firstColumn="0" w:lastColumn="0" w:oddVBand="0" w:evenVBand="0" w:oddHBand="0" w:evenHBand="0" w:firstRowFirstColumn="0" w:firstRowLastColumn="0" w:lastRowFirstColumn="0" w:lastRowLastColumn="0"/>
              <w:rPr>
                <w:rFonts w:cs="Arial"/>
                <w:sz w:val="21"/>
                <w:szCs w:val="21"/>
              </w:rPr>
            </w:pPr>
            <w:r w:rsidRPr="00354412">
              <w:rPr>
                <w:rFonts w:cs="Arial"/>
                <w:sz w:val="21"/>
                <w:szCs w:val="21"/>
              </w:rPr>
              <w:t>Using c</w:t>
            </w:r>
            <w:r w:rsidR="00483CD4" w:rsidRPr="00354412">
              <w:rPr>
                <w:rFonts w:cs="Arial"/>
                <w:sz w:val="21"/>
                <w:szCs w:val="21"/>
              </w:rPr>
              <w:t>aution in reactivating utilities and damaged appliances</w:t>
            </w:r>
          </w:p>
          <w:p w:rsidR="00483CD4" w:rsidRPr="00354412" w:rsidRDefault="00483CD4" w:rsidP="00823086">
            <w:pPr>
              <w:pStyle w:val="Header"/>
              <w:numPr>
                <w:ilvl w:val="0"/>
                <w:numId w:val="23"/>
              </w:numPr>
              <w:tabs>
                <w:tab w:val="clear" w:pos="4680"/>
                <w:tab w:val="clear" w:pos="9360"/>
              </w:tabs>
              <w:ind w:left="667" w:hanging="246"/>
              <w:cnfStyle w:val="000000000000" w:firstRow="0" w:lastRow="0" w:firstColumn="0" w:lastColumn="0" w:oddVBand="0" w:evenVBand="0" w:oddHBand="0" w:evenHBand="0" w:firstRowFirstColumn="0" w:firstRowLastColumn="0" w:lastRowFirstColumn="0" w:lastRowLastColumn="0"/>
              <w:rPr>
                <w:rFonts w:cs="Arial"/>
                <w:sz w:val="21"/>
                <w:szCs w:val="21"/>
              </w:rPr>
            </w:pPr>
            <w:r w:rsidRPr="00354412">
              <w:rPr>
                <w:rFonts w:cs="Arial"/>
                <w:sz w:val="21"/>
                <w:szCs w:val="21"/>
              </w:rPr>
              <w:t>Cleanup and removal/disposal of debris</w:t>
            </w:r>
          </w:p>
          <w:p w:rsidR="00483CD4" w:rsidRPr="00354412" w:rsidRDefault="001A5F18"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Arial"/>
                <w:sz w:val="21"/>
                <w:szCs w:val="21"/>
              </w:rPr>
            </w:pPr>
            <w:r w:rsidRPr="00354412">
              <w:rPr>
                <w:rFonts w:cs="Arial"/>
                <w:sz w:val="21"/>
                <w:szCs w:val="21"/>
              </w:rPr>
              <w:t>End temporary shelter/</w:t>
            </w:r>
            <w:r w:rsidR="00483CD4" w:rsidRPr="00354412">
              <w:rPr>
                <w:rFonts w:cs="Arial"/>
                <w:sz w:val="21"/>
                <w:szCs w:val="21"/>
              </w:rPr>
              <w:t>mass care operations</w:t>
            </w:r>
          </w:p>
          <w:p w:rsidR="00483CD4" w:rsidRPr="00354412" w:rsidRDefault="00483CD4"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Arial"/>
                <w:sz w:val="21"/>
                <w:szCs w:val="21"/>
              </w:rPr>
            </w:pPr>
            <w:r w:rsidRPr="00354412">
              <w:rPr>
                <w:rFonts w:cs="Arial"/>
                <w:sz w:val="21"/>
                <w:szCs w:val="21"/>
              </w:rPr>
              <w:t xml:space="preserve">Maintain control of areas that cannot be safely reoccupied </w:t>
            </w:r>
          </w:p>
        </w:tc>
        <w:tc>
          <w:tcPr>
            <w:tcW w:w="349" w:type="dxa"/>
            <w:tcBorders>
              <w:top w:val="nil"/>
              <w:bottom w:val="nil"/>
            </w:tcBorders>
            <w:shd w:val="clear" w:color="auto" w:fill="auto"/>
          </w:tcPr>
          <w:p w:rsidR="00483CD4" w:rsidRPr="00796281" w:rsidRDefault="00483CD4"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8" w:space="0" w:color="000000" w:themeColor="text1"/>
              <w:bottom w:val="single" w:sz="8" w:space="0" w:color="000000" w:themeColor="text1"/>
            </w:tcBorders>
            <w:shd w:val="clear" w:color="auto" w:fill="auto"/>
            <w:vAlign w:val="center"/>
          </w:tcPr>
          <w:p w:rsidR="00483CD4" w:rsidRPr="00354412" w:rsidRDefault="008926D3" w:rsidP="00823086">
            <w:pPr>
              <w:ind w:left="-18"/>
              <w:jc w:val="center"/>
              <w:cnfStyle w:val="000000000000" w:firstRow="0" w:lastRow="0" w:firstColumn="0" w:lastColumn="0" w:oddVBand="0" w:evenVBand="0" w:oddHBand="0" w:evenHBand="0" w:firstRowFirstColumn="0" w:firstRowLastColumn="0" w:lastRowFirstColumn="0" w:lastRowLastColumn="0"/>
              <w:rPr>
                <w:rFonts w:cstheme="minorHAnsi"/>
                <w:b/>
              </w:rPr>
            </w:pPr>
            <w:r w:rsidRPr="008926D3">
              <w:rPr>
                <w:rFonts w:cstheme="minorHAnsi"/>
                <w:b/>
              </w:rPr>
              <w:t>American Red Cross (ARC)</w:t>
            </w:r>
          </w:p>
        </w:tc>
        <w:tc>
          <w:tcPr>
            <w:tcW w:w="3456" w:type="dxa"/>
            <w:tcBorders>
              <w:top w:val="single" w:sz="8" w:space="0" w:color="000000" w:themeColor="text1"/>
              <w:bottom w:val="single" w:sz="8" w:space="0" w:color="000000" w:themeColor="text1"/>
            </w:tcBorders>
            <w:shd w:val="clear" w:color="auto" w:fill="auto"/>
            <w:vAlign w:val="center"/>
          </w:tcPr>
          <w:p w:rsidR="00102975" w:rsidRPr="00102975" w:rsidRDefault="00102975"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102975">
              <w:rPr>
                <w:rFonts w:cstheme="minorHAnsi"/>
                <w:sz w:val="18"/>
                <w:szCs w:val="20"/>
              </w:rPr>
              <w:t>Toll-free: 888-345-HERO (4376)</w:t>
            </w:r>
          </w:p>
          <w:p w:rsidR="00102975" w:rsidRPr="00102975" w:rsidRDefault="00102975"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102975">
              <w:rPr>
                <w:rFonts w:cstheme="minorHAnsi"/>
                <w:sz w:val="18"/>
                <w:szCs w:val="20"/>
              </w:rPr>
              <w:t>Main office: 907-646-5401</w:t>
            </w:r>
          </w:p>
          <w:p w:rsidR="00483CD4" w:rsidRPr="00354412" w:rsidRDefault="00406B2C" w:rsidP="00102975">
            <w:pPr>
              <w:ind w:left="-18"/>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18"/>
                <w:szCs w:val="20"/>
              </w:rPr>
              <w:t>Press Option 3 for either number.</w:t>
            </w:r>
          </w:p>
        </w:tc>
      </w:tr>
      <w:tr w:rsidR="00DC72DF" w:rsidTr="008926D3">
        <w:trPr>
          <w:cnfStyle w:val="000000100000" w:firstRow="0" w:lastRow="0" w:firstColumn="0" w:lastColumn="0" w:oddVBand="0" w:evenVBand="0" w:oddHBand="1" w:evenHBand="0" w:firstRowFirstColumn="0" w:firstRowLastColumn="0" w:lastRowFirstColumn="0" w:lastRowLastColumn="0"/>
          <w:trHeight w:val="1328"/>
          <w:jc w:val="center"/>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single" w:sz="8" w:space="0" w:color="000000" w:themeColor="text1"/>
            </w:tcBorders>
            <w:shd w:val="clear" w:color="auto" w:fill="D9D9D9" w:themeFill="background1" w:themeFillShade="D9"/>
            <w:vAlign w:val="center"/>
          </w:tcPr>
          <w:p w:rsidR="00DC72DF" w:rsidRPr="00354412" w:rsidRDefault="00DC72DF" w:rsidP="00823086">
            <w:pPr>
              <w:jc w:val="center"/>
              <w:rPr>
                <w:rFonts w:cstheme="minorHAnsi"/>
              </w:rPr>
            </w:pPr>
            <w:r w:rsidRPr="00354412">
              <w:rPr>
                <w:rFonts w:cstheme="minorHAnsi"/>
              </w:rPr>
              <w:t>Support evacuees who cannot return home</w:t>
            </w:r>
          </w:p>
        </w:tc>
        <w:tc>
          <w:tcPr>
            <w:tcW w:w="4943" w:type="dxa"/>
            <w:vMerge w:val="restart"/>
            <w:tcBorders>
              <w:top w:val="single" w:sz="8" w:space="0" w:color="000000" w:themeColor="text1"/>
            </w:tcBorders>
            <w:shd w:val="clear" w:color="auto" w:fill="D9D9D9" w:themeFill="background1" w:themeFillShade="D9"/>
          </w:tcPr>
          <w:p w:rsidR="00DC72DF" w:rsidRPr="00354412" w:rsidRDefault="00DC72DF"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1"/>
                <w:szCs w:val="21"/>
              </w:rPr>
            </w:pPr>
            <w:r w:rsidRPr="00354412">
              <w:rPr>
                <w:rFonts w:cs="Arial"/>
                <w:sz w:val="21"/>
                <w:szCs w:val="21"/>
              </w:rPr>
              <w:t>Designate a liaison to work with regional and State partners to work with regional, State, and voluntary agency partners to:</w:t>
            </w:r>
          </w:p>
          <w:p w:rsidR="00DC72DF" w:rsidRPr="00354412" w:rsidRDefault="00DC72DF"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Arial"/>
                <w:sz w:val="21"/>
                <w:szCs w:val="21"/>
              </w:rPr>
            </w:pPr>
            <w:r w:rsidRPr="00354412">
              <w:rPr>
                <w:rFonts w:cs="Arial"/>
                <w:sz w:val="21"/>
                <w:szCs w:val="21"/>
              </w:rPr>
              <w:t xml:space="preserve"> </w:t>
            </w:r>
            <w:r w:rsidR="001B4DD2">
              <w:rPr>
                <w:rFonts w:cs="Arial"/>
                <w:sz w:val="21"/>
                <w:szCs w:val="21"/>
              </w:rPr>
              <w:t>Record names</w:t>
            </w:r>
            <w:r w:rsidR="009A60BA">
              <w:rPr>
                <w:rFonts w:cs="Arial"/>
                <w:sz w:val="21"/>
                <w:szCs w:val="21"/>
              </w:rPr>
              <w:t>, phone number</w:t>
            </w:r>
            <w:r w:rsidR="00FD177F">
              <w:rPr>
                <w:rFonts w:cs="Arial"/>
                <w:sz w:val="21"/>
                <w:szCs w:val="21"/>
              </w:rPr>
              <w:t>,</w:t>
            </w:r>
            <w:r w:rsidR="001B4DD2">
              <w:rPr>
                <w:rFonts w:cs="Arial"/>
                <w:sz w:val="21"/>
                <w:szCs w:val="21"/>
              </w:rPr>
              <w:t xml:space="preserve"> and addresses of </w:t>
            </w:r>
            <w:r w:rsidRPr="00354412">
              <w:rPr>
                <w:rFonts w:cs="Arial"/>
                <w:sz w:val="21"/>
                <w:szCs w:val="21"/>
              </w:rPr>
              <w:t>evacuees whose homes are uninhabitable or cannot be reached as a result of the disaster</w:t>
            </w:r>
          </w:p>
          <w:p w:rsidR="00DC72DF" w:rsidRPr="00354412" w:rsidRDefault="00DC72DF"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Arial"/>
                <w:sz w:val="21"/>
                <w:szCs w:val="21"/>
              </w:rPr>
            </w:pPr>
            <w:r w:rsidRPr="00354412">
              <w:rPr>
                <w:rFonts w:cs="Arial"/>
                <w:sz w:val="21"/>
                <w:szCs w:val="21"/>
              </w:rPr>
              <w:t xml:space="preserve">Find temporary housing solutions for affected residents </w:t>
            </w:r>
          </w:p>
          <w:p w:rsidR="00DC72DF" w:rsidRPr="00354412" w:rsidRDefault="00DC72DF" w:rsidP="00823086">
            <w:pPr>
              <w:pStyle w:val="ListParagraph"/>
              <w:numPr>
                <w:ilvl w:val="1"/>
                <w:numId w:val="17"/>
              </w:numPr>
              <w:ind w:left="415" w:hanging="180"/>
              <w:contextualSpacing w:val="0"/>
              <w:cnfStyle w:val="000000100000" w:firstRow="0" w:lastRow="0" w:firstColumn="0" w:lastColumn="0" w:oddVBand="0" w:evenVBand="0" w:oddHBand="1" w:evenHBand="0" w:firstRowFirstColumn="0" w:firstRowLastColumn="0" w:lastRowFirstColumn="0" w:lastRowLastColumn="0"/>
              <w:rPr>
                <w:rFonts w:cs="Arial"/>
                <w:sz w:val="21"/>
                <w:szCs w:val="21"/>
              </w:rPr>
            </w:pPr>
            <w:r w:rsidRPr="00354412">
              <w:rPr>
                <w:rFonts w:cs="Arial"/>
                <w:sz w:val="21"/>
                <w:szCs w:val="21"/>
              </w:rPr>
              <w:t>Identify, locate, and distribute items meeting basic needs of affected residents</w:t>
            </w:r>
          </w:p>
        </w:tc>
        <w:tc>
          <w:tcPr>
            <w:tcW w:w="349" w:type="dxa"/>
            <w:vMerge w:val="restart"/>
            <w:tcBorders>
              <w:top w:val="nil"/>
              <w:bottom w:val="nil"/>
            </w:tcBorders>
            <w:shd w:val="clear" w:color="auto" w:fill="auto"/>
          </w:tcPr>
          <w:p w:rsidR="00DC72DF" w:rsidRPr="00796281" w:rsidRDefault="00DC72DF"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D9D9D9" w:themeFill="background1" w:themeFillShade="D9"/>
            <w:vAlign w:val="center"/>
          </w:tcPr>
          <w:p w:rsidR="00DC72DF" w:rsidRPr="00354412" w:rsidRDefault="00DC72DF"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rPr>
            </w:pPr>
            <w:r w:rsidRPr="00354412">
              <w:rPr>
                <w:rFonts w:cstheme="minorHAnsi"/>
                <w:b/>
              </w:rPr>
              <w:t>State VAL</w:t>
            </w:r>
          </w:p>
        </w:tc>
        <w:tc>
          <w:tcPr>
            <w:tcW w:w="3456" w:type="dxa"/>
            <w:tcBorders>
              <w:top w:val="single" w:sz="8" w:space="0" w:color="000000" w:themeColor="text1"/>
              <w:bottom w:val="dashSmallGap" w:sz="4" w:space="0" w:color="auto"/>
            </w:tcBorders>
            <w:shd w:val="clear" w:color="auto" w:fill="D9D9D9" w:themeFill="background1" w:themeFillShade="D9"/>
            <w:vAlign w:val="center"/>
          </w:tcPr>
          <w:p w:rsidR="00DC72DF" w:rsidRPr="00354412" w:rsidRDefault="00DC72DF"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4412">
              <w:rPr>
                <w:rFonts w:cstheme="minorHAnsi"/>
                <w:sz w:val="18"/>
                <w:szCs w:val="20"/>
              </w:rPr>
              <w:t xml:space="preserve">Ask for </w:t>
            </w:r>
            <w:r w:rsidRPr="00354412">
              <w:rPr>
                <w:rFonts w:cstheme="minorHAnsi"/>
                <w:i/>
                <w:sz w:val="18"/>
                <w:szCs w:val="20"/>
              </w:rPr>
              <w:t>State Voluntary Agency Liaison</w:t>
            </w:r>
            <w:r w:rsidRPr="00354412">
              <w:rPr>
                <w:rFonts w:cstheme="minorHAnsi"/>
                <w:sz w:val="18"/>
                <w:szCs w:val="20"/>
              </w:rPr>
              <w:t xml:space="preserve"> at State Emergency Operations Center</w:t>
            </w:r>
            <w:r w:rsidRPr="00354412">
              <w:rPr>
                <w:rFonts w:cstheme="minorHAnsi"/>
                <w:sz w:val="20"/>
                <w:szCs w:val="20"/>
              </w:rPr>
              <w:br/>
              <w:t>1-800-478-2337</w:t>
            </w:r>
          </w:p>
        </w:tc>
      </w:tr>
      <w:tr w:rsidR="00DC72DF" w:rsidTr="008926D3">
        <w:trPr>
          <w:trHeight w:val="1239"/>
          <w:jc w:val="center"/>
        </w:trPr>
        <w:tc>
          <w:tcPr>
            <w:cnfStyle w:val="001000000000" w:firstRow="0" w:lastRow="0" w:firstColumn="1" w:lastColumn="0" w:oddVBand="0" w:evenVBand="0" w:oddHBand="0" w:evenHBand="0" w:firstRowFirstColumn="0" w:firstRowLastColumn="0" w:lastRowFirstColumn="0" w:lastRowLastColumn="0"/>
            <w:tcW w:w="1505" w:type="dxa"/>
            <w:vMerge/>
            <w:tcBorders>
              <w:bottom w:val="single" w:sz="8" w:space="0" w:color="000000" w:themeColor="text1"/>
            </w:tcBorders>
            <w:shd w:val="clear" w:color="auto" w:fill="D9D9D9" w:themeFill="background1" w:themeFillShade="D9"/>
            <w:vAlign w:val="center"/>
          </w:tcPr>
          <w:p w:rsidR="00DC72DF" w:rsidRDefault="00DC72DF" w:rsidP="00823086">
            <w:pPr>
              <w:jc w:val="center"/>
              <w:rPr>
                <w:rFonts w:cstheme="minorHAnsi"/>
                <w:sz w:val="24"/>
              </w:rPr>
            </w:pPr>
          </w:p>
        </w:tc>
        <w:tc>
          <w:tcPr>
            <w:tcW w:w="4943" w:type="dxa"/>
            <w:vMerge/>
            <w:tcBorders>
              <w:bottom w:val="single" w:sz="8" w:space="0" w:color="000000" w:themeColor="text1"/>
            </w:tcBorders>
            <w:shd w:val="clear" w:color="auto" w:fill="D9D9D9" w:themeFill="background1" w:themeFillShade="D9"/>
          </w:tcPr>
          <w:p w:rsidR="00DC72DF" w:rsidRPr="00DE754E" w:rsidRDefault="00DC72DF"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349" w:type="dxa"/>
            <w:vMerge/>
            <w:tcBorders>
              <w:top w:val="nil"/>
              <w:bottom w:val="nil"/>
            </w:tcBorders>
            <w:shd w:val="clear" w:color="auto" w:fill="auto"/>
          </w:tcPr>
          <w:p w:rsidR="00DC72DF" w:rsidRPr="00796281" w:rsidRDefault="00DC72DF"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D9D9D9" w:themeFill="background1" w:themeFillShade="D9"/>
            <w:vAlign w:val="center"/>
          </w:tcPr>
          <w:p w:rsidR="00DC72DF" w:rsidRPr="00354412" w:rsidRDefault="008926D3" w:rsidP="00823086">
            <w:pPr>
              <w:ind w:left="-14"/>
              <w:jc w:val="center"/>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8926D3">
              <w:rPr>
                <w:rFonts w:cstheme="minorHAnsi"/>
                <w:b/>
                <w:color w:val="auto"/>
              </w:rPr>
              <w:t>American Red Cross (ARC)</w:t>
            </w:r>
          </w:p>
        </w:tc>
        <w:tc>
          <w:tcPr>
            <w:tcW w:w="3456" w:type="dxa"/>
            <w:tcBorders>
              <w:top w:val="dashSmallGap" w:sz="4" w:space="0" w:color="auto"/>
              <w:bottom w:val="single" w:sz="8" w:space="0" w:color="000000" w:themeColor="text1"/>
            </w:tcBorders>
            <w:shd w:val="clear" w:color="auto" w:fill="D9D9D9" w:themeFill="background1" w:themeFillShade="D9"/>
            <w:vAlign w:val="center"/>
          </w:tcPr>
          <w:p w:rsidR="00102975" w:rsidRPr="00102975" w:rsidRDefault="00102975"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20"/>
              </w:rPr>
            </w:pPr>
            <w:r w:rsidRPr="00102975">
              <w:rPr>
                <w:rFonts w:cstheme="minorHAnsi"/>
                <w:color w:val="auto"/>
                <w:sz w:val="18"/>
                <w:szCs w:val="20"/>
              </w:rPr>
              <w:t>Toll-free: 888-345-HERO (4376)</w:t>
            </w:r>
          </w:p>
          <w:p w:rsidR="00102975" w:rsidRPr="00102975" w:rsidRDefault="00102975" w:rsidP="00102975">
            <w:pPr>
              <w:ind w:left="-14"/>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20"/>
              </w:rPr>
            </w:pPr>
            <w:r w:rsidRPr="00102975">
              <w:rPr>
                <w:rFonts w:cstheme="minorHAnsi"/>
                <w:color w:val="auto"/>
                <w:sz w:val="18"/>
                <w:szCs w:val="20"/>
              </w:rPr>
              <w:t>Main office: 907-646-5401</w:t>
            </w:r>
          </w:p>
          <w:p w:rsidR="00DC72DF" w:rsidRPr="00354412" w:rsidRDefault="00406B2C" w:rsidP="0010297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18"/>
                <w:szCs w:val="20"/>
              </w:rPr>
              <w:t>Press Option 3 for either number.</w:t>
            </w:r>
          </w:p>
        </w:tc>
      </w:tr>
    </w:tbl>
    <w:p w:rsidR="00CD51CA" w:rsidRDefault="00D8198C" w:rsidP="00823086">
      <w:pPr>
        <w:spacing w:after="0" w:line="240" w:lineRule="auto"/>
        <w:rPr>
          <w:i/>
        </w:rPr>
      </w:pPr>
      <w:r>
        <w:rPr>
          <w:rFonts w:cstheme="minorHAnsi"/>
          <w:noProof/>
        </w:rPr>
        <mc:AlternateContent>
          <mc:Choice Requires="wps">
            <w:drawing>
              <wp:anchor distT="0" distB="0" distL="114300" distR="114300" simplePos="0" relativeHeight="251638272" behindDoc="0" locked="0" layoutInCell="0" allowOverlap="1" wp14:anchorId="537FBBB5" wp14:editId="6650F567">
                <wp:simplePos x="0" y="0"/>
                <wp:positionH relativeFrom="margin">
                  <wp:align>center</wp:align>
                </wp:positionH>
                <wp:positionV relativeFrom="margin">
                  <wp:align>bottom</wp:align>
                </wp:positionV>
                <wp:extent cx="7315200" cy="292608"/>
                <wp:effectExtent l="0" t="0" r="1905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DE754E">
                            <w:pPr>
                              <w:shd w:val="clear" w:color="auto" w:fill="FFFF00"/>
                              <w:tabs>
                                <w:tab w:val="left" w:pos="360"/>
                                <w:tab w:val="right" w:pos="11160"/>
                              </w:tabs>
                              <w:jc w:val="center"/>
                              <w:rPr>
                                <w:b/>
                                <w:sz w:val="28"/>
                              </w:rPr>
                            </w:pPr>
                            <w:r>
                              <w:rPr>
                                <w:b/>
                                <w:sz w:val="28"/>
                              </w:rPr>
                              <w:tab/>
                              <w:t>EVACUATION</w:t>
                            </w:r>
                            <w:r>
                              <w:rPr>
                                <w:b/>
                                <w:sz w:val="28"/>
                              </w:rPr>
                              <w:tab/>
                              <w:t>RETURNING HOME</w:t>
                            </w:r>
                          </w:p>
                          <w:p w:rsidR="00F717AB" w:rsidRPr="00FD03A2" w:rsidRDefault="00F717AB" w:rsidP="00DE754E">
                            <w:pPr>
                              <w:shd w:val="clear" w:color="auto" w:fill="FFFF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BBB5" id="_x0000_s1057" type="#_x0000_t202" style="position:absolute;margin-left:0;margin-top:0;width:8in;height:23.05pt;z-index:25163827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WlJgIAAEw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be8VpSYCAABMBAAADgAAAAAAAAAAAAAAAAAuAgAAZHJzL2Uyb0RvYy54&#10;bWxQSwECLQAUAAYACAAAACEAeL3YgtsAAAAFAQAADwAAAAAAAAAAAAAAAACABAAAZHJzL2Rvd25y&#10;ZXYueG1sUEsFBgAAAAAEAAQA8wAAAIgFAAAAAA==&#10;" o:allowincell="f">
                <v:textbox>
                  <w:txbxContent>
                    <w:p w:rsidR="00F717AB" w:rsidRPr="00FD03A2" w:rsidRDefault="00F717AB" w:rsidP="00DE754E">
                      <w:pPr>
                        <w:shd w:val="clear" w:color="auto" w:fill="FFFF00"/>
                        <w:tabs>
                          <w:tab w:val="left" w:pos="360"/>
                          <w:tab w:val="right" w:pos="11160"/>
                        </w:tabs>
                        <w:jc w:val="center"/>
                        <w:rPr>
                          <w:b/>
                          <w:sz w:val="28"/>
                        </w:rPr>
                      </w:pPr>
                      <w:r>
                        <w:rPr>
                          <w:b/>
                          <w:sz w:val="28"/>
                        </w:rPr>
                        <w:tab/>
                        <w:t>EVACUATION</w:t>
                      </w:r>
                      <w:r>
                        <w:rPr>
                          <w:b/>
                          <w:sz w:val="28"/>
                        </w:rPr>
                        <w:tab/>
                        <w:t>RETURNING HOME</w:t>
                      </w:r>
                    </w:p>
                    <w:p w:rsidR="00F717AB" w:rsidRPr="00FD03A2" w:rsidRDefault="00F717AB" w:rsidP="00DE754E">
                      <w:pPr>
                        <w:shd w:val="clear" w:color="auto" w:fill="FFFF00"/>
                        <w:jc w:val="center"/>
                        <w:rPr>
                          <w:b/>
                          <w:sz w:val="28"/>
                        </w:rPr>
                      </w:pPr>
                    </w:p>
                  </w:txbxContent>
                </v:textbox>
                <w10:wrap anchorx="margin" anchory="margin"/>
              </v:shape>
            </w:pict>
          </mc:Fallback>
        </mc:AlternateContent>
      </w:r>
      <w:r w:rsidR="00CD51CA">
        <w:rPr>
          <w:i/>
        </w:rPr>
        <w:br w:type="page"/>
      </w:r>
    </w:p>
    <w:p w:rsidR="00DD55B6" w:rsidRDefault="00DD55B6" w:rsidP="00823086">
      <w:pPr>
        <w:spacing w:after="0" w:line="240" w:lineRule="auto"/>
        <w:rPr>
          <w:rFonts w:asciiTheme="majorHAnsi" w:hAnsiTheme="majorHAnsi" w:cstheme="minorHAnsi"/>
          <w:b/>
          <w:sz w:val="28"/>
          <w:szCs w:val="28"/>
        </w:rPr>
      </w:pPr>
    </w:p>
    <w:p w:rsidR="00DD55B6" w:rsidRDefault="00DD55B6" w:rsidP="00861C33">
      <w:pPr>
        <w:spacing w:after="0" w:line="240" w:lineRule="auto"/>
        <w:jc w:val="center"/>
        <w:rPr>
          <w:rFonts w:asciiTheme="majorHAnsi" w:hAnsiTheme="majorHAnsi" w:cstheme="minorHAnsi"/>
          <w:b/>
          <w:sz w:val="28"/>
          <w:szCs w:val="28"/>
        </w:rPr>
      </w:pPr>
    </w:p>
    <w:p w:rsidR="00861C33" w:rsidRDefault="00861C33" w:rsidP="00823086">
      <w:pPr>
        <w:spacing w:after="0" w:line="240" w:lineRule="auto"/>
        <w:rPr>
          <w:rFonts w:asciiTheme="majorHAnsi" w:hAnsiTheme="majorHAnsi" w:cstheme="minorHAnsi"/>
          <w:b/>
          <w:sz w:val="28"/>
          <w:szCs w:val="28"/>
        </w:rPr>
      </w:pPr>
    </w:p>
    <w:p w:rsidR="00DD55B6" w:rsidRDefault="001D187D" w:rsidP="00DD55B6">
      <w:pPr>
        <w:spacing w:after="0" w:line="240" w:lineRule="auto"/>
        <w:jc w:val="center"/>
        <w:rPr>
          <w:rFonts w:asciiTheme="majorHAnsi" w:hAnsiTheme="majorHAnsi" w:cstheme="minorHAnsi"/>
          <w:b/>
          <w:sz w:val="28"/>
          <w:szCs w:val="28"/>
        </w:rPr>
      </w:pPr>
      <w:r>
        <w:rPr>
          <w:rFonts w:asciiTheme="majorHAnsi" w:hAnsiTheme="majorHAnsi" w:cstheme="minorHAnsi"/>
          <w:b/>
          <w:noProof/>
          <w:sz w:val="24"/>
          <w:szCs w:val="24"/>
        </w:rPr>
        <mc:AlternateContent>
          <mc:Choice Requires="wps">
            <w:drawing>
              <wp:anchor distT="0" distB="0" distL="114300" distR="114300" simplePos="0" relativeHeight="251666944" behindDoc="0" locked="0" layoutInCell="0" allowOverlap="1" wp14:anchorId="4AE36AC7" wp14:editId="11841F86">
                <wp:simplePos x="0" y="0"/>
                <wp:positionH relativeFrom="margin">
                  <wp:align>center</wp:align>
                </wp:positionH>
                <wp:positionV relativeFrom="margin">
                  <wp:align>bottom</wp:align>
                </wp:positionV>
                <wp:extent cx="7315200" cy="292100"/>
                <wp:effectExtent l="0" t="0" r="19050" b="1270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100"/>
                        </a:xfrm>
                        <a:prstGeom prst="rect">
                          <a:avLst/>
                        </a:prstGeom>
                        <a:solidFill>
                          <a:srgbClr val="FFFFFF"/>
                        </a:solidFill>
                        <a:ln w="9525">
                          <a:solidFill>
                            <a:srgbClr val="000000"/>
                          </a:solidFill>
                          <a:miter lim="800000"/>
                          <a:headEnd/>
                          <a:tailEnd/>
                        </a:ln>
                      </wps:spPr>
                      <wps:txbx>
                        <w:txbxContent>
                          <w:p w:rsidR="00F717AB" w:rsidRPr="00FD03A2" w:rsidRDefault="00F717AB" w:rsidP="001D187D">
                            <w:pPr>
                              <w:shd w:val="clear" w:color="auto" w:fill="FF0000"/>
                              <w:tabs>
                                <w:tab w:val="left" w:pos="360"/>
                                <w:tab w:val="right" w:pos="11160"/>
                              </w:tabs>
                              <w:rPr>
                                <w:b/>
                                <w:sz w:val="28"/>
                              </w:rPr>
                            </w:pPr>
                            <w:r>
                              <w:rPr>
                                <w:b/>
                                <w:sz w:val="28"/>
                              </w:rPr>
                              <w:tab/>
                              <w:t>MEDICAL</w:t>
                            </w:r>
                            <w:r>
                              <w:rPr>
                                <w:b/>
                                <w:sz w:val="28"/>
                              </w:rPr>
                              <w:tab/>
                              <w:t>CLINIC AND MEDICAL SPECIALIST OPERATIONS</w:t>
                            </w:r>
                            <w:r>
                              <w:rPr>
                                <w:b/>
                                <w:sz w:val="28"/>
                              </w:rPr>
                              <w:tab/>
                            </w:r>
                          </w:p>
                          <w:p w:rsidR="00F717AB" w:rsidRPr="00FD03A2" w:rsidRDefault="00F717AB" w:rsidP="001D187D">
                            <w:pPr>
                              <w:shd w:val="clear" w:color="auto" w:fill="FF0000"/>
                              <w:jc w:val="center"/>
                              <w:rPr>
                                <w:b/>
                                <w:sz w:val="28"/>
                              </w:rPr>
                            </w:pPr>
                          </w:p>
                          <w:p w:rsidR="00F717AB" w:rsidRPr="00FD03A2" w:rsidRDefault="00F717AB" w:rsidP="001D187D">
                            <w:pPr>
                              <w:shd w:val="clear" w:color="auto" w:fill="FF00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36AC7" id="_x0000_s1058" type="#_x0000_t202" style="position:absolute;left:0;text-align:left;margin-left:0;margin-top:0;width:8in;height:23pt;z-index:2516669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" o:allowincell="f">
                <v:textbox>
                  <w:txbxContent>
                    <w:p w:rsidR="00F717AB" w:rsidRPr="00FD03A2" w:rsidRDefault="00F717AB" w:rsidP="001D187D">
                      <w:pPr>
                        <w:shd w:val="clear" w:color="auto" w:fill="FF0000"/>
                        <w:tabs>
                          <w:tab w:val="left" w:pos="360"/>
                          <w:tab w:val="right" w:pos="11160"/>
                        </w:tabs>
                        <w:rPr>
                          <w:b/>
                          <w:sz w:val="28"/>
                        </w:rPr>
                      </w:pPr>
                      <w:r>
                        <w:rPr>
                          <w:b/>
                          <w:sz w:val="28"/>
                        </w:rPr>
                        <w:tab/>
                        <w:t>MEDICAL</w:t>
                      </w:r>
                      <w:r>
                        <w:rPr>
                          <w:b/>
                          <w:sz w:val="28"/>
                        </w:rPr>
                        <w:tab/>
                        <w:t>CLINIC AND MEDICAL SPECIALIST OPERATIONS</w:t>
                      </w:r>
                      <w:r>
                        <w:rPr>
                          <w:b/>
                          <w:sz w:val="28"/>
                        </w:rPr>
                        <w:tab/>
                      </w:r>
                    </w:p>
                    <w:p w:rsidR="00F717AB" w:rsidRPr="00FD03A2" w:rsidRDefault="00F717AB" w:rsidP="001D187D">
                      <w:pPr>
                        <w:shd w:val="clear" w:color="auto" w:fill="FF0000"/>
                        <w:jc w:val="center"/>
                        <w:rPr>
                          <w:b/>
                          <w:sz w:val="28"/>
                        </w:rPr>
                      </w:pPr>
                    </w:p>
                    <w:p w:rsidR="00F717AB" w:rsidRPr="00FD03A2" w:rsidRDefault="00F717AB" w:rsidP="001D187D">
                      <w:pPr>
                        <w:shd w:val="clear" w:color="auto" w:fill="FF0000"/>
                        <w:jc w:val="center"/>
                        <w:rPr>
                          <w:b/>
                          <w:sz w:val="28"/>
                        </w:rPr>
                      </w:pPr>
                    </w:p>
                  </w:txbxContent>
                </v:textbox>
                <w10:wrap anchorx="margin" anchory="margin"/>
              </v:shape>
            </w:pict>
          </mc:Fallback>
        </mc:AlternateContent>
      </w:r>
    </w:p>
    <w:p w:rsidR="00DD55B6" w:rsidRDefault="00DD55B6" w:rsidP="00823086">
      <w:pPr>
        <w:spacing w:after="0" w:line="240" w:lineRule="auto"/>
        <w:rPr>
          <w:rFonts w:asciiTheme="majorHAnsi" w:hAnsiTheme="majorHAnsi" w:cstheme="minorHAnsi"/>
          <w:b/>
          <w:sz w:val="28"/>
          <w:szCs w:val="28"/>
        </w:rPr>
      </w:pPr>
    </w:p>
    <w:p w:rsidR="00CD51CA" w:rsidRDefault="00273207" w:rsidP="00823086">
      <w:pPr>
        <w:spacing w:after="0" w:line="240" w:lineRule="auto"/>
        <w:rPr>
          <w:i/>
        </w:rPr>
      </w:pPr>
      <w:r>
        <w:rPr>
          <w:noProof/>
        </w:rPr>
        <w:drawing>
          <wp:anchor distT="0" distB="0" distL="114300" distR="114300" simplePos="0" relativeHeight="251668992" behindDoc="0" locked="0" layoutInCell="1" allowOverlap="1" wp14:anchorId="14BA193F" wp14:editId="426736E4">
            <wp:simplePos x="1828800" y="367665"/>
            <wp:positionH relativeFrom="margin">
              <wp:align>center</wp:align>
            </wp:positionH>
            <wp:positionV relativeFrom="margin">
              <wp:align>center</wp:align>
            </wp:positionV>
            <wp:extent cx="4560960" cy="4572000"/>
            <wp:effectExtent l="0" t="0" r="0" b="0"/>
            <wp:wrapSquare wrapText="bothSides"/>
            <wp:docPr id="1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956" t="6956" r="6956" b="6739"/>
                    <a:stretch/>
                  </pic:blipFill>
                  <pic:spPr bwMode="auto">
                    <a:xfrm>
                      <a:off x="0" y="0"/>
                      <a:ext cx="4560960" cy="4572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1CA">
        <w:rPr>
          <w:i/>
        </w:rPr>
        <w:br w:type="page"/>
      </w:r>
    </w:p>
    <w:p w:rsidR="006A10ED" w:rsidRDefault="006A10ED" w:rsidP="00823086">
      <w:pPr>
        <w:spacing w:after="0" w:line="240" w:lineRule="auto"/>
        <w:rPr>
          <w:i/>
        </w:rPr>
        <w:sectPr w:rsidR="006A10ED" w:rsidSect="00046502">
          <w:pgSz w:w="12240" w:h="13176" w:code="1"/>
          <w:pgMar w:top="245" w:right="245" w:bottom="144" w:left="245" w:header="720" w:footer="720" w:gutter="0"/>
          <w:pgBorders w:offsetFrom="page">
            <w:bottom w:val="single" w:sz="4" w:space="4" w:color="auto"/>
          </w:pgBorders>
          <w:cols w:space="720"/>
          <w:docGrid w:linePitch="360"/>
        </w:sectPr>
      </w:pPr>
    </w:p>
    <w:p w:rsidR="008A341F" w:rsidRPr="008A341F" w:rsidRDefault="008A341F" w:rsidP="00823086">
      <w:pPr>
        <w:spacing w:after="0" w:line="240" w:lineRule="auto"/>
        <w:rPr>
          <w:i/>
        </w:rPr>
      </w:pPr>
      <w:r w:rsidRPr="008A341F">
        <w:rPr>
          <w:i/>
        </w:rPr>
        <w:lastRenderedPageBreak/>
        <w:t xml:space="preserve">Before, during and after a disaster, community medical responders play a critical role.  </w:t>
      </w:r>
      <w:r w:rsidRPr="008A341F">
        <w:rPr>
          <w:i/>
        </w:rPr>
        <w:br/>
        <w:t xml:space="preserve">This sheet summarizes critical clinic-based actions and reviews the role of the Medical Specialist during and after a disaster.  </w:t>
      </w:r>
    </w:p>
    <w:tbl>
      <w:tblPr>
        <w:tblStyle w:val="LightShading1"/>
        <w:tblW w:w="11520" w:type="dxa"/>
        <w:jc w:val="center"/>
        <w:tblLook w:val="04A0" w:firstRow="1" w:lastRow="0" w:firstColumn="1" w:lastColumn="0" w:noHBand="0" w:noVBand="1"/>
      </w:tblPr>
      <w:tblGrid>
        <w:gridCol w:w="1505"/>
        <w:gridCol w:w="4932"/>
        <w:gridCol w:w="350"/>
        <w:gridCol w:w="1267"/>
        <w:gridCol w:w="3466"/>
      </w:tblGrid>
      <w:tr w:rsidR="00F44B65" w:rsidRPr="00796281" w:rsidTr="001F6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tcPr>
          <w:p w:rsidR="00F44B65" w:rsidRPr="00F31ABE" w:rsidRDefault="00F44B65" w:rsidP="00F44B65">
            <w:pPr>
              <w:jc w:val="center"/>
            </w:pPr>
            <w:r w:rsidRPr="00F31ABE">
              <w:t>ISSUE</w:t>
            </w:r>
          </w:p>
        </w:tc>
        <w:tc>
          <w:tcPr>
            <w:tcW w:w="4932" w:type="dxa"/>
          </w:tcPr>
          <w:p w:rsidR="00F44B65" w:rsidRPr="00F31ABE" w:rsidRDefault="00F44B65" w:rsidP="00F44B65">
            <w:pPr>
              <w:jc w:val="center"/>
              <w:cnfStyle w:val="100000000000" w:firstRow="1" w:lastRow="0" w:firstColumn="0" w:lastColumn="0" w:oddVBand="0" w:evenVBand="0" w:oddHBand="0" w:evenHBand="0" w:firstRowFirstColumn="0" w:firstRowLastColumn="0" w:lastRowFirstColumn="0" w:lastRowLastColumn="0"/>
            </w:pPr>
            <w:r w:rsidRPr="00F31ABE">
              <w:t>IMMEDIATE ACTIONS</w:t>
            </w:r>
          </w:p>
        </w:tc>
        <w:tc>
          <w:tcPr>
            <w:tcW w:w="350" w:type="dxa"/>
            <w:tcBorders>
              <w:top w:val="nil"/>
              <w:bottom w:val="nil"/>
            </w:tcBorders>
            <w:shd w:val="clear" w:color="auto" w:fill="auto"/>
          </w:tcPr>
          <w:p w:rsidR="00F44B65" w:rsidRPr="00F31ABE" w:rsidRDefault="00F44B65" w:rsidP="00F44B65">
            <w:pPr>
              <w:jc w:val="center"/>
              <w:cnfStyle w:val="100000000000" w:firstRow="1" w:lastRow="0" w:firstColumn="0" w:lastColumn="0" w:oddVBand="0" w:evenVBand="0" w:oddHBand="0" w:evenHBand="0" w:firstRowFirstColumn="0" w:firstRowLastColumn="0" w:lastRowFirstColumn="0" w:lastRowLastColumn="0"/>
            </w:pPr>
          </w:p>
        </w:tc>
        <w:tc>
          <w:tcPr>
            <w:tcW w:w="1267" w:type="dxa"/>
            <w:tcBorders>
              <w:bottom w:val="single" w:sz="4" w:space="0" w:color="auto"/>
            </w:tcBorders>
          </w:tcPr>
          <w:p w:rsidR="00F44B65" w:rsidRPr="00F31ABE" w:rsidRDefault="00F44B65" w:rsidP="00F44B65">
            <w:pPr>
              <w:jc w:val="center"/>
              <w:cnfStyle w:val="100000000000" w:firstRow="1" w:lastRow="0" w:firstColumn="0" w:lastColumn="0" w:oddVBand="0" w:evenVBand="0" w:oddHBand="0" w:evenHBand="0" w:firstRowFirstColumn="0" w:firstRowLastColumn="0" w:lastRowFirstColumn="0" w:lastRowLastColumn="0"/>
            </w:pPr>
            <w:r w:rsidRPr="00F31ABE">
              <w:t>PARTNERS</w:t>
            </w:r>
          </w:p>
        </w:tc>
        <w:tc>
          <w:tcPr>
            <w:tcW w:w="3466" w:type="dxa"/>
            <w:tcBorders>
              <w:bottom w:val="single" w:sz="4" w:space="0" w:color="auto"/>
            </w:tcBorders>
          </w:tcPr>
          <w:p w:rsidR="00F44B65" w:rsidRDefault="00B91DFB" w:rsidP="00F44B65">
            <w:pPr>
              <w:jc w:val="center"/>
              <w:cnfStyle w:val="100000000000" w:firstRow="1" w:lastRow="0" w:firstColumn="0" w:lastColumn="0" w:oddVBand="0" w:evenVBand="0" w:oddHBand="0" w:evenHBand="0" w:firstRowFirstColumn="0" w:firstRowLastColumn="0" w:lastRowFirstColumn="0" w:lastRowLastColumn="0"/>
            </w:pPr>
            <w:r>
              <w:t>CONTACT INFORMATION</w:t>
            </w:r>
          </w:p>
        </w:tc>
      </w:tr>
      <w:tr w:rsidR="008D5114" w:rsidTr="001F61AA">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single" w:sz="8" w:space="0" w:color="000000" w:themeColor="text1"/>
            </w:tcBorders>
            <w:shd w:val="clear" w:color="auto" w:fill="D9D9D9" w:themeFill="background1" w:themeFillShade="D9"/>
            <w:vAlign w:val="center"/>
          </w:tcPr>
          <w:p w:rsidR="008D5114" w:rsidRPr="00C527E2" w:rsidRDefault="008D5114" w:rsidP="00823086">
            <w:pPr>
              <w:jc w:val="center"/>
              <w:rPr>
                <w:rFonts w:cstheme="minorHAnsi"/>
              </w:rPr>
            </w:pPr>
            <w:r w:rsidRPr="00C527E2">
              <w:rPr>
                <w:rFonts w:cstheme="minorHAnsi"/>
              </w:rPr>
              <w:t>Open for emergencies only</w:t>
            </w:r>
          </w:p>
        </w:tc>
        <w:tc>
          <w:tcPr>
            <w:tcW w:w="4932" w:type="dxa"/>
            <w:vMerge w:val="restart"/>
            <w:tcBorders>
              <w:top w:val="single" w:sz="8" w:space="0" w:color="000000" w:themeColor="text1"/>
            </w:tcBorders>
            <w:shd w:val="clear" w:color="auto" w:fill="D9D9D9" w:themeFill="background1" w:themeFillShade="D9"/>
          </w:tcPr>
          <w:p w:rsidR="008D5114" w:rsidRPr="00C527E2" w:rsidRDefault="008D5114"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Open clinic for emergencies only</w:t>
            </w:r>
          </w:p>
          <w:p w:rsidR="008D5114" w:rsidRPr="00C527E2" w:rsidRDefault="008D5114"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Provide 24-hour emergency care</w:t>
            </w:r>
          </w:p>
          <w:p w:rsidR="008D5114" w:rsidRPr="00C527E2" w:rsidRDefault="008D5114"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Assess, prepare, and staff alternate care site(s) for use as needed</w:t>
            </w:r>
          </w:p>
          <w:p w:rsidR="008D5114" w:rsidRPr="00C527E2" w:rsidRDefault="008D5114"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Request additional support as needed</w:t>
            </w:r>
          </w:p>
        </w:tc>
        <w:tc>
          <w:tcPr>
            <w:tcW w:w="350" w:type="dxa"/>
            <w:tcBorders>
              <w:top w:val="nil"/>
              <w:bottom w:val="nil"/>
            </w:tcBorders>
            <w:shd w:val="clear" w:color="auto" w:fill="auto"/>
          </w:tcPr>
          <w:p w:rsidR="008D5114" w:rsidRPr="00796281" w:rsidRDefault="008D5114"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4" w:space="0" w:color="auto"/>
              <w:bottom w:val="dashSmallGap" w:sz="4" w:space="0" w:color="auto"/>
            </w:tcBorders>
            <w:shd w:val="clear" w:color="auto" w:fill="D9D9D9" w:themeFill="background1" w:themeFillShade="D9"/>
            <w:vAlign w:val="center"/>
          </w:tcPr>
          <w:p w:rsidR="008D5114" w:rsidRPr="00C527E2" w:rsidRDefault="001003CD" w:rsidP="00823086">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Medical Specialist</w:t>
            </w:r>
          </w:p>
        </w:tc>
        <w:tc>
          <w:tcPr>
            <w:tcW w:w="3466" w:type="dxa"/>
            <w:tcBorders>
              <w:top w:val="single" w:sz="4" w:space="0" w:color="auto"/>
              <w:bottom w:val="dashSmallGap" w:sz="4" w:space="0" w:color="auto"/>
            </w:tcBorders>
            <w:shd w:val="clear" w:color="auto" w:fill="D9D9D9" w:themeFill="background1" w:themeFillShade="D9"/>
            <w:vAlign w:val="center"/>
          </w:tcPr>
          <w:p w:rsidR="008D5114" w:rsidRPr="00C527E2" w:rsidRDefault="008D5114"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20487" w:rsidTr="001F61AA">
        <w:trPr>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D9D9D9" w:themeFill="background1" w:themeFillShade="D9"/>
            <w:vAlign w:val="center"/>
          </w:tcPr>
          <w:p w:rsidR="00520487" w:rsidRPr="00C527E2" w:rsidRDefault="00520487" w:rsidP="00823086">
            <w:pPr>
              <w:jc w:val="center"/>
              <w:rPr>
                <w:rFonts w:cstheme="minorHAnsi"/>
              </w:rPr>
            </w:pPr>
          </w:p>
        </w:tc>
        <w:tc>
          <w:tcPr>
            <w:tcW w:w="4932" w:type="dxa"/>
            <w:vMerge/>
            <w:shd w:val="clear" w:color="auto" w:fill="D9D9D9" w:themeFill="background1" w:themeFillShade="D9"/>
          </w:tcPr>
          <w:p w:rsidR="00520487" w:rsidRPr="00C527E2" w:rsidRDefault="00520487"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350" w:type="dxa"/>
            <w:tcBorders>
              <w:top w:val="nil"/>
              <w:bottom w:val="nil"/>
            </w:tcBorders>
            <w:shd w:val="clear" w:color="auto" w:fill="auto"/>
          </w:tcPr>
          <w:p w:rsidR="00520487" w:rsidRPr="00796281" w:rsidRDefault="00520487"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vMerge w:val="restart"/>
            <w:tcBorders>
              <w:top w:val="dashSmallGap" w:sz="4" w:space="0" w:color="auto"/>
              <w:bottom w:val="single" w:sz="4" w:space="0" w:color="auto"/>
            </w:tcBorders>
            <w:shd w:val="clear" w:color="auto" w:fill="D9D9D9" w:themeFill="background1" w:themeFillShade="D9"/>
            <w:vAlign w:val="center"/>
          </w:tcPr>
          <w:p w:rsidR="00520487" w:rsidRPr="00C527E2" w:rsidRDefault="001003CD" w:rsidP="00823086">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Regional Health Corp</w:t>
            </w:r>
          </w:p>
        </w:tc>
        <w:tc>
          <w:tcPr>
            <w:tcW w:w="3466" w:type="dxa"/>
            <w:vMerge w:val="restart"/>
            <w:tcBorders>
              <w:top w:val="dashSmallGap" w:sz="4" w:space="0" w:color="auto"/>
              <w:bottom w:val="single" w:sz="4" w:space="0" w:color="auto"/>
            </w:tcBorders>
            <w:shd w:val="clear" w:color="auto" w:fill="D9D9D9" w:themeFill="background1" w:themeFillShade="D9"/>
            <w:vAlign w:val="center"/>
          </w:tcPr>
          <w:p w:rsidR="00520487" w:rsidRPr="00C527E2" w:rsidRDefault="00520487" w:rsidP="0082308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20487" w:rsidTr="001F61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1505" w:type="dxa"/>
            <w:vMerge/>
            <w:tcBorders>
              <w:bottom w:val="single" w:sz="8" w:space="0" w:color="000000" w:themeColor="text1"/>
            </w:tcBorders>
            <w:shd w:val="clear" w:color="auto" w:fill="D9D9D9" w:themeFill="background1" w:themeFillShade="D9"/>
            <w:vAlign w:val="center"/>
          </w:tcPr>
          <w:p w:rsidR="00520487" w:rsidRPr="00C527E2" w:rsidRDefault="00520487" w:rsidP="00823086">
            <w:pPr>
              <w:jc w:val="center"/>
              <w:rPr>
                <w:rFonts w:cstheme="minorHAnsi"/>
              </w:rPr>
            </w:pPr>
          </w:p>
        </w:tc>
        <w:tc>
          <w:tcPr>
            <w:tcW w:w="4932" w:type="dxa"/>
            <w:vMerge/>
            <w:tcBorders>
              <w:bottom w:val="single" w:sz="8" w:space="0" w:color="000000" w:themeColor="text1"/>
            </w:tcBorders>
            <w:shd w:val="clear" w:color="auto" w:fill="D9D9D9" w:themeFill="background1" w:themeFillShade="D9"/>
          </w:tcPr>
          <w:p w:rsidR="00520487" w:rsidRPr="00C527E2" w:rsidRDefault="00520487"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350" w:type="dxa"/>
            <w:tcBorders>
              <w:top w:val="nil"/>
              <w:bottom w:val="nil"/>
            </w:tcBorders>
            <w:shd w:val="clear" w:color="auto" w:fill="auto"/>
          </w:tcPr>
          <w:p w:rsidR="00520487" w:rsidRPr="00796281" w:rsidRDefault="00520487"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vMerge/>
            <w:tcBorders>
              <w:top w:val="nil"/>
              <w:bottom w:val="single" w:sz="4" w:space="0" w:color="auto"/>
            </w:tcBorders>
            <w:shd w:val="clear" w:color="auto" w:fill="D9D9D9" w:themeFill="background1" w:themeFillShade="D9"/>
            <w:vAlign w:val="center"/>
          </w:tcPr>
          <w:p w:rsidR="00520487" w:rsidRPr="00C527E2" w:rsidRDefault="00520487" w:rsidP="00823086">
            <w:pPr>
              <w:jc w:val="center"/>
              <w:cnfStyle w:val="000000100000" w:firstRow="0" w:lastRow="0" w:firstColumn="0" w:lastColumn="0" w:oddVBand="0" w:evenVBand="0" w:oddHBand="1" w:evenHBand="0" w:firstRowFirstColumn="0" w:firstRowLastColumn="0" w:lastRowFirstColumn="0" w:lastRowLastColumn="0"/>
              <w:rPr>
                <w:rFonts w:cstheme="minorHAnsi"/>
                <w:b/>
                <w:szCs w:val="28"/>
              </w:rPr>
            </w:pPr>
          </w:p>
        </w:tc>
        <w:tc>
          <w:tcPr>
            <w:tcW w:w="3466" w:type="dxa"/>
            <w:vMerge/>
            <w:tcBorders>
              <w:top w:val="nil"/>
              <w:bottom w:val="single" w:sz="4" w:space="0" w:color="auto"/>
            </w:tcBorders>
            <w:shd w:val="clear" w:color="auto" w:fill="D9D9D9" w:themeFill="background1" w:themeFillShade="D9"/>
            <w:vAlign w:val="center"/>
          </w:tcPr>
          <w:p w:rsidR="00520487" w:rsidRPr="00C527E2" w:rsidRDefault="00520487"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A341F" w:rsidTr="001F61AA">
        <w:trPr>
          <w:jc w:val="center"/>
        </w:trPr>
        <w:tc>
          <w:tcPr>
            <w:cnfStyle w:val="001000000000" w:firstRow="0" w:lastRow="0" w:firstColumn="1" w:lastColumn="0" w:oddVBand="0" w:evenVBand="0" w:oddHBand="0" w:evenHBand="0" w:firstRowFirstColumn="0" w:firstRowLastColumn="0" w:lastRowFirstColumn="0" w:lastRowLastColumn="0"/>
            <w:tcW w:w="1505" w:type="dxa"/>
            <w:tcBorders>
              <w:top w:val="single" w:sz="8" w:space="0" w:color="000000" w:themeColor="text1"/>
              <w:bottom w:val="single" w:sz="8" w:space="0" w:color="000000" w:themeColor="text1"/>
            </w:tcBorders>
            <w:vAlign w:val="center"/>
          </w:tcPr>
          <w:p w:rsidR="008A341F" w:rsidRPr="00C527E2" w:rsidRDefault="008A341F" w:rsidP="00823086">
            <w:pPr>
              <w:jc w:val="center"/>
              <w:rPr>
                <w:rFonts w:cstheme="minorHAnsi"/>
              </w:rPr>
            </w:pPr>
            <w:r w:rsidRPr="00C527E2">
              <w:rPr>
                <w:rFonts w:cstheme="minorHAnsi"/>
              </w:rPr>
              <w:t>Ensure power and supplies</w:t>
            </w:r>
          </w:p>
        </w:tc>
        <w:tc>
          <w:tcPr>
            <w:tcW w:w="4932" w:type="dxa"/>
            <w:tcBorders>
              <w:top w:val="single" w:sz="8" w:space="0" w:color="000000" w:themeColor="text1"/>
              <w:bottom w:val="single" w:sz="8" w:space="0" w:color="000000" w:themeColor="text1"/>
            </w:tcBorders>
          </w:tcPr>
          <w:p w:rsidR="008A341F" w:rsidRPr="00C527E2" w:rsidRDefault="008A341F"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527E2">
              <w:rPr>
                <w:rFonts w:cstheme="minorHAnsi"/>
                <w:sz w:val="21"/>
                <w:szCs w:val="21"/>
              </w:rPr>
              <w:t>Follow clinic E</w:t>
            </w:r>
            <w:r w:rsidR="00F5006F">
              <w:rPr>
                <w:rFonts w:cstheme="minorHAnsi"/>
                <w:sz w:val="21"/>
                <w:szCs w:val="21"/>
              </w:rPr>
              <w:t xml:space="preserve">mergency </w:t>
            </w:r>
            <w:r w:rsidRPr="00C527E2">
              <w:rPr>
                <w:rFonts w:cstheme="minorHAnsi"/>
                <w:sz w:val="21"/>
                <w:szCs w:val="21"/>
              </w:rPr>
              <w:t>O</w:t>
            </w:r>
            <w:r w:rsidR="00F5006F">
              <w:rPr>
                <w:rFonts w:cstheme="minorHAnsi"/>
                <w:sz w:val="21"/>
                <w:szCs w:val="21"/>
              </w:rPr>
              <w:t xml:space="preserve">perations </w:t>
            </w:r>
            <w:r w:rsidRPr="00C527E2">
              <w:rPr>
                <w:rFonts w:cstheme="minorHAnsi"/>
                <w:sz w:val="21"/>
                <w:szCs w:val="21"/>
              </w:rPr>
              <w:t>P</w:t>
            </w:r>
            <w:r w:rsidR="00F5006F">
              <w:rPr>
                <w:rFonts w:cstheme="minorHAnsi"/>
                <w:sz w:val="21"/>
                <w:szCs w:val="21"/>
              </w:rPr>
              <w:t>lan</w:t>
            </w:r>
          </w:p>
          <w:p w:rsidR="008A341F" w:rsidRPr="00C527E2" w:rsidRDefault="008A341F"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527E2">
              <w:rPr>
                <w:rFonts w:cstheme="minorHAnsi"/>
                <w:sz w:val="21"/>
                <w:szCs w:val="21"/>
              </w:rPr>
              <w:t>Check clinic generators and alternate care sites for diesel fuel, response vehicle gas, and propane; request as needed</w:t>
            </w:r>
          </w:p>
          <w:p w:rsidR="008A341F" w:rsidRPr="00C527E2" w:rsidRDefault="008A341F"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527E2">
              <w:rPr>
                <w:rFonts w:cstheme="minorHAnsi"/>
                <w:sz w:val="21"/>
                <w:szCs w:val="21"/>
              </w:rPr>
              <w:t>Check supplies of medications, IV supplies, and secured narcotics; request as needed</w:t>
            </w:r>
          </w:p>
          <w:p w:rsidR="008A341F" w:rsidRPr="00C527E2" w:rsidRDefault="008A341F"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527E2">
              <w:rPr>
                <w:rFonts w:cstheme="minorHAnsi"/>
                <w:sz w:val="21"/>
                <w:szCs w:val="21"/>
              </w:rPr>
              <w:t>Check status of oxygen tanks, emergency trauma packs and request support as needed</w:t>
            </w:r>
          </w:p>
          <w:p w:rsidR="008A341F" w:rsidRPr="00C527E2" w:rsidRDefault="008A341F"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527E2">
              <w:rPr>
                <w:rFonts w:cstheme="minorHAnsi"/>
                <w:sz w:val="21"/>
                <w:szCs w:val="21"/>
              </w:rPr>
              <w:t>If alternate site may be needed, coordinate or develop plan to move essentials</w:t>
            </w:r>
          </w:p>
        </w:tc>
        <w:tc>
          <w:tcPr>
            <w:tcW w:w="350" w:type="dxa"/>
            <w:tcBorders>
              <w:top w:val="nil"/>
              <w:bottom w:val="nil"/>
            </w:tcBorders>
            <w:shd w:val="clear" w:color="auto" w:fill="auto"/>
          </w:tcPr>
          <w:p w:rsidR="008A341F" w:rsidRPr="00796281" w:rsidRDefault="008A341F"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4" w:space="0" w:color="auto"/>
              <w:bottom w:val="single" w:sz="4" w:space="0" w:color="auto"/>
            </w:tcBorders>
            <w:shd w:val="clear" w:color="auto" w:fill="FFFFFF" w:themeFill="background1"/>
            <w:vAlign w:val="center"/>
          </w:tcPr>
          <w:p w:rsidR="008A341F" w:rsidRPr="00C527E2" w:rsidRDefault="008A341F" w:rsidP="00823086">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C527E2">
              <w:rPr>
                <w:rFonts w:cstheme="minorHAnsi"/>
                <w:b/>
                <w:szCs w:val="24"/>
              </w:rPr>
              <w:t>SEOC</w:t>
            </w:r>
          </w:p>
        </w:tc>
        <w:tc>
          <w:tcPr>
            <w:tcW w:w="3466" w:type="dxa"/>
            <w:tcBorders>
              <w:top w:val="single" w:sz="4" w:space="0" w:color="auto"/>
              <w:bottom w:val="single" w:sz="4" w:space="0" w:color="auto"/>
            </w:tcBorders>
            <w:shd w:val="clear" w:color="auto" w:fill="FFFFFF" w:themeFill="background1"/>
            <w:vAlign w:val="center"/>
          </w:tcPr>
          <w:p w:rsidR="008A341F" w:rsidRPr="00C527E2" w:rsidRDefault="008A341F" w:rsidP="0082308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27C5F">
              <w:rPr>
                <w:rFonts w:cstheme="minorHAnsi"/>
                <w:sz w:val="18"/>
                <w:szCs w:val="20"/>
              </w:rPr>
              <w:t>State Emergency Operations Center</w:t>
            </w:r>
            <w:r w:rsidRPr="00C527E2">
              <w:rPr>
                <w:rFonts w:cstheme="minorHAnsi"/>
                <w:sz w:val="20"/>
                <w:szCs w:val="20"/>
              </w:rPr>
              <w:br/>
              <w:t>1-800-478-2337</w:t>
            </w:r>
          </w:p>
        </w:tc>
      </w:tr>
      <w:tr w:rsidR="00520487" w:rsidTr="008926D3">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single" w:sz="8" w:space="0" w:color="000000" w:themeColor="text1"/>
            </w:tcBorders>
            <w:shd w:val="clear" w:color="auto" w:fill="D9D9D9" w:themeFill="background1" w:themeFillShade="D9"/>
            <w:vAlign w:val="center"/>
          </w:tcPr>
          <w:p w:rsidR="00520487" w:rsidRPr="00C527E2" w:rsidRDefault="00520487" w:rsidP="00823086">
            <w:pPr>
              <w:jc w:val="center"/>
              <w:rPr>
                <w:rFonts w:cstheme="minorHAnsi"/>
              </w:rPr>
            </w:pPr>
            <w:r w:rsidRPr="00C527E2">
              <w:rPr>
                <w:rFonts w:cstheme="minorHAnsi"/>
              </w:rPr>
              <w:t>Evaluate at-risk patients</w:t>
            </w:r>
          </w:p>
        </w:tc>
        <w:tc>
          <w:tcPr>
            <w:tcW w:w="4932" w:type="dxa"/>
            <w:vMerge w:val="restart"/>
            <w:tcBorders>
              <w:top w:val="single" w:sz="8" w:space="0" w:color="000000" w:themeColor="text1"/>
            </w:tcBorders>
            <w:shd w:val="clear" w:color="auto" w:fill="D9D9D9" w:themeFill="background1" w:themeFillShade="D9"/>
          </w:tcPr>
          <w:p w:rsidR="00520487" w:rsidRPr="00C527E2" w:rsidRDefault="00520487"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Consider medevac for individuals with serious conditions</w:t>
            </w:r>
            <w:r w:rsidR="001B4DD2">
              <w:rPr>
                <w:rFonts w:cstheme="minorHAnsi"/>
                <w:sz w:val="21"/>
                <w:szCs w:val="21"/>
              </w:rPr>
              <w:t>, disabilities</w:t>
            </w:r>
            <w:r w:rsidRPr="00C527E2">
              <w:rPr>
                <w:rFonts w:cstheme="minorHAnsi"/>
                <w:sz w:val="21"/>
                <w:szCs w:val="21"/>
              </w:rPr>
              <w:t xml:space="preserve"> or late-term pregnancy</w:t>
            </w:r>
          </w:p>
          <w:p w:rsidR="00520487" w:rsidRPr="00C527E2" w:rsidRDefault="00520487"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Notify Incident Commander of concerns for sheltering or evacuating individuals who do not require medevac, but who are medically fragile, elderly, disabled, or home-bound and who may need additional assistance</w:t>
            </w:r>
          </w:p>
        </w:tc>
        <w:tc>
          <w:tcPr>
            <w:tcW w:w="350" w:type="dxa"/>
            <w:vMerge w:val="restart"/>
            <w:tcBorders>
              <w:top w:val="nil"/>
            </w:tcBorders>
            <w:shd w:val="clear" w:color="auto" w:fill="auto"/>
          </w:tcPr>
          <w:p w:rsidR="00520487" w:rsidRPr="00796281" w:rsidRDefault="00520487"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4" w:space="0" w:color="auto"/>
              <w:bottom w:val="dashSmallGap" w:sz="4" w:space="0" w:color="auto"/>
            </w:tcBorders>
            <w:shd w:val="clear" w:color="auto" w:fill="D9D9D9" w:themeFill="background1" w:themeFillShade="D9"/>
            <w:vAlign w:val="center"/>
          </w:tcPr>
          <w:p w:rsidR="00520487" w:rsidRPr="00C527E2" w:rsidRDefault="001003CD" w:rsidP="00823086">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Medical Specialist</w:t>
            </w:r>
          </w:p>
        </w:tc>
        <w:tc>
          <w:tcPr>
            <w:tcW w:w="3466" w:type="dxa"/>
            <w:tcBorders>
              <w:top w:val="single" w:sz="4" w:space="0" w:color="auto"/>
              <w:bottom w:val="dashSmallGap" w:sz="4" w:space="0" w:color="auto"/>
            </w:tcBorders>
            <w:shd w:val="clear" w:color="auto" w:fill="D9D9D9" w:themeFill="background1" w:themeFillShade="D9"/>
            <w:vAlign w:val="center"/>
          </w:tcPr>
          <w:p w:rsidR="00520487" w:rsidRPr="00C527E2" w:rsidRDefault="00520487"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20487" w:rsidTr="008926D3">
        <w:trPr>
          <w:trHeight w:val="555"/>
          <w:jc w:val="center"/>
        </w:trPr>
        <w:tc>
          <w:tcPr>
            <w:cnfStyle w:val="001000000000" w:firstRow="0" w:lastRow="0" w:firstColumn="1" w:lastColumn="0" w:oddVBand="0" w:evenVBand="0" w:oddHBand="0" w:evenHBand="0" w:firstRowFirstColumn="0" w:firstRowLastColumn="0" w:lastRowFirstColumn="0" w:lastRowLastColumn="0"/>
            <w:tcW w:w="1505" w:type="dxa"/>
            <w:vMerge/>
            <w:tcBorders>
              <w:bottom w:val="single" w:sz="8" w:space="0" w:color="000000" w:themeColor="text1"/>
            </w:tcBorders>
            <w:shd w:val="clear" w:color="auto" w:fill="D9D9D9" w:themeFill="background1" w:themeFillShade="D9"/>
            <w:vAlign w:val="center"/>
          </w:tcPr>
          <w:p w:rsidR="00520487" w:rsidRPr="00C527E2" w:rsidRDefault="00520487" w:rsidP="00823086">
            <w:pPr>
              <w:jc w:val="center"/>
              <w:rPr>
                <w:rFonts w:cstheme="minorHAnsi"/>
              </w:rPr>
            </w:pPr>
          </w:p>
        </w:tc>
        <w:tc>
          <w:tcPr>
            <w:tcW w:w="4932" w:type="dxa"/>
            <w:vMerge/>
            <w:tcBorders>
              <w:bottom w:val="single" w:sz="8" w:space="0" w:color="000000" w:themeColor="text1"/>
            </w:tcBorders>
            <w:shd w:val="clear" w:color="auto" w:fill="D9D9D9" w:themeFill="background1" w:themeFillShade="D9"/>
          </w:tcPr>
          <w:p w:rsidR="00520487" w:rsidRPr="00C527E2" w:rsidRDefault="00520487" w:rsidP="00823086">
            <w:pPr>
              <w:pStyle w:val="ListParagraph"/>
              <w:numPr>
                <w:ilvl w:val="0"/>
                <w:numId w:val="17"/>
              </w:numPr>
              <w:ind w:left="252" w:hanging="270"/>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350" w:type="dxa"/>
            <w:vMerge/>
            <w:tcBorders>
              <w:bottom w:val="nil"/>
            </w:tcBorders>
            <w:shd w:val="clear" w:color="auto" w:fill="auto"/>
          </w:tcPr>
          <w:p w:rsidR="00520487" w:rsidRPr="00796281" w:rsidRDefault="00520487"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D9D9D9" w:themeFill="background1" w:themeFillShade="D9"/>
            <w:vAlign w:val="center"/>
          </w:tcPr>
          <w:p w:rsidR="00520487" w:rsidRPr="00C527E2" w:rsidRDefault="001003CD" w:rsidP="00823086">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Regoinal Health Corp</w:t>
            </w:r>
          </w:p>
        </w:tc>
        <w:tc>
          <w:tcPr>
            <w:tcW w:w="3466" w:type="dxa"/>
            <w:tcBorders>
              <w:top w:val="dashSmallGap" w:sz="4" w:space="0" w:color="auto"/>
              <w:bottom w:val="single" w:sz="8" w:space="0" w:color="000000" w:themeColor="text1"/>
            </w:tcBorders>
            <w:shd w:val="clear" w:color="auto" w:fill="D9D9D9" w:themeFill="background1" w:themeFillShade="D9"/>
            <w:vAlign w:val="center"/>
          </w:tcPr>
          <w:p w:rsidR="00520487" w:rsidRPr="00C527E2" w:rsidRDefault="00520487" w:rsidP="0082308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A341F" w:rsidTr="00F741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tcBorders>
              <w:top w:val="single" w:sz="8" w:space="0" w:color="000000" w:themeColor="text1"/>
            </w:tcBorders>
            <w:shd w:val="clear" w:color="auto" w:fill="FFFFFF" w:themeFill="background1"/>
            <w:vAlign w:val="center"/>
          </w:tcPr>
          <w:p w:rsidR="008A341F" w:rsidRPr="00C527E2" w:rsidRDefault="008A341F" w:rsidP="00823086">
            <w:pPr>
              <w:jc w:val="center"/>
              <w:rPr>
                <w:rFonts w:cstheme="minorHAnsi"/>
              </w:rPr>
            </w:pPr>
            <w:r w:rsidRPr="00C527E2">
              <w:rPr>
                <w:rFonts w:cstheme="minorHAnsi"/>
              </w:rPr>
              <w:t>Designate Medical Specialist and review role</w:t>
            </w:r>
          </w:p>
        </w:tc>
        <w:tc>
          <w:tcPr>
            <w:tcW w:w="4932" w:type="dxa"/>
            <w:tcBorders>
              <w:top w:val="single" w:sz="8" w:space="0" w:color="000000" w:themeColor="text1"/>
            </w:tcBorders>
            <w:shd w:val="clear" w:color="auto" w:fill="FFFFFF" w:themeFill="background1"/>
          </w:tcPr>
          <w:p w:rsidR="008A341F" w:rsidRPr="00C527E2" w:rsidRDefault="008A341F" w:rsidP="00823086">
            <w:pPr>
              <w:cnfStyle w:val="000000100000" w:firstRow="0" w:lastRow="0" w:firstColumn="0" w:lastColumn="0" w:oddVBand="0" w:evenVBand="0" w:oddHBand="1" w:evenHBand="0" w:firstRowFirstColumn="0" w:firstRowLastColumn="0" w:lastRowFirstColumn="0" w:lastRowLastColumn="0"/>
              <w:rPr>
                <w:rFonts w:cstheme="minorHAnsi"/>
                <w:i/>
                <w:sz w:val="21"/>
                <w:szCs w:val="21"/>
              </w:rPr>
            </w:pPr>
            <w:r w:rsidRPr="00C527E2">
              <w:rPr>
                <w:rFonts w:cstheme="minorHAnsi"/>
                <w:i/>
                <w:sz w:val="21"/>
                <w:szCs w:val="21"/>
              </w:rPr>
              <w:t>Notify designated provider to take charge and:</w:t>
            </w:r>
          </w:p>
          <w:p w:rsidR="008A341F" w:rsidRPr="00C527E2" w:rsidRDefault="008A341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Provide and document patient care</w:t>
            </w:r>
          </w:p>
          <w:p w:rsidR="008A341F" w:rsidRPr="00C527E2" w:rsidRDefault="008A341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Ensure care to special needs residents</w:t>
            </w:r>
          </w:p>
          <w:p w:rsidR="008A341F" w:rsidRPr="00C527E2" w:rsidRDefault="008A341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Establish alternate care sites, if needed</w:t>
            </w:r>
          </w:p>
          <w:p w:rsidR="008A341F" w:rsidRPr="00C527E2" w:rsidRDefault="008A341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Assist with evacuations and patients</w:t>
            </w:r>
          </w:p>
          <w:p w:rsidR="008A341F" w:rsidRPr="00C527E2" w:rsidRDefault="008A341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Provide medical care to sheltered citizens</w:t>
            </w:r>
          </w:p>
          <w:p w:rsidR="008A341F" w:rsidRPr="00C527E2" w:rsidRDefault="008A341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Identify health risks or problems associated with event and seek assistance from community leaders and health corporation</w:t>
            </w:r>
          </w:p>
          <w:p w:rsidR="008A341F" w:rsidRPr="00C527E2" w:rsidRDefault="008A341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Provide information to Incident Commander</w:t>
            </w:r>
          </w:p>
          <w:p w:rsidR="008A341F" w:rsidRPr="00C527E2" w:rsidRDefault="008A341F" w:rsidP="00823086">
            <w:pPr>
              <w:pStyle w:val="ListParagraph"/>
              <w:numPr>
                <w:ilvl w:val="0"/>
                <w:numId w:val="17"/>
              </w:numPr>
              <w:ind w:left="252" w:hanging="27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27E2">
              <w:rPr>
                <w:rFonts w:cstheme="minorHAnsi"/>
                <w:sz w:val="21"/>
                <w:szCs w:val="21"/>
              </w:rPr>
              <w:t>Document response actions</w:t>
            </w:r>
          </w:p>
        </w:tc>
        <w:tc>
          <w:tcPr>
            <w:tcW w:w="350" w:type="dxa"/>
            <w:tcBorders>
              <w:top w:val="nil"/>
              <w:bottom w:val="nil"/>
            </w:tcBorders>
            <w:shd w:val="clear" w:color="auto" w:fill="FFFFFF" w:themeFill="background1"/>
          </w:tcPr>
          <w:p w:rsidR="008A341F" w:rsidRPr="008D5114" w:rsidRDefault="008A341F" w:rsidP="00823086">
            <w:pPr>
              <w:cnfStyle w:val="000000100000" w:firstRow="0" w:lastRow="0" w:firstColumn="0" w:lastColumn="0" w:oddVBand="0" w:evenVBand="0" w:oddHBand="1" w:evenHBand="0" w:firstRowFirstColumn="0" w:firstRowLastColumn="0" w:lastRowFirstColumn="0" w:lastRowLastColumn="0"/>
              <w:rPr>
                <w:rFonts w:cstheme="minorHAnsi"/>
                <w:b/>
                <w:sz w:val="24"/>
                <w:highlight w:val="yellow"/>
              </w:rPr>
            </w:pPr>
          </w:p>
        </w:tc>
        <w:tc>
          <w:tcPr>
            <w:tcW w:w="1267" w:type="dxa"/>
            <w:tcBorders>
              <w:top w:val="single" w:sz="8" w:space="0" w:color="000000" w:themeColor="text1"/>
            </w:tcBorders>
            <w:shd w:val="clear" w:color="auto" w:fill="auto"/>
            <w:vAlign w:val="center"/>
          </w:tcPr>
          <w:p w:rsidR="008A341F" w:rsidRPr="00C527E2" w:rsidRDefault="001003CD"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b/>
                <w:szCs w:val="28"/>
              </w:rPr>
            </w:pPr>
            <w:r>
              <w:rPr>
                <w:rFonts w:cstheme="minorHAnsi"/>
                <w:b/>
                <w:szCs w:val="28"/>
              </w:rPr>
              <w:t>Medical Specialist</w:t>
            </w:r>
          </w:p>
        </w:tc>
        <w:tc>
          <w:tcPr>
            <w:tcW w:w="3466" w:type="dxa"/>
            <w:tcBorders>
              <w:top w:val="single" w:sz="8" w:space="0" w:color="000000" w:themeColor="text1"/>
            </w:tcBorders>
            <w:shd w:val="clear" w:color="auto" w:fill="auto"/>
            <w:vAlign w:val="center"/>
          </w:tcPr>
          <w:p w:rsidR="008A341F" w:rsidRPr="00C527E2" w:rsidRDefault="008A341F" w:rsidP="0082308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9A4787" w:rsidRDefault="009A4787" w:rsidP="00823086">
      <w:pPr>
        <w:spacing w:after="0" w:line="240" w:lineRule="auto"/>
        <w:rPr>
          <w:rFonts w:asciiTheme="majorHAnsi" w:hAnsiTheme="majorHAnsi" w:cstheme="minorHAnsi"/>
          <w:b/>
          <w:sz w:val="28"/>
          <w:szCs w:val="28"/>
        </w:rPr>
      </w:pPr>
    </w:p>
    <w:p w:rsidR="009A4787" w:rsidRDefault="009A4787" w:rsidP="009A4787">
      <w:pPr>
        <w:spacing w:after="0" w:line="240" w:lineRule="auto"/>
        <w:jc w:val="center"/>
        <w:rPr>
          <w:rFonts w:cstheme="minorHAnsi"/>
          <w:b/>
          <w:sz w:val="28"/>
          <w:szCs w:val="28"/>
        </w:rPr>
      </w:pPr>
      <w:r w:rsidRPr="009A4787">
        <w:rPr>
          <w:rFonts w:cstheme="minorHAnsi"/>
          <w:b/>
          <w:sz w:val="28"/>
          <w:szCs w:val="28"/>
        </w:rPr>
        <w:t xml:space="preserve">State of Alaska Health and Medical Duty Officer 24 Hour Contact </w:t>
      </w:r>
      <w:r>
        <w:rPr>
          <w:rFonts w:cstheme="minorHAnsi"/>
          <w:b/>
          <w:sz w:val="28"/>
          <w:szCs w:val="28"/>
        </w:rPr>
        <w:t>907-</w:t>
      </w:r>
      <w:r w:rsidRPr="009A4787">
        <w:rPr>
          <w:rFonts w:cstheme="minorHAnsi"/>
          <w:b/>
          <w:sz w:val="28"/>
          <w:szCs w:val="28"/>
        </w:rPr>
        <w:t xml:space="preserve"> 903-3721</w:t>
      </w:r>
    </w:p>
    <w:p w:rsidR="001B4DD2" w:rsidRDefault="001B4DD2" w:rsidP="009A4787">
      <w:pPr>
        <w:spacing w:after="0" w:line="240" w:lineRule="auto"/>
        <w:jc w:val="center"/>
        <w:rPr>
          <w:rFonts w:cstheme="minorHAnsi"/>
          <w:b/>
          <w:sz w:val="28"/>
          <w:szCs w:val="28"/>
        </w:rPr>
      </w:pPr>
    </w:p>
    <w:p w:rsidR="001B4DD2" w:rsidRDefault="001B4DD2" w:rsidP="001B4DD2">
      <w:r>
        <w:t xml:space="preserve">Alaska Native Tribal Health Consortium Emergency Preparedness Program provides assistance in preparedness efforts prior to a response and </w:t>
      </w:r>
      <w:r>
        <w:rPr>
          <w:color w:val="1F497D"/>
        </w:rPr>
        <w:t>is</w:t>
      </w:r>
      <w:r>
        <w:t xml:space="preserve"> able to act as a secondary resource during a response. Contact – 907-729-4427</w:t>
      </w:r>
      <w:r>
        <w:rPr>
          <w:color w:val="1F497D"/>
        </w:rPr>
        <w:t xml:space="preserve"> or 907-729-3495 </w:t>
      </w:r>
      <w:r>
        <w:t> </w:t>
      </w:r>
    </w:p>
    <w:p w:rsidR="001B4DD2" w:rsidRPr="009A4787" w:rsidRDefault="001B4DD2" w:rsidP="009A4787">
      <w:pPr>
        <w:spacing w:after="0" w:line="240" w:lineRule="auto"/>
        <w:jc w:val="center"/>
        <w:rPr>
          <w:rFonts w:cstheme="minorHAnsi"/>
          <w:b/>
          <w:sz w:val="28"/>
          <w:szCs w:val="28"/>
        </w:rPr>
      </w:pPr>
    </w:p>
    <w:p w:rsidR="001F0429" w:rsidRDefault="00FE0F35" w:rsidP="00823086">
      <w:pPr>
        <w:spacing w:after="0" w:line="240" w:lineRule="auto"/>
        <w:rPr>
          <w:rFonts w:asciiTheme="majorHAnsi" w:hAnsiTheme="majorHAnsi" w:cstheme="minorHAnsi"/>
          <w:b/>
          <w:sz w:val="28"/>
          <w:szCs w:val="28"/>
        </w:rPr>
        <w:sectPr w:rsidR="001F0429" w:rsidSect="00046502">
          <w:pgSz w:w="12240" w:h="13896" w:code="1"/>
          <w:pgMar w:top="245" w:right="245" w:bottom="144" w:left="245" w:header="720" w:footer="720" w:gutter="0"/>
          <w:pgBorders w:offsetFrom="page">
            <w:bottom w:val="single" w:sz="4" w:space="4" w:color="auto"/>
          </w:pgBorders>
          <w:cols w:space="720"/>
          <w:docGrid w:linePitch="360"/>
        </w:sectPr>
      </w:pPr>
      <w:r>
        <w:rPr>
          <w:rFonts w:asciiTheme="majorHAnsi" w:hAnsiTheme="majorHAnsi" w:cstheme="minorHAnsi"/>
          <w:b/>
          <w:noProof/>
          <w:sz w:val="24"/>
          <w:szCs w:val="24"/>
        </w:rPr>
        <mc:AlternateContent>
          <mc:Choice Requires="wps">
            <w:drawing>
              <wp:anchor distT="0" distB="0" distL="114300" distR="114300" simplePos="0" relativeHeight="251645440" behindDoc="0" locked="0" layoutInCell="0" allowOverlap="1" wp14:anchorId="6834C670" wp14:editId="4BAD9818">
                <wp:simplePos x="0" y="0"/>
                <wp:positionH relativeFrom="margin">
                  <wp:align>center</wp:align>
                </wp:positionH>
                <wp:positionV relativeFrom="margin">
                  <wp:align>bottom</wp:align>
                </wp:positionV>
                <wp:extent cx="7315200" cy="292608"/>
                <wp:effectExtent l="0" t="0" r="1905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C45012">
                            <w:pPr>
                              <w:shd w:val="clear" w:color="auto" w:fill="FF0000"/>
                              <w:tabs>
                                <w:tab w:val="left" w:pos="360"/>
                                <w:tab w:val="right" w:pos="11160"/>
                              </w:tabs>
                              <w:rPr>
                                <w:b/>
                                <w:sz w:val="28"/>
                              </w:rPr>
                            </w:pPr>
                            <w:r>
                              <w:rPr>
                                <w:b/>
                                <w:sz w:val="28"/>
                              </w:rPr>
                              <w:tab/>
                              <w:t>MEDICAL</w:t>
                            </w:r>
                            <w:r>
                              <w:rPr>
                                <w:b/>
                                <w:sz w:val="28"/>
                              </w:rPr>
                              <w:tab/>
                              <w:t>CLINIC AND MEDICAL SPECIALIST OPERATIONS</w:t>
                            </w:r>
                            <w:r>
                              <w:rPr>
                                <w:b/>
                                <w:sz w:val="28"/>
                              </w:rPr>
                              <w:tab/>
                            </w:r>
                          </w:p>
                          <w:p w:rsidR="00F717AB" w:rsidRPr="00FD03A2" w:rsidRDefault="00F717AB" w:rsidP="00C45012">
                            <w:pPr>
                              <w:shd w:val="clear" w:color="auto" w:fill="FF0000"/>
                              <w:jc w:val="center"/>
                              <w:rPr>
                                <w:b/>
                                <w:sz w:val="28"/>
                              </w:rPr>
                            </w:pPr>
                          </w:p>
                          <w:p w:rsidR="00F717AB" w:rsidRPr="00FD03A2" w:rsidRDefault="00F717AB" w:rsidP="00C45012">
                            <w:pPr>
                              <w:shd w:val="clear" w:color="auto" w:fill="FF00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4C670" id="_x0000_s1059" type="#_x0000_t202" style="position:absolute;margin-left:0;margin-top:0;width:8in;height:23.05pt;z-index:2516454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XoJwIAAEw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" o:allowincell="f">
                <v:textbox>
                  <w:txbxContent>
                    <w:p w:rsidR="00F717AB" w:rsidRPr="00FD03A2" w:rsidRDefault="00F717AB" w:rsidP="00C45012">
                      <w:pPr>
                        <w:shd w:val="clear" w:color="auto" w:fill="FF0000"/>
                        <w:tabs>
                          <w:tab w:val="left" w:pos="360"/>
                          <w:tab w:val="right" w:pos="11160"/>
                        </w:tabs>
                        <w:rPr>
                          <w:b/>
                          <w:sz w:val="28"/>
                        </w:rPr>
                      </w:pPr>
                      <w:r>
                        <w:rPr>
                          <w:b/>
                          <w:sz w:val="28"/>
                        </w:rPr>
                        <w:tab/>
                        <w:t>MEDICAL</w:t>
                      </w:r>
                      <w:r>
                        <w:rPr>
                          <w:b/>
                          <w:sz w:val="28"/>
                        </w:rPr>
                        <w:tab/>
                        <w:t>CLINIC AND MEDICAL SPECIALIST OPERATIONS</w:t>
                      </w:r>
                      <w:r>
                        <w:rPr>
                          <w:b/>
                          <w:sz w:val="28"/>
                        </w:rPr>
                        <w:tab/>
                      </w:r>
                    </w:p>
                    <w:p w:rsidR="00F717AB" w:rsidRPr="00FD03A2" w:rsidRDefault="00F717AB" w:rsidP="00C45012">
                      <w:pPr>
                        <w:shd w:val="clear" w:color="auto" w:fill="FF0000"/>
                        <w:jc w:val="center"/>
                        <w:rPr>
                          <w:b/>
                          <w:sz w:val="28"/>
                        </w:rPr>
                      </w:pPr>
                    </w:p>
                    <w:p w:rsidR="00F717AB" w:rsidRPr="00FD03A2" w:rsidRDefault="00F717AB" w:rsidP="00C45012">
                      <w:pPr>
                        <w:shd w:val="clear" w:color="auto" w:fill="FF0000"/>
                        <w:jc w:val="center"/>
                        <w:rPr>
                          <w:b/>
                          <w:sz w:val="28"/>
                        </w:rPr>
                      </w:pPr>
                    </w:p>
                  </w:txbxContent>
                </v:textbox>
                <w10:wrap anchorx="margin" anchory="margin"/>
              </v:shape>
            </w:pict>
          </mc:Fallback>
        </mc:AlternateContent>
      </w:r>
    </w:p>
    <w:p w:rsidR="003936C5" w:rsidRPr="003936C5" w:rsidRDefault="003936C5" w:rsidP="00823086">
      <w:pPr>
        <w:spacing w:after="0" w:line="240" w:lineRule="auto"/>
        <w:rPr>
          <w:i/>
        </w:rPr>
      </w:pPr>
      <w:r>
        <w:rPr>
          <w:i/>
        </w:rPr>
        <w:lastRenderedPageBreak/>
        <w:t xml:space="preserve">Documenting essential information in advance supports emergency response.  </w:t>
      </w:r>
      <w:r>
        <w:rPr>
          <w:i/>
        </w:rPr>
        <w:br/>
        <w:t>Sleeping capacities are intended for staff rather than patients.</w:t>
      </w:r>
    </w:p>
    <w:p w:rsidR="008D5114" w:rsidRDefault="008D5114" w:rsidP="00823086">
      <w:pPr>
        <w:spacing w:after="0" w:line="240" w:lineRule="auto"/>
        <w:rPr>
          <w:b/>
          <w:i/>
        </w:rPr>
      </w:pPr>
    </w:p>
    <w:tbl>
      <w:tblPr>
        <w:tblStyle w:val="LightGrid1"/>
        <w:tblW w:w="11520" w:type="dxa"/>
        <w:jc w:val="center"/>
        <w:tblLook w:val="04A0" w:firstRow="1" w:lastRow="0" w:firstColumn="1" w:lastColumn="0" w:noHBand="0" w:noVBand="1"/>
      </w:tblPr>
      <w:tblGrid>
        <w:gridCol w:w="1864"/>
        <w:gridCol w:w="850"/>
        <w:gridCol w:w="590"/>
        <w:gridCol w:w="1712"/>
        <w:gridCol w:w="636"/>
        <w:gridCol w:w="1343"/>
        <w:gridCol w:w="710"/>
        <w:gridCol w:w="1541"/>
        <w:gridCol w:w="2274"/>
      </w:tblGrid>
      <w:tr w:rsidR="00F33F10" w:rsidRPr="0098717F" w:rsidTr="002218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rsidR="00F33F10" w:rsidRPr="0098717F" w:rsidRDefault="00F33F10" w:rsidP="002218D1">
            <w:pPr>
              <w:jc w:val="center"/>
              <w:rPr>
                <w:rFonts w:asciiTheme="minorHAnsi" w:hAnsiTheme="minorHAnsi" w:cstheme="minorHAnsi"/>
              </w:rPr>
            </w:pPr>
            <w:r w:rsidRPr="0098717F">
              <w:rPr>
                <w:rFonts w:asciiTheme="minorHAnsi" w:hAnsiTheme="minorHAnsi" w:cstheme="minorHAnsi"/>
              </w:rPr>
              <w:t>Primary Clinic Information</w:t>
            </w:r>
          </w:p>
        </w:tc>
      </w:tr>
      <w:tr w:rsidR="00F33F10" w:rsidRPr="0098717F" w:rsidTr="00221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gridSpan w:val="2"/>
            <w:vAlign w:val="center"/>
          </w:tcPr>
          <w:p w:rsidR="00F33F10" w:rsidRPr="0098717F" w:rsidRDefault="00F33F10" w:rsidP="002218D1">
            <w:pPr>
              <w:jc w:val="center"/>
              <w:rPr>
                <w:rFonts w:asciiTheme="minorHAnsi" w:hAnsiTheme="minorHAnsi" w:cstheme="minorHAnsi"/>
              </w:rPr>
            </w:pPr>
            <w:r w:rsidRPr="0098717F">
              <w:rPr>
                <w:rFonts w:asciiTheme="minorHAnsi" w:hAnsiTheme="minorHAnsi" w:cstheme="minorHAnsi"/>
              </w:rPr>
              <w:t>Clinic Name</w:t>
            </w:r>
          </w:p>
        </w:tc>
        <w:tc>
          <w:tcPr>
            <w:tcW w:w="1275" w:type="pct"/>
            <w:gridSpan w:val="3"/>
            <w:vAlign w:val="center"/>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Location</w:t>
            </w:r>
          </w:p>
        </w:tc>
        <w:tc>
          <w:tcPr>
            <w:tcW w:w="891" w:type="pct"/>
            <w:gridSpan w:val="2"/>
            <w:vAlign w:val="center"/>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Phone Numbers</w:t>
            </w:r>
          </w:p>
        </w:tc>
        <w:tc>
          <w:tcPr>
            <w:tcW w:w="1656" w:type="pct"/>
            <w:gridSpan w:val="2"/>
            <w:vAlign w:val="center"/>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Contact</w:t>
            </w:r>
          </w:p>
        </w:tc>
      </w:tr>
      <w:tr w:rsidR="00F33F10" w:rsidRPr="0098717F" w:rsidTr="002218D1">
        <w:trPr>
          <w:cnfStyle w:val="000000010000" w:firstRow="0" w:lastRow="0" w:firstColumn="0" w:lastColumn="0" w:oddVBand="0" w:evenVBand="0" w:oddHBand="0" w:evenHBand="1"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1178" w:type="pct"/>
            <w:gridSpan w:val="2"/>
            <w:vMerge w:val="restart"/>
          </w:tcPr>
          <w:p w:rsidR="00F33F10" w:rsidRPr="0098717F" w:rsidRDefault="00F33F10" w:rsidP="002218D1">
            <w:pPr>
              <w:rPr>
                <w:rFonts w:asciiTheme="minorHAnsi" w:hAnsiTheme="minorHAnsi" w:cstheme="minorHAnsi"/>
                <w:b w:val="0"/>
              </w:rPr>
            </w:pPr>
          </w:p>
        </w:tc>
        <w:tc>
          <w:tcPr>
            <w:tcW w:w="1275" w:type="pct"/>
            <w:gridSpan w:val="3"/>
            <w:vMerge w:val="restart"/>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p>
        </w:tc>
        <w:tc>
          <w:tcPr>
            <w:tcW w:w="891" w:type="pct"/>
            <w:gridSpan w:val="2"/>
            <w:shd w:val="clear" w:color="auto" w:fill="FFFFFF" w:themeFill="background1"/>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r w:rsidRPr="0098717F">
              <w:rPr>
                <w:rFonts w:cstheme="minorHAnsi"/>
              </w:rPr>
              <w:t xml:space="preserve">Phone: </w:t>
            </w:r>
          </w:p>
        </w:tc>
        <w:tc>
          <w:tcPr>
            <w:tcW w:w="1656" w:type="pct"/>
            <w:gridSpan w:val="2"/>
            <w:tcBorders>
              <w:bottom w:val="dashSmallGap" w:sz="4" w:space="0" w:color="auto"/>
            </w:tcBorders>
            <w:shd w:val="clear" w:color="auto" w:fill="FFFFFF" w:themeFill="background1"/>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r w:rsidRPr="0098717F">
              <w:rPr>
                <w:rFonts w:cstheme="minorHAnsi"/>
              </w:rPr>
              <w:t xml:space="preserve">Primary Name: </w:t>
            </w:r>
          </w:p>
        </w:tc>
      </w:tr>
      <w:tr w:rsidR="00F33F10" w:rsidRPr="0098717F" w:rsidTr="002218D1">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178" w:type="pct"/>
            <w:gridSpan w:val="2"/>
            <w:vMerge/>
          </w:tcPr>
          <w:p w:rsidR="00F33F10" w:rsidRPr="0098717F" w:rsidRDefault="00F33F10" w:rsidP="002218D1">
            <w:pPr>
              <w:rPr>
                <w:rFonts w:asciiTheme="minorHAnsi" w:hAnsiTheme="minorHAnsi" w:cstheme="minorHAnsi"/>
                <w:b w:val="0"/>
              </w:rPr>
            </w:pPr>
          </w:p>
        </w:tc>
        <w:tc>
          <w:tcPr>
            <w:tcW w:w="1275" w:type="pct"/>
            <w:gridSpan w:val="3"/>
            <w:vMerge/>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p>
        </w:tc>
        <w:tc>
          <w:tcPr>
            <w:tcW w:w="891" w:type="pct"/>
            <w:gridSpan w:val="2"/>
            <w:tcBorders>
              <w:top w:val="dashSmallGap" w:sz="4" w:space="0" w:color="auto"/>
            </w:tcBorders>
            <w:shd w:val="clear" w:color="auto" w:fill="FFFFFF" w:themeFill="background1"/>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r w:rsidRPr="0098717F">
              <w:rPr>
                <w:rFonts w:cstheme="minorHAnsi"/>
              </w:rPr>
              <w:t xml:space="preserve">Fax: </w:t>
            </w:r>
          </w:p>
        </w:tc>
        <w:tc>
          <w:tcPr>
            <w:tcW w:w="1656" w:type="pct"/>
            <w:gridSpan w:val="2"/>
            <w:tcBorders>
              <w:top w:val="dashSmallGap" w:sz="4" w:space="0" w:color="auto"/>
            </w:tcBorders>
            <w:shd w:val="clear" w:color="auto" w:fill="FFFFFF" w:themeFill="background1"/>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r w:rsidRPr="0098717F">
              <w:rPr>
                <w:rFonts w:cstheme="minorHAnsi"/>
              </w:rPr>
              <w:t>Number:</w:t>
            </w:r>
          </w:p>
        </w:tc>
      </w:tr>
      <w:tr w:rsidR="00F33F10" w:rsidRPr="0098717F" w:rsidTr="002218D1">
        <w:trPr>
          <w:cnfStyle w:val="000000010000" w:firstRow="0" w:lastRow="0" w:firstColumn="0" w:lastColumn="0" w:oddVBand="0" w:evenVBand="0" w:oddHBand="0" w:evenHBand="1"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178" w:type="pct"/>
            <w:gridSpan w:val="2"/>
            <w:vMerge/>
          </w:tcPr>
          <w:p w:rsidR="00F33F10" w:rsidRPr="0098717F" w:rsidRDefault="00F33F10" w:rsidP="002218D1">
            <w:pPr>
              <w:rPr>
                <w:rFonts w:asciiTheme="minorHAnsi" w:hAnsiTheme="minorHAnsi" w:cstheme="minorHAnsi"/>
                <w:b w:val="0"/>
              </w:rPr>
            </w:pPr>
          </w:p>
        </w:tc>
        <w:tc>
          <w:tcPr>
            <w:tcW w:w="1275" w:type="pct"/>
            <w:gridSpan w:val="3"/>
            <w:vMerge/>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p>
        </w:tc>
        <w:tc>
          <w:tcPr>
            <w:tcW w:w="891" w:type="pct"/>
            <w:gridSpan w:val="2"/>
            <w:vMerge w:val="restart"/>
            <w:tcBorders>
              <w:top w:val="dashSmallGap" w:sz="4" w:space="0" w:color="auto"/>
            </w:tcBorders>
            <w:shd w:val="clear" w:color="auto" w:fill="FFFFFF" w:themeFill="background1"/>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r w:rsidRPr="0098717F">
              <w:rPr>
                <w:rFonts w:cstheme="minorHAnsi"/>
              </w:rPr>
              <w:t>Sat Phone:</w:t>
            </w:r>
          </w:p>
        </w:tc>
        <w:tc>
          <w:tcPr>
            <w:tcW w:w="1656" w:type="pct"/>
            <w:gridSpan w:val="2"/>
            <w:tcBorders>
              <w:bottom w:val="dashSmallGap" w:sz="4" w:space="0" w:color="auto"/>
            </w:tcBorders>
            <w:shd w:val="clear" w:color="auto" w:fill="FFFFFF" w:themeFill="background1"/>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r w:rsidRPr="0098717F">
              <w:rPr>
                <w:rFonts w:cstheme="minorHAnsi"/>
              </w:rPr>
              <w:t xml:space="preserve">Backup Name: </w:t>
            </w:r>
          </w:p>
        </w:tc>
      </w:tr>
      <w:tr w:rsidR="00F33F10" w:rsidRPr="0098717F" w:rsidTr="002218D1">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178" w:type="pct"/>
            <w:gridSpan w:val="2"/>
            <w:vMerge/>
          </w:tcPr>
          <w:p w:rsidR="00F33F10" w:rsidRPr="0098717F" w:rsidRDefault="00F33F10" w:rsidP="002218D1">
            <w:pPr>
              <w:rPr>
                <w:rFonts w:asciiTheme="minorHAnsi" w:hAnsiTheme="minorHAnsi" w:cstheme="minorHAnsi"/>
                <w:b w:val="0"/>
              </w:rPr>
            </w:pPr>
          </w:p>
        </w:tc>
        <w:tc>
          <w:tcPr>
            <w:tcW w:w="1275" w:type="pct"/>
            <w:gridSpan w:val="3"/>
            <w:vMerge/>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p>
        </w:tc>
        <w:tc>
          <w:tcPr>
            <w:tcW w:w="891" w:type="pct"/>
            <w:gridSpan w:val="2"/>
            <w:vMerge/>
            <w:tcBorders>
              <w:top w:val="dashSmallGap" w:sz="4" w:space="0" w:color="auto"/>
            </w:tcBorders>
            <w:shd w:val="clear" w:color="auto" w:fill="FFFFFF" w:themeFill="background1"/>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p>
        </w:tc>
        <w:tc>
          <w:tcPr>
            <w:tcW w:w="1656" w:type="pct"/>
            <w:gridSpan w:val="2"/>
            <w:tcBorders>
              <w:top w:val="dashSmallGap" w:sz="4" w:space="0" w:color="auto"/>
            </w:tcBorders>
            <w:shd w:val="clear" w:color="auto" w:fill="FFFFFF" w:themeFill="background1"/>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r w:rsidRPr="0098717F">
              <w:rPr>
                <w:rFonts w:cstheme="minorHAnsi"/>
              </w:rPr>
              <w:t xml:space="preserve">Number: </w:t>
            </w:r>
          </w:p>
        </w:tc>
      </w:tr>
      <w:tr w:rsidR="00F33F10" w:rsidRPr="0098717F" w:rsidTr="00221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shd w:val="clear" w:color="auto" w:fill="BFBFBF" w:themeFill="background1" w:themeFillShade="BF"/>
            <w:vAlign w:val="center"/>
          </w:tcPr>
          <w:p w:rsidR="00F33F10" w:rsidRPr="0098717F" w:rsidRDefault="00F33F10" w:rsidP="002218D1">
            <w:pPr>
              <w:jc w:val="center"/>
              <w:rPr>
                <w:rFonts w:asciiTheme="minorHAnsi" w:hAnsiTheme="minorHAnsi"/>
                <w:b w:val="0"/>
              </w:rPr>
            </w:pPr>
            <w:r w:rsidRPr="0098717F">
              <w:rPr>
                <w:rFonts w:asciiTheme="minorHAnsi" w:hAnsiTheme="minorHAnsi"/>
                <w:b w:val="0"/>
              </w:rPr>
              <w:t>Sleeping Capacity</w:t>
            </w:r>
          </w:p>
        </w:tc>
        <w:tc>
          <w:tcPr>
            <w:tcW w:w="625" w:type="pct"/>
            <w:gridSpan w:val="2"/>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 Showers</w:t>
            </w:r>
          </w:p>
        </w:tc>
        <w:tc>
          <w:tcPr>
            <w:tcW w:w="743" w:type="pct"/>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 Bathrooms</w:t>
            </w:r>
          </w:p>
        </w:tc>
        <w:tc>
          <w:tcPr>
            <w:tcW w:w="859" w:type="pct"/>
            <w:gridSpan w:val="2"/>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ADA Accessibility</w:t>
            </w:r>
          </w:p>
        </w:tc>
        <w:tc>
          <w:tcPr>
            <w:tcW w:w="977" w:type="pct"/>
            <w:gridSpan w:val="2"/>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Emergency Generator</w:t>
            </w:r>
          </w:p>
        </w:tc>
        <w:tc>
          <w:tcPr>
            <w:tcW w:w="987" w:type="pct"/>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Kitchen Facilities</w:t>
            </w:r>
          </w:p>
        </w:tc>
      </w:tr>
      <w:tr w:rsidR="00F33F10" w:rsidRPr="0098717F" w:rsidTr="00221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shd w:val="clear" w:color="auto" w:fill="FFFFFF" w:themeFill="background1"/>
          </w:tcPr>
          <w:p w:rsidR="00F33F10" w:rsidRPr="0098717F" w:rsidRDefault="00F33F10" w:rsidP="002218D1">
            <w:pPr>
              <w:jc w:val="center"/>
              <w:rPr>
                <w:rFonts w:asciiTheme="minorHAnsi" w:hAnsiTheme="minorHAnsi" w:cstheme="minorHAnsi"/>
                <w:b w:val="0"/>
              </w:rPr>
            </w:pPr>
          </w:p>
        </w:tc>
        <w:tc>
          <w:tcPr>
            <w:tcW w:w="625" w:type="pct"/>
            <w:gridSpan w:val="2"/>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43" w:type="pct"/>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59" w:type="pct"/>
            <w:gridSpan w:val="2"/>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7" w:type="pct"/>
            <w:gridSpan w:val="2"/>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87" w:type="pct"/>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rsidR="00F33F10" w:rsidRDefault="00F33F10" w:rsidP="00F33F10">
      <w:pPr>
        <w:spacing w:after="0" w:line="240" w:lineRule="auto"/>
        <w:jc w:val="center"/>
        <w:rPr>
          <w:rFonts w:cstheme="minorHAnsi"/>
          <w:sz w:val="32"/>
          <w:szCs w:val="32"/>
        </w:rPr>
      </w:pPr>
    </w:p>
    <w:tbl>
      <w:tblPr>
        <w:tblStyle w:val="LightGrid1"/>
        <w:tblW w:w="11520" w:type="dxa"/>
        <w:jc w:val="center"/>
        <w:tblLook w:val="04A0" w:firstRow="1" w:lastRow="0" w:firstColumn="1" w:lastColumn="0" w:noHBand="0" w:noVBand="1"/>
      </w:tblPr>
      <w:tblGrid>
        <w:gridCol w:w="1864"/>
        <w:gridCol w:w="850"/>
        <w:gridCol w:w="590"/>
        <w:gridCol w:w="1712"/>
        <w:gridCol w:w="636"/>
        <w:gridCol w:w="1343"/>
        <w:gridCol w:w="710"/>
        <w:gridCol w:w="1541"/>
        <w:gridCol w:w="2274"/>
      </w:tblGrid>
      <w:tr w:rsidR="00F33F10" w:rsidRPr="0098717F" w:rsidTr="002218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9"/>
          </w:tcPr>
          <w:p w:rsidR="00F33F10" w:rsidRPr="0098717F" w:rsidRDefault="00F33F10" w:rsidP="002218D1">
            <w:pPr>
              <w:jc w:val="center"/>
              <w:rPr>
                <w:rFonts w:asciiTheme="minorHAnsi" w:hAnsiTheme="minorHAnsi" w:cstheme="minorHAnsi"/>
              </w:rPr>
            </w:pPr>
            <w:r>
              <w:rPr>
                <w:rFonts w:asciiTheme="minorHAnsi" w:hAnsiTheme="minorHAnsi" w:cstheme="minorHAnsi"/>
              </w:rPr>
              <w:t>Alternate</w:t>
            </w:r>
            <w:r w:rsidRPr="0098717F">
              <w:rPr>
                <w:rFonts w:asciiTheme="minorHAnsi" w:hAnsiTheme="minorHAnsi" w:cstheme="minorHAnsi"/>
              </w:rPr>
              <w:t xml:space="preserve"> Clinic Information</w:t>
            </w:r>
          </w:p>
        </w:tc>
      </w:tr>
      <w:tr w:rsidR="00F33F10" w:rsidRPr="0098717F" w:rsidTr="00221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gridSpan w:val="2"/>
            <w:vAlign w:val="center"/>
          </w:tcPr>
          <w:p w:rsidR="00F33F10" w:rsidRPr="0098717F" w:rsidRDefault="00F33F10" w:rsidP="002218D1">
            <w:pPr>
              <w:jc w:val="center"/>
              <w:rPr>
                <w:rFonts w:asciiTheme="minorHAnsi" w:hAnsiTheme="minorHAnsi" w:cstheme="minorHAnsi"/>
              </w:rPr>
            </w:pPr>
            <w:r w:rsidRPr="0098717F">
              <w:rPr>
                <w:rFonts w:asciiTheme="minorHAnsi" w:hAnsiTheme="minorHAnsi" w:cstheme="minorHAnsi"/>
              </w:rPr>
              <w:t>Clinic Name</w:t>
            </w:r>
          </w:p>
        </w:tc>
        <w:tc>
          <w:tcPr>
            <w:tcW w:w="1275" w:type="pct"/>
            <w:gridSpan w:val="3"/>
            <w:vAlign w:val="center"/>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Location</w:t>
            </w:r>
          </w:p>
        </w:tc>
        <w:tc>
          <w:tcPr>
            <w:tcW w:w="891" w:type="pct"/>
            <w:gridSpan w:val="2"/>
            <w:vAlign w:val="center"/>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Phone Numbers</w:t>
            </w:r>
          </w:p>
        </w:tc>
        <w:tc>
          <w:tcPr>
            <w:tcW w:w="1656" w:type="pct"/>
            <w:gridSpan w:val="2"/>
            <w:vAlign w:val="center"/>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Contact</w:t>
            </w:r>
          </w:p>
        </w:tc>
      </w:tr>
      <w:tr w:rsidR="00F33F10" w:rsidRPr="0098717F" w:rsidTr="002218D1">
        <w:trPr>
          <w:cnfStyle w:val="000000010000" w:firstRow="0" w:lastRow="0" w:firstColumn="0" w:lastColumn="0" w:oddVBand="0" w:evenVBand="0" w:oddHBand="0" w:evenHBand="1"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1178" w:type="pct"/>
            <w:gridSpan w:val="2"/>
            <w:vMerge w:val="restart"/>
          </w:tcPr>
          <w:p w:rsidR="00F33F10" w:rsidRPr="0098717F" w:rsidRDefault="00F33F10" w:rsidP="002218D1">
            <w:pPr>
              <w:rPr>
                <w:rFonts w:asciiTheme="minorHAnsi" w:hAnsiTheme="minorHAnsi" w:cstheme="minorHAnsi"/>
                <w:b w:val="0"/>
              </w:rPr>
            </w:pPr>
          </w:p>
        </w:tc>
        <w:tc>
          <w:tcPr>
            <w:tcW w:w="1275" w:type="pct"/>
            <w:gridSpan w:val="3"/>
            <w:vMerge w:val="restart"/>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p>
        </w:tc>
        <w:tc>
          <w:tcPr>
            <w:tcW w:w="891" w:type="pct"/>
            <w:gridSpan w:val="2"/>
            <w:shd w:val="clear" w:color="auto" w:fill="FFFFFF" w:themeFill="background1"/>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r w:rsidRPr="0098717F">
              <w:rPr>
                <w:rFonts w:cstheme="minorHAnsi"/>
              </w:rPr>
              <w:t xml:space="preserve">Phone: </w:t>
            </w:r>
          </w:p>
        </w:tc>
        <w:tc>
          <w:tcPr>
            <w:tcW w:w="1656" w:type="pct"/>
            <w:gridSpan w:val="2"/>
            <w:tcBorders>
              <w:bottom w:val="dashSmallGap" w:sz="4" w:space="0" w:color="auto"/>
            </w:tcBorders>
            <w:shd w:val="clear" w:color="auto" w:fill="FFFFFF" w:themeFill="background1"/>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r w:rsidRPr="0098717F">
              <w:rPr>
                <w:rFonts w:cstheme="minorHAnsi"/>
              </w:rPr>
              <w:t xml:space="preserve">Primary Name: </w:t>
            </w:r>
          </w:p>
        </w:tc>
      </w:tr>
      <w:tr w:rsidR="00F33F10" w:rsidRPr="0098717F" w:rsidTr="002218D1">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178" w:type="pct"/>
            <w:gridSpan w:val="2"/>
            <w:vMerge/>
          </w:tcPr>
          <w:p w:rsidR="00F33F10" w:rsidRPr="0098717F" w:rsidRDefault="00F33F10" w:rsidP="002218D1">
            <w:pPr>
              <w:rPr>
                <w:rFonts w:asciiTheme="minorHAnsi" w:hAnsiTheme="minorHAnsi" w:cstheme="minorHAnsi"/>
                <w:b w:val="0"/>
              </w:rPr>
            </w:pPr>
          </w:p>
        </w:tc>
        <w:tc>
          <w:tcPr>
            <w:tcW w:w="1275" w:type="pct"/>
            <w:gridSpan w:val="3"/>
            <w:vMerge/>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p>
        </w:tc>
        <w:tc>
          <w:tcPr>
            <w:tcW w:w="891" w:type="pct"/>
            <w:gridSpan w:val="2"/>
            <w:tcBorders>
              <w:top w:val="dashSmallGap" w:sz="4" w:space="0" w:color="auto"/>
            </w:tcBorders>
            <w:shd w:val="clear" w:color="auto" w:fill="FFFFFF" w:themeFill="background1"/>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r w:rsidRPr="0098717F">
              <w:rPr>
                <w:rFonts w:cstheme="minorHAnsi"/>
              </w:rPr>
              <w:t xml:space="preserve">Fax: </w:t>
            </w:r>
          </w:p>
        </w:tc>
        <w:tc>
          <w:tcPr>
            <w:tcW w:w="1656" w:type="pct"/>
            <w:gridSpan w:val="2"/>
            <w:tcBorders>
              <w:top w:val="dashSmallGap" w:sz="4" w:space="0" w:color="auto"/>
            </w:tcBorders>
            <w:shd w:val="clear" w:color="auto" w:fill="FFFFFF" w:themeFill="background1"/>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r w:rsidRPr="0098717F">
              <w:rPr>
                <w:rFonts w:cstheme="minorHAnsi"/>
              </w:rPr>
              <w:t>Number:</w:t>
            </w:r>
          </w:p>
        </w:tc>
      </w:tr>
      <w:tr w:rsidR="00F33F10" w:rsidRPr="0098717F" w:rsidTr="002218D1">
        <w:trPr>
          <w:cnfStyle w:val="000000010000" w:firstRow="0" w:lastRow="0" w:firstColumn="0" w:lastColumn="0" w:oddVBand="0" w:evenVBand="0" w:oddHBand="0" w:evenHBand="1"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178" w:type="pct"/>
            <w:gridSpan w:val="2"/>
            <w:vMerge/>
          </w:tcPr>
          <w:p w:rsidR="00F33F10" w:rsidRPr="0098717F" w:rsidRDefault="00F33F10" w:rsidP="002218D1">
            <w:pPr>
              <w:rPr>
                <w:rFonts w:asciiTheme="minorHAnsi" w:hAnsiTheme="minorHAnsi" w:cstheme="minorHAnsi"/>
                <w:b w:val="0"/>
              </w:rPr>
            </w:pPr>
          </w:p>
        </w:tc>
        <w:tc>
          <w:tcPr>
            <w:tcW w:w="1275" w:type="pct"/>
            <w:gridSpan w:val="3"/>
            <w:vMerge/>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p>
        </w:tc>
        <w:tc>
          <w:tcPr>
            <w:tcW w:w="891" w:type="pct"/>
            <w:gridSpan w:val="2"/>
            <w:vMerge w:val="restart"/>
            <w:tcBorders>
              <w:top w:val="dashSmallGap" w:sz="4" w:space="0" w:color="auto"/>
            </w:tcBorders>
            <w:shd w:val="clear" w:color="auto" w:fill="FFFFFF" w:themeFill="background1"/>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r w:rsidRPr="0098717F">
              <w:rPr>
                <w:rFonts w:cstheme="minorHAnsi"/>
              </w:rPr>
              <w:t>Sat Phone:</w:t>
            </w:r>
          </w:p>
        </w:tc>
        <w:tc>
          <w:tcPr>
            <w:tcW w:w="1656" w:type="pct"/>
            <w:gridSpan w:val="2"/>
            <w:tcBorders>
              <w:bottom w:val="dashSmallGap" w:sz="4" w:space="0" w:color="auto"/>
            </w:tcBorders>
            <w:shd w:val="clear" w:color="auto" w:fill="FFFFFF" w:themeFill="background1"/>
          </w:tcPr>
          <w:p w:rsidR="00F33F10" w:rsidRPr="0098717F" w:rsidRDefault="00F33F10" w:rsidP="002218D1">
            <w:pPr>
              <w:cnfStyle w:val="000000010000" w:firstRow="0" w:lastRow="0" w:firstColumn="0" w:lastColumn="0" w:oddVBand="0" w:evenVBand="0" w:oddHBand="0" w:evenHBand="1" w:firstRowFirstColumn="0" w:firstRowLastColumn="0" w:lastRowFirstColumn="0" w:lastRowLastColumn="0"/>
              <w:rPr>
                <w:rFonts w:cstheme="minorHAnsi"/>
              </w:rPr>
            </w:pPr>
            <w:r w:rsidRPr="0098717F">
              <w:rPr>
                <w:rFonts w:cstheme="minorHAnsi"/>
              </w:rPr>
              <w:t xml:space="preserve">Backup Name: </w:t>
            </w:r>
          </w:p>
        </w:tc>
      </w:tr>
      <w:tr w:rsidR="00F33F10" w:rsidRPr="0098717F" w:rsidTr="002218D1">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178" w:type="pct"/>
            <w:gridSpan w:val="2"/>
            <w:vMerge/>
          </w:tcPr>
          <w:p w:rsidR="00F33F10" w:rsidRPr="0098717F" w:rsidRDefault="00F33F10" w:rsidP="002218D1">
            <w:pPr>
              <w:rPr>
                <w:rFonts w:asciiTheme="minorHAnsi" w:hAnsiTheme="minorHAnsi" w:cstheme="minorHAnsi"/>
                <w:b w:val="0"/>
              </w:rPr>
            </w:pPr>
          </w:p>
        </w:tc>
        <w:tc>
          <w:tcPr>
            <w:tcW w:w="1275" w:type="pct"/>
            <w:gridSpan w:val="3"/>
            <w:vMerge/>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p>
        </w:tc>
        <w:tc>
          <w:tcPr>
            <w:tcW w:w="891" w:type="pct"/>
            <w:gridSpan w:val="2"/>
            <w:vMerge/>
            <w:tcBorders>
              <w:top w:val="dashSmallGap" w:sz="4" w:space="0" w:color="auto"/>
            </w:tcBorders>
            <w:shd w:val="clear" w:color="auto" w:fill="FFFFFF" w:themeFill="background1"/>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p>
        </w:tc>
        <w:tc>
          <w:tcPr>
            <w:tcW w:w="1656" w:type="pct"/>
            <w:gridSpan w:val="2"/>
            <w:tcBorders>
              <w:top w:val="dashSmallGap" w:sz="4" w:space="0" w:color="auto"/>
            </w:tcBorders>
            <w:shd w:val="clear" w:color="auto" w:fill="FFFFFF" w:themeFill="background1"/>
          </w:tcPr>
          <w:p w:rsidR="00F33F10" w:rsidRPr="0098717F" w:rsidRDefault="00F33F10" w:rsidP="002218D1">
            <w:pPr>
              <w:cnfStyle w:val="000000100000" w:firstRow="0" w:lastRow="0" w:firstColumn="0" w:lastColumn="0" w:oddVBand="0" w:evenVBand="0" w:oddHBand="1" w:evenHBand="0" w:firstRowFirstColumn="0" w:firstRowLastColumn="0" w:lastRowFirstColumn="0" w:lastRowLastColumn="0"/>
              <w:rPr>
                <w:rFonts w:cstheme="minorHAnsi"/>
              </w:rPr>
            </w:pPr>
            <w:r w:rsidRPr="0098717F">
              <w:rPr>
                <w:rFonts w:cstheme="minorHAnsi"/>
              </w:rPr>
              <w:t xml:space="preserve">Number: </w:t>
            </w:r>
          </w:p>
        </w:tc>
      </w:tr>
      <w:tr w:rsidR="00F33F10" w:rsidRPr="0098717F" w:rsidTr="00221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shd w:val="clear" w:color="auto" w:fill="BFBFBF" w:themeFill="background1" w:themeFillShade="BF"/>
            <w:vAlign w:val="center"/>
          </w:tcPr>
          <w:p w:rsidR="00F33F10" w:rsidRPr="0098717F" w:rsidRDefault="00F33F10" w:rsidP="002218D1">
            <w:pPr>
              <w:jc w:val="center"/>
              <w:rPr>
                <w:rFonts w:asciiTheme="minorHAnsi" w:hAnsiTheme="minorHAnsi"/>
                <w:b w:val="0"/>
              </w:rPr>
            </w:pPr>
            <w:r w:rsidRPr="0098717F">
              <w:rPr>
                <w:rFonts w:asciiTheme="minorHAnsi" w:hAnsiTheme="minorHAnsi"/>
                <w:b w:val="0"/>
              </w:rPr>
              <w:t>Sleeping Capacity</w:t>
            </w:r>
          </w:p>
        </w:tc>
        <w:tc>
          <w:tcPr>
            <w:tcW w:w="625" w:type="pct"/>
            <w:gridSpan w:val="2"/>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 Showers</w:t>
            </w:r>
          </w:p>
        </w:tc>
        <w:tc>
          <w:tcPr>
            <w:tcW w:w="743" w:type="pct"/>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 Bathrooms</w:t>
            </w:r>
          </w:p>
        </w:tc>
        <w:tc>
          <w:tcPr>
            <w:tcW w:w="859" w:type="pct"/>
            <w:gridSpan w:val="2"/>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ADA Accessibility</w:t>
            </w:r>
          </w:p>
        </w:tc>
        <w:tc>
          <w:tcPr>
            <w:tcW w:w="977" w:type="pct"/>
            <w:gridSpan w:val="2"/>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Emergency Generator</w:t>
            </w:r>
          </w:p>
        </w:tc>
        <w:tc>
          <w:tcPr>
            <w:tcW w:w="987" w:type="pct"/>
            <w:shd w:val="clear" w:color="auto" w:fill="BFBFBF" w:themeFill="background1" w:themeFillShade="BF"/>
            <w:vAlign w:val="center"/>
          </w:tcPr>
          <w:p w:rsidR="00F33F10" w:rsidRPr="0098717F" w:rsidRDefault="00F33F10" w:rsidP="002218D1">
            <w:pPr>
              <w:jc w:val="center"/>
              <w:cnfStyle w:val="000000010000" w:firstRow="0" w:lastRow="0" w:firstColumn="0" w:lastColumn="0" w:oddVBand="0" w:evenVBand="0" w:oddHBand="0" w:evenHBand="1" w:firstRowFirstColumn="0" w:firstRowLastColumn="0" w:lastRowFirstColumn="0" w:lastRowLastColumn="0"/>
            </w:pPr>
            <w:r w:rsidRPr="0098717F">
              <w:t>Kitchen Facilities</w:t>
            </w:r>
          </w:p>
        </w:tc>
      </w:tr>
      <w:tr w:rsidR="00F33F10" w:rsidRPr="0098717F" w:rsidTr="00221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shd w:val="clear" w:color="auto" w:fill="FFFFFF" w:themeFill="background1"/>
          </w:tcPr>
          <w:p w:rsidR="00F33F10" w:rsidRPr="0098717F" w:rsidRDefault="00F33F10" w:rsidP="002218D1">
            <w:pPr>
              <w:jc w:val="center"/>
              <w:rPr>
                <w:rFonts w:asciiTheme="minorHAnsi" w:hAnsiTheme="minorHAnsi" w:cstheme="minorHAnsi"/>
                <w:b w:val="0"/>
              </w:rPr>
            </w:pPr>
          </w:p>
        </w:tc>
        <w:tc>
          <w:tcPr>
            <w:tcW w:w="625" w:type="pct"/>
            <w:gridSpan w:val="2"/>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43" w:type="pct"/>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59" w:type="pct"/>
            <w:gridSpan w:val="2"/>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77" w:type="pct"/>
            <w:gridSpan w:val="2"/>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87" w:type="pct"/>
            <w:shd w:val="clear" w:color="auto" w:fill="FFFFFF" w:themeFill="background1"/>
          </w:tcPr>
          <w:p w:rsidR="00F33F10" w:rsidRPr="0098717F" w:rsidRDefault="00F33F10" w:rsidP="002218D1">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rsidR="00F33F10" w:rsidRDefault="00F33F10" w:rsidP="00823086">
      <w:pPr>
        <w:spacing w:after="0" w:line="240" w:lineRule="auto"/>
        <w:rPr>
          <w:b/>
          <w:i/>
        </w:rPr>
      </w:pPr>
    </w:p>
    <w:p w:rsidR="001A52F9" w:rsidRDefault="001A52F9" w:rsidP="00F33F10">
      <w:pPr>
        <w:spacing w:after="0" w:line="240" w:lineRule="auto"/>
        <w:jc w:val="center"/>
        <w:rPr>
          <w:b/>
          <w:i/>
        </w:rPr>
      </w:pPr>
    </w:p>
    <w:tbl>
      <w:tblPr>
        <w:tblStyle w:val="TableGrid"/>
        <w:tblW w:w="0" w:type="auto"/>
        <w:tblLook w:val="04A0" w:firstRow="1" w:lastRow="0" w:firstColumn="1" w:lastColumn="0" w:noHBand="0" w:noVBand="1"/>
      </w:tblPr>
      <w:tblGrid>
        <w:gridCol w:w="5983"/>
        <w:gridCol w:w="5983"/>
      </w:tblGrid>
      <w:tr w:rsidR="001B4DD2" w:rsidTr="001B4DD2">
        <w:tc>
          <w:tcPr>
            <w:tcW w:w="5983" w:type="dxa"/>
          </w:tcPr>
          <w:p w:rsidR="001B4DD2" w:rsidRDefault="001B4DD2" w:rsidP="00F33F10">
            <w:pPr>
              <w:jc w:val="center"/>
              <w:rPr>
                <w:b/>
                <w:i/>
              </w:rPr>
            </w:pPr>
            <w:r>
              <w:rPr>
                <w:b/>
                <w:i/>
              </w:rPr>
              <w:t xml:space="preserve">Vulneralbe populations total </w:t>
            </w:r>
          </w:p>
        </w:tc>
        <w:tc>
          <w:tcPr>
            <w:tcW w:w="5983" w:type="dxa"/>
          </w:tcPr>
          <w:p w:rsidR="001B4DD2" w:rsidRDefault="001B4DD2" w:rsidP="00F33F10">
            <w:pPr>
              <w:jc w:val="center"/>
              <w:rPr>
                <w:b/>
                <w:i/>
              </w:rPr>
            </w:pPr>
          </w:p>
        </w:tc>
      </w:tr>
    </w:tbl>
    <w:p w:rsidR="001A52F9" w:rsidRDefault="001A52F9" w:rsidP="00F33F10">
      <w:pPr>
        <w:spacing w:after="0" w:line="240" w:lineRule="auto"/>
        <w:jc w:val="center"/>
        <w:rPr>
          <w:b/>
          <w:i/>
        </w:rPr>
      </w:pPr>
    </w:p>
    <w:p w:rsidR="001A52F9" w:rsidRDefault="001A52F9" w:rsidP="00F33F10">
      <w:pPr>
        <w:spacing w:after="0" w:line="240" w:lineRule="auto"/>
        <w:jc w:val="center"/>
        <w:rPr>
          <w:b/>
          <w:i/>
        </w:rPr>
      </w:pPr>
    </w:p>
    <w:p w:rsidR="001A52F9" w:rsidRDefault="001A52F9" w:rsidP="00F33F10">
      <w:pPr>
        <w:spacing w:after="0" w:line="240" w:lineRule="auto"/>
        <w:jc w:val="center"/>
        <w:rPr>
          <w:b/>
          <w:i/>
        </w:rPr>
      </w:pPr>
    </w:p>
    <w:p w:rsidR="001A52F9" w:rsidRDefault="001A52F9" w:rsidP="00F33F10">
      <w:pPr>
        <w:spacing w:after="0" w:line="240" w:lineRule="auto"/>
        <w:jc w:val="center"/>
        <w:rPr>
          <w:b/>
          <w:i/>
        </w:rPr>
      </w:pPr>
    </w:p>
    <w:p w:rsidR="00F33F10" w:rsidRPr="00B2002B" w:rsidRDefault="00F33F10" w:rsidP="00F33F10">
      <w:pPr>
        <w:spacing w:after="0" w:line="240" w:lineRule="auto"/>
        <w:jc w:val="center"/>
        <w:rPr>
          <w:b/>
          <w:i/>
        </w:rPr>
      </w:pPr>
    </w:p>
    <w:p w:rsidR="008D5114" w:rsidRPr="00372223" w:rsidRDefault="0099017B" w:rsidP="00823086">
      <w:pPr>
        <w:spacing w:after="0" w:line="240" w:lineRule="auto"/>
        <w:rPr>
          <w:rFonts w:asciiTheme="majorHAnsi" w:hAnsiTheme="majorHAnsi" w:cstheme="minorHAnsi"/>
          <w:b/>
          <w:sz w:val="28"/>
          <w:szCs w:val="28"/>
        </w:rPr>
        <w:sectPr w:rsidR="008D5114" w:rsidRPr="00372223" w:rsidSect="00046502">
          <w:pgSz w:w="12240" w:h="13896" w:code="1"/>
          <w:pgMar w:top="245" w:right="245" w:bottom="144" w:left="245" w:header="0" w:footer="360" w:gutter="0"/>
          <w:pgBorders w:offsetFrom="page">
            <w:bottom w:val="single" w:sz="4" w:space="4" w:color="auto"/>
          </w:pgBorders>
          <w:cols w:space="720"/>
          <w:docGrid w:linePitch="360"/>
        </w:sectPr>
      </w:pPr>
      <w:r>
        <w:rPr>
          <w:b/>
          <w:noProof/>
          <w:sz w:val="28"/>
          <w:szCs w:val="28"/>
        </w:rPr>
        <mc:AlternateContent>
          <mc:Choice Requires="wps">
            <w:drawing>
              <wp:anchor distT="0" distB="0" distL="114300" distR="114300" simplePos="0" relativeHeight="251656704" behindDoc="0" locked="0" layoutInCell="0" allowOverlap="1" wp14:anchorId="5B26823B" wp14:editId="6F5F0AD1">
                <wp:simplePos x="0" y="0"/>
                <wp:positionH relativeFrom="margin">
                  <wp:align>center</wp:align>
                </wp:positionH>
                <wp:positionV relativeFrom="margin">
                  <wp:align>bottom</wp:align>
                </wp:positionV>
                <wp:extent cx="7315200" cy="292608"/>
                <wp:effectExtent l="0" t="0" r="1905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99017B">
                            <w:pPr>
                              <w:shd w:val="clear" w:color="auto" w:fill="FF0000"/>
                              <w:tabs>
                                <w:tab w:val="left" w:pos="360"/>
                                <w:tab w:val="right" w:pos="11160"/>
                              </w:tabs>
                              <w:jc w:val="center"/>
                              <w:rPr>
                                <w:b/>
                                <w:sz w:val="28"/>
                              </w:rPr>
                            </w:pPr>
                            <w:r>
                              <w:rPr>
                                <w:b/>
                                <w:sz w:val="28"/>
                              </w:rPr>
                              <w:tab/>
                              <w:t>MEDICAL</w:t>
                            </w:r>
                            <w:r>
                              <w:rPr>
                                <w:b/>
                                <w:sz w:val="28"/>
                              </w:rPr>
                              <w:tab/>
                              <w:t>CLINIC INFORMATION</w:t>
                            </w:r>
                          </w:p>
                          <w:p w:rsidR="00F717AB" w:rsidRPr="00FD03A2" w:rsidRDefault="00F717AB" w:rsidP="0099017B">
                            <w:pPr>
                              <w:shd w:val="clear" w:color="auto" w:fill="FFFF0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6823B" id="_x0000_s1060" type="#_x0000_t202" style="position:absolute;margin-left:0;margin-top:0;width:8in;height:23.05pt;z-index:25165670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olJgIAAE0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QBAKJSYCAABNBAAADgAAAAAAAAAAAAAAAAAuAgAAZHJzL2Uyb0RvYy54&#10;bWxQSwECLQAUAAYACAAAACEAeL3YgtsAAAAFAQAADwAAAAAAAAAAAAAAAACABAAAZHJzL2Rvd25y&#10;ZXYueG1sUEsFBgAAAAAEAAQA8wAAAIgFAAAAAA==&#10;" o:allowincell="f">
                <v:textbox>
                  <w:txbxContent>
                    <w:p w:rsidR="00F717AB" w:rsidRPr="00FD03A2" w:rsidRDefault="00F717AB" w:rsidP="0099017B">
                      <w:pPr>
                        <w:shd w:val="clear" w:color="auto" w:fill="FF0000"/>
                        <w:tabs>
                          <w:tab w:val="left" w:pos="360"/>
                          <w:tab w:val="right" w:pos="11160"/>
                        </w:tabs>
                        <w:jc w:val="center"/>
                        <w:rPr>
                          <w:b/>
                          <w:sz w:val="28"/>
                        </w:rPr>
                      </w:pPr>
                      <w:r>
                        <w:rPr>
                          <w:b/>
                          <w:sz w:val="28"/>
                        </w:rPr>
                        <w:tab/>
                        <w:t>MEDICAL</w:t>
                      </w:r>
                      <w:r>
                        <w:rPr>
                          <w:b/>
                          <w:sz w:val="28"/>
                        </w:rPr>
                        <w:tab/>
                        <w:t>CLINIC INFORMATION</w:t>
                      </w:r>
                    </w:p>
                    <w:p w:rsidR="00F717AB" w:rsidRPr="00FD03A2" w:rsidRDefault="00F717AB" w:rsidP="0099017B">
                      <w:pPr>
                        <w:shd w:val="clear" w:color="auto" w:fill="FFFF00"/>
                        <w:jc w:val="center"/>
                        <w:rPr>
                          <w:b/>
                          <w:sz w:val="28"/>
                        </w:rPr>
                      </w:pPr>
                    </w:p>
                  </w:txbxContent>
                </v:textbox>
                <w10:wrap anchorx="margin" anchory="margin"/>
              </v:shape>
            </w:pict>
          </mc:Fallback>
        </mc:AlternateContent>
      </w:r>
    </w:p>
    <w:p w:rsidR="000C28ED" w:rsidRPr="006461D3" w:rsidRDefault="000C28ED" w:rsidP="00823086">
      <w:pPr>
        <w:spacing w:after="0" w:line="240" w:lineRule="auto"/>
        <w:rPr>
          <w:i/>
        </w:rPr>
      </w:pPr>
      <w:r w:rsidRPr="00DE754E">
        <w:rPr>
          <w:i/>
        </w:rPr>
        <w:lastRenderedPageBreak/>
        <w:t>Even critical, immediate actions (including Search and Rescue operatio</w:t>
      </w:r>
      <w:r w:rsidR="006461D3">
        <w:rPr>
          <w:i/>
        </w:rPr>
        <w:t xml:space="preserve">ns) involve damage assessment. </w:t>
      </w:r>
      <w:r w:rsidRPr="00DE754E">
        <w:rPr>
          <w:i/>
        </w:rPr>
        <w:t xml:space="preserve">Damage assessments happen several times throughout response and recovery. </w:t>
      </w:r>
      <w:r w:rsidR="006461D3" w:rsidRPr="006461D3">
        <w:rPr>
          <w:i/>
        </w:rPr>
        <w:t>The</w:t>
      </w:r>
      <w:r w:rsidR="006461D3" w:rsidRPr="006461D3">
        <w:rPr>
          <w:b/>
          <w:i/>
        </w:rPr>
        <w:t xml:space="preserve"> </w:t>
      </w:r>
      <w:r w:rsidR="006461D3" w:rsidRPr="006461D3">
        <w:rPr>
          <w:b/>
        </w:rPr>
        <w:t>Initial Damage Assessment</w:t>
      </w:r>
      <w:r w:rsidR="006461D3">
        <w:t xml:space="preserve"> </w:t>
      </w:r>
      <w:r w:rsidR="006461D3">
        <w:rPr>
          <w:i/>
        </w:rPr>
        <w:t>form provides a quick way to document affected areas and numbers, risks to life safety and health, status of essential services, and affected infrastructure.</w:t>
      </w:r>
    </w:p>
    <w:tbl>
      <w:tblPr>
        <w:tblStyle w:val="LightShading1"/>
        <w:tblW w:w="11520" w:type="dxa"/>
        <w:jc w:val="center"/>
        <w:tblLook w:val="04A0" w:firstRow="1" w:lastRow="0" w:firstColumn="1" w:lastColumn="0" w:noHBand="0" w:noVBand="1"/>
      </w:tblPr>
      <w:tblGrid>
        <w:gridCol w:w="1662"/>
        <w:gridCol w:w="4776"/>
        <w:gridCol w:w="350"/>
        <w:gridCol w:w="1267"/>
        <w:gridCol w:w="3465"/>
      </w:tblGrid>
      <w:tr w:rsidR="0098717F" w:rsidRPr="00796281" w:rsidTr="009871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2" w:type="dxa"/>
          </w:tcPr>
          <w:p w:rsidR="0098717F" w:rsidRPr="00A54A93" w:rsidRDefault="0098717F" w:rsidP="0098717F">
            <w:pPr>
              <w:jc w:val="center"/>
            </w:pPr>
            <w:r w:rsidRPr="00A54A93">
              <w:t>ISSUE</w:t>
            </w:r>
          </w:p>
        </w:tc>
        <w:tc>
          <w:tcPr>
            <w:tcW w:w="4776" w:type="dxa"/>
          </w:tcPr>
          <w:p w:rsidR="0098717F" w:rsidRPr="00A54A93" w:rsidRDefault="0098717F" w:rsidP="0098717F">
            <w:pPr>
              <w:jc w:val="center"/>
              <w:cnfStyle w:val="100000000000" w:firstRow="1" w:lastRow="0" w:firstColumn="0" w:lastColumn="0" w:oddVBand="0" w:evenVBand="0" w:oddHBand="0" w:evenHBand="0" w:firstRowFirstColumn="0" w:firstRowLastColumn="0" w:lastRowFirstColumn="0" w:lastRowLastColumn="0"/>
            </w:pPr>
            <w:r w:rsidRPr="00A54A93">
              <w:t>IMMEDIATE ACTIONS</w:t>
            </w:r>
          </w:p>
        </w:tc>
        <w:tc>
          <w:tcPr>
            <w:tcW w:w="350" w:type="dxa"/>
            <w:tcBorders>
              <w:top w:val="nil"/>
              <w:bottom w:val="nil"/>
            </w:tcBorders>
            <w:shd w:val="clear" w:color="auto" w:fill="auto"/>
          </w:tcPr>
          <w:p w:rsidR="0098717F" w:rsidRPr="00A54A93" w:rsidRDefault="0098717F" w:rsidP="0098717F">
            <w:pPr>
              <w:jc w:val="center"/>
              <w:cnfStyle w:val="100000000000" w:firstRow="1" w:lastRow="0" w:firstColumn="0" w:lastColumn="0" w:oddVBand="0" w:evenVBand="0" w:oddHBand="0" w:evenHBand="0" w:firstRowFirstColumn="0" w:firstRowLastColumn="0" w:lastRowFirstColumn="0" w:lastRowLastColumn="0"/>
            </w:pPr>
          </w:p>
        </w:tc>
        <w:tc>
          <w:tcPr>
            <w:tcW w:w="1267" w:type="dxa"/>
          </w:tcPr>
          <w:p w:rsidR="0098717F" w:rsidRPr="00A54A93" w:rsidRDefault="0098717F" w:rsidP="0098717F">
            <w:pPr>
              <w:jc w:val="center"/>
              <w:cnfStyle w:val="100000000000" w:firstRow="1" w:lastRow="0" w:firstColumn="0" w:lastColumn="0" w:oddVBand="0" w:evenVBand="0" w:oddHBand="0" w:evenHBand="0" w:firstRowFirstColumn="0" w:firstRowLastColumn="0" w:lastRowFirstColumn="0" w:lastRowLastColumn="0"/>
            </w:pPr>
            <w:r w:rsidRPr="00A54A93">
              <w:t>PARTNERS</w:t>
            </w:r>
          </w:p>
        </w:tc>
        <w:tc>
          <w:tcPr>
            <w:tcW w:w="3465" w:type="dxa"/>
          </w:tcPr>
          <w:p w:rsidR="0098717F" w:rsidRDefault="00B91DFB" w:rsidP="0098717F">
            <w:pPr>
              <w:jc w:val="center"/>
              <w:cnfStyle w:val="100000000000" w:firstRow="1" w:lastRow="0" w:firstColumn="0" w:lastColumn="0" w:oddVBand="0" w:evenVBand="0" w:oddHBand="0" w:evenHBand="0" w:firstRowFirstColumn="0" w:firstRowLastColumn="0" w:lastRowFirstColumn="0" w:lastRowLastColumn="0"/>
            </w:pPr>
            <w:r>
              <w:t>CONTACT INFORMATION</w:t>
            </w:r>
          </w:p>
        </w:tc>
      </w:tr>
      <w:tr w:rsidR="000C28ED" w:rsidRPr="00CC1837"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2" w:type="dxa"/>
            <w:tcBorders>
              <w:top w:val="single" w:sz="8" w:space="0" w:color="000000" w:themeColor="text1"/>
              <w:bottom w:val="single" w:sz="8" w:space="0" w:color="000000" w:themeColor="text1"/>
            </w:tcBorders>
            <w:shd w:val="clear" w:color="auto" w:fill="D9D9D9" w:themeFill="background1" w:themeFillShade="D9"/>
            <w:vAlign w:val="center"/>
          </w:tcPr>
          <w:p w:rsidR="000C28ED" w:rsidRPr="00EB5B0A" w:rsidRDefault="000C28ED" w:rsidP="00823086">
            <w:pPr>
              <w:jc w:val="center"/>
              <w:rPr>
                <w:rFonts w:cstheme="minorHAnsi"/>
              </w:rPr>
            </w:pPr>
            <w:r w:rsidRPr="00EB5B0A">
              <w:rPr>
                <w:rFonts w:cstheme="minorHAnsi"/>
              </w:rPr>
              <w:t>Understand local roles</w:t>
            </w:r>
          </w:p>
        </w:tc>
        <w:tc>
          <w:tcPr>
            <w:tcW w:w="4776" w:type="dxa"/>
            <w:tcBorders>
              <w:top w:val="single" w:sz="8" w:space="0" w:color="000000" w:themeColor="text1"/>
              <w:bottom w:val="single" w:sz="8" w:space="0" w:color="000000" w:themeColor="text1"/>
            </w:tcBorders>
            <w:shd w:val="clear" w:color="auto" w:fill="D9D9D9" w:themeFill="background1" w:themeFillShade="D9"/>
          </w:tcPr>
          <w:p w:rsidR="000C28ED" w:rsidRPr="00EB5B0A" w:rsidRDefault="000C28ED"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B5B0A">
              <w:rPr>
                <w:rFonts w:cs="Arial"/>
                <w:sz w:val="21"/>
                <w:szCs w:val="21"/>
              </w:rPr>
              <w:t>Communities are responsible for providing initial damage assessment as soon as possible to SEOC</w:t>
            </w:r>
          </w:p>
          <w:p w:rsidR="000C28ED" w:rsidRPr="00EB5B0A" w:rsidRDefault="000C28ED"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B5B0A">
              <w:rPr>
                <w:rFonts w:cstheme="minorHAnsi"/>
                <w:sz w:val="21"/>
                <w:szCs w:val="21"/>
              </w:rPr>
              <w:t xml:space="preserve">Use the </w:t>
            </w:r>
            <w:r w:rsidRPr="00EB5B0A">
              <w:rPr>
                <w:rFonts w:cstheme="minorHAnsi"/>
                <w:b/>
                <w:sz w:val="21"/>
                <w:szCs w:val="21"/>
              </w:rPr>
              <w:t xml:space="preserve">Community Map </w:t>
            </w:r>
            <w:r w:rsidRPr="00EB5B0A">
              <w:rPr>
                <w:rFonts w:cstheme="minorHAnsi"/>
                <w:sz w:val="21"/>
                <w:szCs w:val="21"/>
              </w:rPr>
              <w:t xml:space="preserve">to document damage </w:t>
            </w:r>
          </w:p>
        </w:tc>
        <w:tc>
          <w:tcPr>
            <w:tcW w:w="350" w:type="dxa"/>
            <w:tcBorders>
              <w:top w:val="nil"/>
              <w:bottom w:val="nil"/>
            </w:tcBorders>
            <w:shd w:val="clear" w:color="auto" w:fill="auto"/>
          </w:tcPr>
          <w:p w:rsidR="000C28ED" w:rsidRPr="00796281" w:rsidRDefault="000C28ED"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single" w:sz="8" w:space="0" w:color="000000" w:themeColor="text1"/>
              <w:bottom w:val="single" w:sz="8" w:space="0" w:color="000000" w:themeColor="text1"/>
            </w:tcBorders>
            <w:shd w:val="clear" w:color="auto" w:fill="D9D9D9" w:themeFill="background1" w:themeFillShade="D9"/>
            <w:vAlign w:val="center"/>
          </w:tcPr>
          <w:p w:rsidR="000C28ED" w:rsidRPr="00EB5B0A" w:rsidRDefault="000C28ED" w:rsidP="00823086">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EB5B0A">
              <w:rPr>
                <w:rFonts w:cstheme="minorHAnsi"/>
                <w:b/>
                <w:szCs w:val="24"/>
              </w:rPr>
              <w:t>SEOC</w:t>
            </w:r>
          </w:p>
        </w:tc>
        <w:tc>
          <w:tcPr>
            <w:tcW w:w="3465" w:type="dxa"/>
            <w:tcBorders>
              <w:top w:val="single" w:sz="8" w:space="0" w:color="000000" w:themeColor="text1"/>
              <w:bottom w:val="single" w:sz="8" w:space="0" w:color="000000" w:themeColor="text1"/>
            </w:tcBorders>
            <w:shd w:val="clear" w:color="auto" w:fill="D9D9D9" w:themeFill="background1" w:themeFillShade="D9"/>
            <w:vAlign w:val="center"/>
          </w:tcPr>
          <w:p w:rsidR="000C28ED" w:rsidRPr="00EB5B0A" w:rsidRDefault="000C28ED" w:rsidP="00823086">
            <w:pPr>
              <w:ind w:left="-14"/>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5B0A">
              <w:rPr>
                <w:rFonts w:cstheme="minorHAnsi"/>
                <w:sz w:val="20"/>
                <w:szCs w:val="20"/>
              </w:rPr>
              <w:t>1-800-478-2337</w:t>
            </w:r>
          </w:p>
        </w:tc>
      </w:tr>
      <w:tr w:rsidR="006461D3" w:rsidRPr="001C706F" w:rsidTr="0098717F">
        <w:trPr>
          <w:trHeight w:val="358"/>
          <w:jc w:val="center"/>
        </w:trPr>
        <w:tc>
          <w:tcPr>
            <w:cnfStyle w:val="001000000000" w:firstRow="0" w:lastRow="0" w:firstColumn="1" w:lastColumn="0" w:oddVBand="0" w:evenVBand="0" w:oddHBand="0" w:evenHBand="0" w:firstRowFirstColumn="0" w:firstRowLastColumn="0" w:lastRowFirstColumn="0" w:lastRowLastColumn="0"/>
            <w:tcW w:w="1662" w:type="dxa"/>
            <w:vMerge w:val="restart"/>
            <w:tcBorders>
              <w:top w:val="single" w:sz="8" w:space="0" w:color="000000" w:themeColor="text1"/>
            </w:tcBorders>
            <w:vAlign w:val="center"/>
          </w:tcPr>
          <w:p w:rsidR="006461D3" w:rsidRPr="00EB5B0A" w:rsidRDefault="006461D3" w:rsidP="00823086">
            <w:pPr>
              <w:jc w:val="center"/>
              <w:rPr>
                <w:rFonts w:cstheme="minorHAnsi"/>
              </w:rPr>
            </w:pPr>
            <w:r w:rsidRPr="00EB5B0A">
              <w:rPr>
                <w:rFonts w:cstheme="minorHAnsi"/>
              </w:rPr>
              <w:t>Ways to assess damages</w:t>
            </w:r>
          </w:p>
        </w:tc>
        <w:tc>
          <w:tcPr>
            <w:tcW w:w="4776" w:type="dxa"/>
            <w:vMerge w:val="restart"/>
            <w:tcBorders>
              <w:top w:val="single" w:sz="8" w:space="0" w:color="000000" w:themeColor="text1"/>
            </w:tcBorders>
          </w:tcPr>
          <w:p w:rsidR="006461D3" w:rsidRPr="00EB5B0A" w:rsidRDefault="006461D3"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Arial"/>
                <w:sz w:val="21"/>
                <w:szCs w:val="21"/>
              </w:rPr>
            </w:pPr>
            <w:r w:rsidRPr="00EB5B0A">
              <w:rPr>
                <w:rFonts w:cs="Arial"/>
                <w:sz w:val="21"/>
                <w:szCs w:val="21"/>
              </w:rPr>
              <w:t xml:space="preserve">Walking or driving </w:t>
            </w:r>
          </w:p>
          <w:p w:rsidR="006461D3" w:rsidRPr="00EB5B0A" w:rsidRDefault="006461D3"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Arial"/>
                <w:sz w:val="21"/>
                <w:szCs w:val="21"/>
              </w:rPr>
            </w:pPr>
            <w:r w:rsidRPr="00EB5B0A">
              <w:rPr>
                <w:rFonts w:cs="Arial"/>
                <w:sz w:val="21"/>
                <w:szCs w:val="21"/>
              </w:rPr>
              <w:t>By air – used over large areas or vast damage</w:t>
            </w:r>
          </w:p>
          <w:p w:rsidR="006461D3" w:rsidRPr="00EB5B0A" w:rsidRDefault="006461D3" w:rsidP="00823086">
            <w:pPr>
              <w:pStyle w:val="ListParagraph"/>
              <w:numPr>
                <w:ilvl w:val="0"/>
                <w:numId w:val="17"/>
              </w:numPr>
              <w:ind w:left="260" w:hanging="274"/>
              <w:contextualSpacing w:val="0"/>
              <w:cnfStyle w:val="000000000000" w:firstRow="0" w:lastRow="0" w:firstColumn="0" w:lastColumn="0" w:oddVBand="0" w:evenVBand="0" w:oddHBand="0" w:evenHBand="0" w:firstRowFirstColumn="0" w:firstRowLastColumn="0" w:lastRowFirstColumn="0" w:lastRowLastColumn="0"/>
              <w:rPr>
                <w:rFonts w:cs="Arial"/>
                <w:sz w:val="21"/>
                <w:szCs w:val="21"/>
              </w:rPr>
            </w:pPr>
            <w:r w:rsidRPr="00EB5B0A">
              <w:rPr>
                <w:rFonts w:cs="Arial"/>
                <w:sz w:val="21"/>
                <w:szCs w:val="21"/>
              </w:rPr>
              <w:t>Reports from individuals, experts</w:t>
            </w:r>
          </w:p>
        </w:tc>
        <w:tc>
          <w:tcPr>
            <w:tcW w:w="350" w:type="dxa"/>
            <w:vMerge w:val="restart"/>
            <w:tcBorders>
              <w:top w:val="nil"/>
            </w:tcBorders>
            <w:shd w:val="clear" w:color="auto" w:fill="auto"/>
          </w:tcPr>
          <w:p w:rsidR="006461D3" w:rsidRPr="00796281" w:rsidRDefault="006461D3" w:rsidP="00823086">
            <w:pPr>
              <w:cnfStyle w:val="000000000000" w:firstRow="0" w:lastRow="0" w:firstColumn="0" w:lastColumn="0" w:oddVBand="0" w:evenVBand="0" w:oddHBand="0" w:evenHBand="0" w:firstRowFirstColumn="0" w:firstRowLastColumn="0" w:lastRowFirstColumn="0" w:lastRowLastColumn="0"/>
              <w:rPr>
                <w:rFonts w:cstheme="minorHAnsi"/>
                <w:b/>
                <w:sz w:val="24"/>
              </w:rPr>
            </w:pPr>
          </w:p>
        </w:tc>
        <w:tc>
          <w:tcPr>
            <w:tcW w:w="1267" w:type="dxa"/>
            <w:tcBorders>
              <w:top w:val="single" w:sz="8" w:space="0" w:color="000000" w:themeColor="text1"/>
              <w:bottom w:val="dashSmallGap" w:sz="4" w:space="0" w:color="auto"/>
            </w:tcBorders>
            <w:shd w:val="clear" w:color="auto" w:fill="FFFFFF" w:themeFill="background1"/>
            <w:vAlign w:val="center"/>
          </w:tcPr>
          <w:p w:rsidR="006461D3" w:rsidRPr="00EB5B0A" w:rsidRDefault="006461D3" w:rsidP="00823086">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EB5B0A">
              <w:rPr>
                <w:rFonts w:cstheme="minorHAnsi"/>
                <w:b/>
                <w:szCs w:val="24"/>
              </w:rPr>
              <w:t>SEOC</w:t>
            </w:r>
          </w:p>
        </w:tc>
        <w:tc>
          <w:tcPr>
            <w:tcW w:w="3465" w:type="dxa"/>
            <w:tcBorders>
              <w:top w:val="single" w:sz="8" w:space="0" w:color="000000" w:themeColor="text1"/>
              <w:bottom w:val="dashSmallGap" w:sz="4" w:space="0" w:color="auto"/>
            </w:tcBorders>
            <w:shd w:val="clear" w:color="auto" w:fill="FFFFFF" w:themeFill="background1"/>
            <w:vAlign w:val="center"/>
          </w:tcPr>
          <w:p w:rsidR="006461D3" w:rsidRPr="00EB5B0A" w:rsidRDefault="006461D3" w:rsidP="0082308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B5B0A">
              <w:rPr>
                <w:rFonts w:cstheme="minorHAnsi"/>
                <w:sz w:val="20"/>
                <w:szCs w:val="20"/>
              </w:rPr>
              <w:t>1-800-478-2337</w:t>
            </w:r>
          </w:p>
        </w:tc>
      </w:tr>
      <w:tr w:rsidR="006461D3" w:rsidRPr="001C706F" w:rsidTr="0098717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62" w:type="dxa"/>
            <w:vMerge/>
            <w:tcBorders>
              <w:bottom w:val="single" w:sz="8" w:space="0" w:color="000000" w:themeColor="text1"/>
            </w:tcBorders>
            <w:vAlign w:val="center"/>
          </w:tcPr>
          <w:p w:rsidR="006461D3" w:rsidRDefault="006461D3" w:rsidP="00823086">
            <w:pPr>
              <w:jc w:val="center"/>
              <w:rPr>
                <w:rFonts w:cstheme="minorHAnsi"/>
                <w:sz w:val="24"/>
              </w:rPr>
            </w:pPr>
          </w:p>
        </w:tc>
        <w:tc>
          <w:tcPr>
            <w:tcW w:w="4776" w:type="dxa"/>
            <w:vMerge/>
            <w:tcBorders>
              <w:bottom w:val="single" w:sz="8" w:space="0" w:color="000000" w:themeColor="text1"/>
            </w:tcBorders>
          </w:tcPr>
          <w:p w:rsidR="006461D3" w:rsidRPr="00536DA5" w:rsidRDefault="006461D3"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rPr>
            </w:pPr>
          </w:p>
        </w:tc>
        <w:tc>
          <w:tcPr>
            <w:tcW w:w="350" w:type="dxa"/>
            <w:vMerge/>
            <w:tcBorders>
              <w:bottom w:val="nil"/>
            </w:tcBorders>
            <w:shd w:val="clear" w:color="auto" w:fill="auto"/>
          </w:tcPr>
          <w:p w:rsidR="006461D3" w:rsidRPr="00796281" w:rsidRDefault="006461D3" w:rsidP="00823086">
            <w:pPr>
              <w:cnfStyle w:val="000000100000" w:firstRow="0" w:lastRow="0" w:firstColumn="0" w:lastColumn="0" w:oddVBand="0" w:evenVBand="0" w:oddHBand="1" w:evenHBand="0" w:firstRowFirstColumn="0" w:firstRowLastColumn="0" w:lastRowFirstColumn="0" w:lastRowLastColumn="0"/>
              <w:rPr>
                <w:rFonts w:cstheme="minorHAnsi"/>
                <w:b/>
                <w:sz w:val="24"/>
              </w:rPr>
            </w:pPr>
          </w:p>
        </w:tc>
        <w:tc>
          <w:tcPr>
            <w:tcW w:w="1267" w:type="dxa"/>
            <w:tcBorders>
              <w:top w:val="dashSmallGap" w:sz="4" w:space="0" w:color="auto"/>
              <w:bottom w:val="single" w:sz="8" w:space="0" w:color="000000" w:themeColor="text1"/>
            </w:tcBorders>
            <w:shd w:val="clear" w:color="auto" w:fill="FFFFFF" w:themeFill="background1"/>
            <w:vAlign w:val="center"/>
          </w:tcPr>
          <w:p w:rsidR="006461D3" w:rsidRPr="00EB5B0A" w:rsidRDefault="006461D3" w:rsidP="00823086">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EB5B0A">
              <w:rPr>
                <w:rFonts w:cstheme="minorHAnsi"/>
                <w:b/>
                <w:szCs w:val="24"/>
              </w:rPr>
              <w:t>AR</w:t>
            </w:r>
            <w:r w:rsidRPr="00EB5B0A">
              <w:rPr>
                <w:rFonts w:cstheme="minorHAnsi"/>
                <w:b/>
                <w:szCs w:val="24"/>
                <w:shd w:val="clear" w:color="auto" w:fill="FFFFFF" w:themeFill="background1"/>
              </w:rPr>
              <w:t>C</w:t>
            </w:r>
          </w:p>
        </w:tc>
        <w:tc>
          <w:tcPr>
            <w:tcW w:w="3465" w:type="dxa"/>
            <w:tcBorders>
              <w:top w:val="dashSmallGap" w:sz="4" w:space="0" w:color="auto"/>
              <w:bottom w:val="single" w:sz="8" w:space="0" w:color="000000" w:themeColor="text1"/>
            </w:tcBorders>
            <w:shd w:val="clear" w:color="auto" w:fill="FFFFFF" w:themeFill="background1"/>
            <w:vAlign w:val="center"/>
          </w:tcPr>
          <w:p w:rsidR="00102975" w:rsidRPr="00102975" w:rsidRDefault="00102975" w:rsidP="00102975">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20"/>
              </w:rPr>
            </w:pPr>
            <w:r w:rsidRPr="00102975">
              <w:rPr>
                <w:rFonts w:cstheme="minorHAnsi"/>
                <w:color w:val="auto"/>
                <w:sz w:val="18"/>
                <w:szCs w:val="20"/>
              </w:rPr>
              <w:t>Toll-free: 888-345-HERO (4376)</w:t>
            </w:r>
          </w:p>
          <w:p w:rsidR="00102975" w:rsidRPr="00102975" w:rsidRDefault="00102975" w:rsidP="00102975">
            <w:pPr>
              <w:ind w:left="-14"/>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20"/>
              </w:rPr>
            </w:pPr>
            <w:r w:rsidRPr="00102975">
              <w:rPr>
                <w:rFonts w:cstheme="minorHAnsi"/>
                <w:color w:val="auto"/>
                <w:sz w:val="18"/>
                <w:szCs w:val="20"/>
              </w:rPr>
              <w:t>Main office: 907-646-5401</w:t>
            </w:r>
          </w:p>
          <w:p w:rsidR="006461D3" w:rsidRPr="00EB5B0A" w:rsidRDefault="00406B2C" w:rsidP="00102975">
            <w:pPr>
              <w:ind w:left="-18"/>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Pr>
                <w:rFonts w:cstheme="minorHAnsi"/>
                <w:color w:val="auto"/>
                <w:sz w:val="18"/>
                <w:szCs w:val="20"/>
              </w:rPr>
              <w:t>Press Option 3 for either number.</w:t>
            </w:r>
          </w:p>
        </w:tc>
      </w:tr>
    </w:tbl>
    <w:tbl>
      <w:tblPr>
        <w:tblStyle w:val="LightGrid13"/>
        <w:tblW w:w="1152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229"/>
        <w:gridCol w:w="466"/>
        <w:gridCol w:w="1373"/>
        <w:gridCol w:w="564"/>
        <w:gridCol w:w="403"/>
        <w:gridCol w:w="124"/>
        <w:gridCol w:w="523"/>
        <w:gridCol w:w="1147"/>
        <w:gridCol w:w="362"/>
        <w:gridCol w:w="735"/>
        <w:gridCol w:w="161"/>
        <w:gridCol w:w="1210"/>
        <w:gridCol w:w="1055"/>
        <w:gridCol w:w="1039"/>
        <w:gridCol w:w="624"/>
        <w:gridCol w:w="505"/>
      </w:tblGrid>
      <w:tr w:rsidR="000C28ED" w:rsidRPr="00DD52B5" w:rsidTr="005B73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6"/>
            <w:tcBorders>
              <w:top w:val="nil"/>
              <w:left w:val="nil"/>
              <w:bottom w:val="single" w:sz="8" w:space="0" w:color="000000" w:themeColor="text1"/>
              <w:right w:val="nil"/>
            </w:tcBorders>
          </w:tcPr>
          <w:p w:rsidR="000C28ED" w:rsidRPr="00DD52B5" w:rsidRDefault="000B424E" w:rsidP="00823086">
            <w:pPr>
              <w:tabs>
                <w:tab w:val="center" w:pos="5760"/>
                <w:tab w:val="right" w:pos="11520"/>
              </w:tabs>
              <w:rPr>
                <w:rFonts w:asciiTheme="minorHAnsi" w:hAnsiTheme="minorHAnsi"/>
                <w:sz w:val="20"/>
                <w:szCs w:val="20"/>
              </w:rPr>
            </w:pPr>
            <w:r w:rsidRPr="00DD52B5">
              <w:rPr>
                <w:rFonts w:asciiTheme="minorHAnsi" w:hAnsiTheme="minorHAnsi"/>
                <w:sz w:val="20"/>
                <w:szCs w:val="20"/>
              </w:rPr>
              <w:tab/>
            </w:r>
            <w:r w:rsidR="000C28ED" w:rsidRPr="00DD52B5">
              <w:rPr>
                <w:rFonts w:asciiTheme="minorHAnsi" w:hAnsiTheme="minorHAnsi"/>
                <w:sz w:val="20"/>
                <w:szCs w:val="20"/>
              </w:rPr>
              <w:t>INITIAL DAMAGE ASSESSMENT</w:t>
            </w:r>
            <w:r w:rsidR="008A42FD" w:rsidRPr="00DD52B5">
              <w:rPr>
                <w:rFonts w:asciiTheme="minorHAnsi" w:hAnsiTheme="minorHAnsi"/>
                <w:sz w:val="20"/>
                <w:szCs w:val="20"/>
              </w:rPr>
              <w:t xml:space="preserve"> FORM</w:t>
            </w:r>
            <w:r w:rsidRPr="00DD52B5">
              <w:rPr>
                <w:rFonts w:asciiTheme="minorHAnsi" w:hAnsiTheme="minorHAnsi"/>
                <w:sz w:val="20"/>
                <w:szCs w:val="20"/>
              </w:rPr>
              <w:tab/>
            </w:r>
          </w:p>
        </w:tc>
      </w:tr>
      <w:tr w:rsidR="008A42FD" w:rsidRPr="00DD52B5" w:rsidTr="00DD52B5">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735" w:type="pct"/>
            <w:gridSpan w:val="2"/>
            <w:tcBorders>
              <w:bottom w:val="nil"/>
              <w:right w:val="nil"/>
            </w:tcBorders>
            <w:shd w:val="clear" w:color="auto" w:fill="D9D9D9" w:themeFill="background1" w:themeFillShade="D9"/>
          </w:tcPr>
          <w:p w:rsidR="003E3757" w:rsidRPr="00DD52B5" w:rsidRDefault="005268C6" w:rsidP="00823086">
            <w:pPr>
              <w:rPr>
                <w:rFonts w:asciiTheme="minorHAnsi" w:hAnsiTheme="minorHAnsi"/>
                <w:szCs w:val="20"/>
              </w:rPr>
            </w:pPr>
            <w:r w:rsidRPr="00DD52B5">
              <w:rPr>
                <w:rFonts w:asciiTheme="minorHAnsi" w:hAnsiTheme="minorHAnsi"/>
                <w:szCs w:val="20"/>
              </w:rPr>
              <w:t>Community</w:t>
            </w:r>
            <w:r w:rsidR="003E3757" w:rsidRPr="00DD52B5">
              <w:rPr>
                <w:rFonts w:asciiTheme="minorHAnsi" w:hAnsiTheme="minorHAnsi"/>
                <w:szCs w:val="20"/>
              </w:rPr>
              <w:t>:</w:t>
            </w:r>
          </w:p>
        </w:tc>
        <w:tc>
          <w:tcPr>
            <w:tcW w:w="841" w:type="pct"/>
            <w:gridSpan w:val="2"/>
            <w:tcBorders>
              <w:left w:val="nil"/>
              <w:bottom w:val="nil"/>
              <w:right w:val="nil"/>
            </w:tcBorders>
            <w:shd w:val="clear" w:color="auto" w:fill="D9D9D9" w:themeFill="background1" w:themeFillShade="D9"/>
          </w:tcPr>
          <w:p w:rsidR="003E3757" w:rsidRPr="00DD52B5" w:rsidRDefault="003E3757" w:rsidP="00823086">
            <w:pPr>
              <w:cnfStyle w:val="000000100000" w:firstRow="0" w:lastRow="0" w:firstColumn="0" w:lastColumn="0" w:oddVBand="0" w:evenVBand="0" w:oddHBand="1" w:evenHBand="0" w:firstRowFirstColumn="0" w:firstRowLastColumn="0" w:lastRowFirstColumn="0" w:lastRowLastColumn="0"/>
              <w:rPr>
                <w:bCs/>
                <w:szCs w:val="20"/>
              </w:rPr>
            </w:pPr>
          </w:p>
        </w:tc>
        <w:tc>
          <w:tcPr>
            <w:tcW w:w="456" w:type="pct"/>
            <w:gridSpan w:val="3"/>
            <w:tcBorders>
              <w:left w:val="nil"/>
              <w:bottom w:val="nil"/>
              <w:right w:val="nil"/>
            </w:tcBorders>
            <w:shd w:val="clear" w:color="auto" w:fill="D9D9D9" w:themeFill="background1" w:themeFillShade="D9"/>
          </w:tcPr>
          <w:p w:rsidR="003E3757" w:rsidRPr="00DD52B5" w:rsidRDefault="003E3757" w:rsidP="00823086">
            <w:pPr>
              <w:cnfStyle w:val="000000100000" w:firstRow="0" w:lastRow="0" w:firstColumn="0" w:lastColumn="0" w:oddVBand="0" w:evenVBand="0" w:oddHBand="1" w:evenHBand="0" w:firstRowFirstColumn="0" w:firstRowLastColumn="0" w:lastRowFirstColumn="0" w:lastRowLastColumn="0"/>
              <w:rPr>
                <w:b/>
                <w:bCs/>
                <w:szCs w:val="20"/>
              </w:rPr>
            </w:pPr>
            <w:r w:rsidRPr="00DD52B5">
              <w:rPr>
                <w:b/>
                <w:bCs/>
                <w:szCs w:val="20"/>
              </w:rPr>
              <w:t>Date:</w:t>
            </w:r>
          </w:p>
        </w:tc>
        <w:tc>
          <w:tcPr>
            <w:tcW w:w="498" w:type="pct"/>
            <w:tcBorders>
              <w:left w:val="nil"/>
              <w:bottom w:val="nil"/>
              <w:right w:val="nil"/>
            </w:tcBorders>
            <w:shd w:val="clear" w:color="auto" w:fill="D9D9D9" w:themeFill="background1" w:themeFillShade="D9"/>
            <w:vAlign w:val="center"/>
          </w:tcPr>
          <w:p w:rsidR="003E3757" w:rsidRPr="00DD52B5" w:rsidRDefault="003E3757" w:rsidP="00823086">
            <w:pPr>
              <w:cnfStyle w:val="000000100000" w:firstRow="0" w:lastRow="0" w:firstColumn="0" w:lastColumn="0" w:oddVBand="0" w:evenVBand="0" w:oddHBand="1" w:evenHBand="0" w:firstRowFirstColumn="0" w:firstRowLastColumn="0" w:lastRowFirstColumn="0" w:lastRowLastColumn="0"/>
              <w:rPr>
                <w:b/>
                <w:bCs/>
                <w:szCs w:val="20"/>
              </w:rPr>
            </w:pPr>
          </w:p>
        </w:tc>
        <w:tc>
          <w:tcPr>
            <w:tcW w:w="1071" w:type="pct"/>
            <w:gridSpan w:val="4"/>
            <w:vMerge w:val="restart"/>
            <w:tcBorders>
              <w:left w:val="nil"/>
              <w:bottom w:val="nil"/>
              <w:right w:val="nil"/>
            </w:tcBorders>
            <w:shd w:val="clear" w:color="auto" w:fill="D9D9D9" w:themeFill="background1" w:themeFillShade="D9"/>
          </w:tcPr>
          <w:p w:rsidR="003E3757" w:rsidRPr="00DD52B5" w:rsidRDefault="003E3757" w:rsidP="00823086">
            <w:pPr>
              <w:cnfStyle w:val="000000100000" w:firstRow="0" w:lastRow="0" w:firstColumn="0" w:lastColumn="0" w:oddVBand="0" w:evenVBand="0" w:oddHBand="1" w:evenHBand="0" w:firstRowFirstColumn="0" w:firstRowLastColumn="0" w:lastRowFirstColumn="0" w:lastRowLastColumn="0"/>
              <w:rPr>
                <w:b/>
                <w:bCs/>
                <w:szCs w:val="20"/>
              </w:rPr>
            </w:pPr>
            <w:r w:rsidRPr="00DD52B5">
              <w:rPr>
                <w:b/>
                <w:bCs/>
                <w:szCs w:val="20"/>
              </w:rPr>
              <w:t>Affected Areas:</w:t>
            </w:r>
          </w:p>
        </w:tc>
        <w:tc>
          <w:tcPr>
            <w:tcW w:w="1400" w:type="pct"/>
            <w:gridSpan w:val="4"/>
            <w:tcBorders>
              <w:left w:val="nil"/>
              <w:bottom w:val="nil"/>
            </w:tcBorders>
            <w:shd w:val="clear" w:color="auto" w:fill="D9D9D9" w:themeFill="background1" w:themeFillShade="D9"/>
          </w:tcPr>
          <w:p w:rsidR="003E3757" w:rsidRPr="00DD52B5" w:rsidRDefault="003E3757" w:rsidP="00823086">
            <w:pPr>
              <w:cnfStyle w:val="000000100000" w:firstRow="0" w:lastRow="0" w:firstColumn="0" w:lastColumn="0" w:oddVBand="0" w:evenVBand="0" w:oddHBand="1" w:evenHBand="0" w:firstRowFirstColumn="0" w:firstRowLastColumn="0" w:lastRowFirstColumn="0" w:lastRowLastColumn="0"/>
              <w:rPr>
                <w:b/>
                <w:bCs/>
                <w:szCs w:val="20"/>
              </w:rPr>
            </w:pPr>
            <w:r w:rsidRPr="00DD52B5">
              <w:rPr>
                <w:b/>
                <w:bCs/>
                <w:szCs w:val="20"/>
              </w:rPr>
              <w:t xml:space="preserve">Cause of Damage: </w:t>
            </w:r>
          </w:p>
          <w:p w:rsidR="003E3757" w:rsidRPr="00DD52B5" w:rsidRDefault="003E3757" w:rsidP="00823086">
            <w:pPr>
              <w:cnfStyle w:val="000000100000" w:firstRow="0" w:lastRow="0" w:firstColumn="0" w:lastColumn="0" w:oddVBand="0" w:evenVBand="0" w:oddHBand="1" w:evenHBand="0" w:firstRowFirstColumn="0" w:firstRowLastColumn="0" w:lastRowFirstColumn="0" w:lastRowLastColumn="0"/>
              <w:rPr>
                <w:b/>
                <w:bCs/>
                <w:szCs w:val="20"/>
              </w:rPr>
            </w:pPr>
          </w:p>
        </w:tc>
      </w:tr>
      <w:tr w:rsidR="008A42FD" w:rsidRPr="00DD52B5" w:rsidTr="00DD52B5">
        <w:trPr>
          <w:cnfStyle w:val="000000010000" w:firstRow="0" w:lastRow="0" w:firstColumn="0" w:lastColumn="0" w:oddVBand="0" w:evenVBand="0" w:oddHBand="0" w:evenHBand="1"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533" w:type="pct"/>
            <w:tcBorders>
              <w:top w:val="nil"/>
              <w:right w:val="nil"/>
            </w:tcBorders>
            <w:shd w:val="clear" w:color="auto" w:fill="D9D9D9" w:themeFill="background1" w:themeFillShade="D9"/>
          </w:tcPr>
          <w:p w:rsidR="003E3757" w:rsidRPr="00DD52B5" w:rsidRDefault="003E3757" w:rsidP="00823086">
            <w:pPr>
              <w:rPr>
                <w:rFonts w:asciiTheme="minorHAnsi" w:hAnsiTheme="minorHAnsi"/>
                <w:szCs w:val="20"/>
              </w:rPr>
            </w:pPr>
            <w:r w:rsidRPr="00DD52B5">
              <w:rPr>
                <w:rFonts w:asciiTheme="minorHAnsi" w:hAnsiTheme="minorHAnsi"/>
                <w:szCs w:val="20"/>
              </w:rPr>
              <w:t>Reporter:</w:t>
            </w:r>
          </w:p>
        </w:tc>
        <w:tc>
          <w:tcPr>
            <w:tcW w:w="1042" w:type="pct"/>
            <w:gridSpan w:val="3"/>
            <w:tcBorders>
              <w:top w:val="nil"/>
              <w:left w:val="nil"/>
              <w:right w:val="nil"/>
            </w:tcBorders>
            <w:shd w:val="clear" w:color="auto" w:fill="D9D9D9" w:themeFill="background1" w:themeFillShade="D9"/>
          </w:tcPr>
          <w:p w:rsidR="003E3757" w:rsidRPr="00DD52B5" w:rsidRDefault="003E3757"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20"/>
              </w:rPr>
            </w:pPr>
          </w:p>
        </w:tc>
        <w:tc>
          <w:tcPr>
            <w:tcW w:w="456" w:type="pct"/>
            <w:gridSpan w:val="3"/>
            <w:tcBorders>
              <w:top w:val="nil"/>
              <w:left w:val="nil"/>
              <w:right w:val="nil"/>
            </w:tcBorders>
            <w:shd w:val="clear" w:color="auto" w:fill="D9D9D9" w:themeFill="background1" w:themeFillShade="D9"/>
          </w:tcPr>
          <w:p w:rsidR="003E3757" w:rsidRPr="00DD52B5" w:rsidRDefault="003E3757"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
                <w:bCs/>
                <w:szCs w:val="20"/>
              </w:rPr>
            </w:pPr>
            <w:r w:rsidRPr="00DD52B5">
              <w:rPr>
                <w:rFonts w:eastAsiaTheme="majorEastAsia" w:cstheme="majorBidi"/>
                <w:b/>
                <w:bCs/>
                <w:szCs w:val="20"/>
              </w:rPr>
              <w:t>Time:</w:t>
            </w:r>
          </w:p>
        </w:tc>
        <w:tc>
          <w:tcPr>
            <w:tcW w:w="498" w:type="pct"/>
            <w:tcBorders>
              <w:top w:val="nil"/>
              <w:left w:val="nil"/>
              <w:right w:val="nil"/>
            </w:tcBorders>
            <w:shd w:val="clear" w:color="auto" w:fill="D9D9D9" w:themeFill="background1" w:themeFillShade="D9"/>
            <w:vAlign w:val="center"/>
          </w:tcPr>
          <w:p w:rsidR="003E3757" w:rsidRPr="00DD52B5" w:rsidRDefault="003E3757"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20"/>
              </w:rPr>
            </w:pPr>
          </w:p>
        </w:tc>
        <w:tc>
          <w:tcPr>
            <w:tcW w:w="1071" w:type="pct"/>
            <w:gridSpan w:val="4"/>
            <w:vMerge/>
            <w:tcBorders>
              <w:top w:val="nil"/>
              <w:left w:val="nil"/>
              <w:right w:val="nil"/>
            </w:tcBorders>
            <w:shd w:val="clear" w:color="auto" w:fill="D9D9D9" w:themeFill="background1" w:themeFillShade="D9"/>
            <w:vAlign w:val="center"/>
          </w:tcPr>
          <w:p w:rsidR="003E3757" w:rsidRPr="00DD52B5" w:rsidRDefault="003E3757"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
                <w:bCs/>
                <w:szCs w:val="20"/>
              </w:rPr>
            </w:pPr>
          </w:p>
        </w:tc>
        <w:tc>
          <w:tcPr>
            <w:tcW w:w="1400" w:type="pct"/>
            <w:gridSpan w:val="4"/>
            <w:tcBorders>
              <w:top w:val="nil"/>
              <w:left w:val="nil"/>
            </w:tcBorders>
            <w:shd w:val="clear" w:color="auto" w:fill="D9D9D9" w:themeFill="background1" w:themeFillShade="D9"/>
          </w:tcPr>
          <w:p w:rsidR="003E3757" w:rsidRPr="00DD52B5" w:rsidRDefault="003E3757"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Cs/>
                <w:szCs w:val="20"/>
              </w:rPr>
            </w:pPr>
            <w:r w:rsidRPr="00DD52B5">
              <w:rPr>
                <w:rFonts w:eastAsiaTheme="majorEastAsia" w:cstheme="majorBidi"/>
                <w:b/>
                <w:bCs/>
                <w:szCs w:val="20"/>
              </w:rPr>
              <w:t xml:space="preserve">Secondary Damage: </w:t>
            </w:r>
          </w:p>
        </w:tc>
      </w:tr>
      <w:tr w:rsidR="00A879F4" w:rsidRPr="00DD52B5" w:rsidTr="005B731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5000" w:type="pct"/>
            <w:gridSpan w:val="16"/>
            <w:tcBorders>
              <w:bottom w:val="nil"/>
            </w:tcBorders>
            <w:shd w:val="clear" w:color="auto" w:fill="000000" w:themeFill="text1"/>
            <w:vAlign w:val="center"/>
          </w:tcPr>
          <w:p w:rsidR="00A879F4" w:rsidRPr="00DD52B5" w:rsidRDefault="00A879F4" w:rsidP="00823086">
            <w:pPr>
              <w:jc w:val="center"/>
              <w:rPr>
                <w:rFonts w:asciiTheme="minorHAnsi" w:hAnsiTheme="minorHAnsi"/>
                <w:b w:val="0"/>
                <w:sz w:val="20"/>
                <w:szCs w:val="20"/>
              </w:rPr>
            </w:pPr>
          </w:p>
        </w:tc>
      </w:tr>
      <w:tr w:rsidR="00DD52B5" w:rsidRPr="00DD52B5" w:rsidTr="00DD52B5">
        <w:trPr>
          <w:cnfStyle w:val="000000010000" w:firstRow="0" w:lastRow="0" w:firstColumn="0" w:lastColumn="0" w:oddVBand="0" w:evenVBand="0" w:oddHBand="0" w:evenHBand="1"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val="restart"/>
            <w:shd w:val="clear" w:color="auto" w:fill="FFFFFF" w:themeFill="background1"/>
            <w:vAlign w:val="center"/>
          </w:tcPr>
          <w:p w:rsidR="000B424E" w:rsidRPr="00DD52B5" w:rsidRDefault="000B424E" w:rsidP="00823086">
            <w:pPr>
              <w:jc w:val="center"/>
              <w:rPr>
                <w:rFonts w:asciiTheme="minorHAnsi" w:hAnsiTheme="minorHAnsi"/>
                <w:bCs w:val="0"/>
                <w:szCs w:val="20"/>
              </w:rPr>
            </w:pPr>
            <w:r w:rsidRPr="00DD52B5">
              <w:rPr>
                <w:rFonts w:asciiTheme="minorHAnsi" w:hAnsiTheme="minorHAnsi"/>
                <w:bCs w:val="0"/>
                <w:szCs w:val="20"/>
              </w:rPr>
              <w:t>Life/ Safety</w:t>
            </w:r>
          </w:p>
        </w:tc>
        <w:tc>
          <w:tcPr>
            <w:tcW w:w="596" w:type="pct"/>
            <w:tcBorders>
              <w:right w:val="nil"/>
            </w:tcBorders>
            <w:shd w:val="clear" w:color="auto" w:fill="FFFFFF" w:themeFill="background1"/>
            <w:vAlign w:val="center"/>
          </w:tcPr>
          <w:p w:rsidR="000B424E" w:rsidRPr="00DD52B5" w:rsidRDefault="000B424E" w:rsidP="0082308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DD52B5">
              <w:rPr>
                <w:b/>
                <w:bCs/>
                <w:sz w:val="20"/>
                <w:szCs w:val="20"/>
              </w:rPr>
              <w:t>STATUS</w:t>
            </w:r>
          </w:p>
        </w:tc>
        <w:tc>
          <w:tcPr>
            <w:tcW w:w="420" w:type="pct"/>
            <w:gridSpan w:val="2"/>
            <w:tcBorders>
              <w:left w:val="nil"/>
              <w:right w:val="single" w:sz="12" w:space="0" w:color="000000" w:themeColor="text1"/>
            </w:tcBorders>
            <w:shd w:val="clear" w:color="auto" w:fill="FFFFFF" w:themeFill="background1"/>
            <w:vAlign w:val="center"/>
          </w:tcPr>
          <w:p w:rsidR="000B424E" w:rsidRPr="00DD52B5" w:rsidRDefault="000B424E" w:rsidP="00823086">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NUMBER</w:t>
            </w:r>
          </w:p>
        </w:tc>
        <w:tc>
          <w:tcPr>
            <w:tcW w:w="936" w:type="pct"/>
            <w:gridSpan w:val="4"/>
            <w:tcBorders>
              <w:left w:val="single" w:sz="12" w:space="0" w:color="000000" w:themeColor="text1"/>
              <w:right w:val="nil"/>
            </w:tcBorders>
            <w:shd w:val="clear" w:color="auto" w:fill="FFFFFF" w:themeFill="background1"/>
            <w:vAlign w:val="center"/>
          </w:tcPr>
          <w:p w:rsidR="000B424E" w:rsidRPr="00DD52B5" w:rsidRDefault="000B424E" w:rsidP="00823086">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 xml:space="preserve">ASSISTANCE </w:t>
            </w:r>
          </w:p>
        </w:tc>
        <w:tc>
          <w:tcPr>
            <w:tcW w:w="319" w:type="pct"/>
            <w:tcBorders>
              <w:left w:val="nil"/>
              <w:right w:val="nil"/>
            </w:tcBorders>
            <w:shd w:val="clear" w:color="auto" w:fill="FFFFFF" w:themeFill="background1"/>
            <w:vAlign w:val="center"/>
          </w:tcPr>
          <w:p w:rsidR="000B424E" w:rsidRPr="00DD52B5" w:rsidRDefault="00A879F4" w:rsidP="00823086">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color w:val="FF0000"/>
                <w:sz w:val="20"/>
                <w:szCs w:val="20"/>
              </w:rPr>
            </w:pPr>
            <w:r w:rsidRPr="00DD52B5">
              <w:rPr>
                <w:rFonts w:eastAsiaTheme="majorEastAsia" w:cstheme="majorBidi"/>
                <w:b/>
                <w:color w:val="FF0000"/>
                <w:sz w:val="20"/>
                <w:szCs w:val="20"/>
              </w:rPr>
              <w:t>#</w:t>
            </w:r>
            <w:r w:rsidR="000B424E" w:rsidRPr="00DD52B5">
              <w:rPr>
                <w:rFonts w:eastAsiaTheme="majorEastAsia" w:cstheme="majorBidi"/>
                <w:b/>
                <w:color w:val="FF0000"/>
                <w:sz w:val="20"/>
                <w:szCs w:val="20"/>
              </w:rPr>
              <w:t xml:space="preserve"> NEEDED</w:t>
            </w:r>
          </w:p>
        </w:tc>
        <w:tc>
          <w:tcPr>
            <w:tcW w:w="595" w:type="pct"/>
            <w:gridSpan w:val="2"/>
            <w:tcBorders>
              <w:left w:val="nil"/>
              <w:right w:val="single" w:sz="12" w:space="0" w:color="000000" w:themeColor="text1"/>
            </w:tcBorders>
            <w:shd w:val="clear" w:color="auto" w:fill="FFFFFF" w:themeFill="background1"/>
            <w:vAlign w:val="center"/>
          </w:tcPr>
          <w:p w:rsidR="000B424E" w:rsidRPr="00DD52B5" w:rsidRDefault="000B424E" w:rsidP="00823086">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 PROVIDED</w:t>
            </w:r>
          </w:p>
          <w:p w:rsidR="00A879F4" w:rsidRPr="00DD52B5" w:rsidRDefault="00A879F4" w:rsidP="00823086">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TO DATE</w:t>
            </w:r>
          </w:p>
        </w:tc>
        <w:tc>
          <w:tcPr>
            <w:tcW w:w="909" w:type="pct"/>
            <w:gridSpan w:val="2"/>
            <w:tcBorders>
              <w:left w:val="single" w:sz="12" w:space="0" w:color="000000" w:themeColor="text1"/>
              <w:right w:val="nil"/>
            </w:tcBorders>
            <w:shd w:val="clear" w:color="auto" w:fill="FFFFFF" w:themeFill="background1"/>
            <w:vAlign w:val="center"/>
          </w:tcPr>
          <w:p w:rsidR="000B424E" w:rsidRPr="00DD52B5" w:rsidRDefault="000B424E" w:rsidP="00823086">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CRITICAL SHORTFALLS</w:t>
            </w:r>
          </w:p>
        </w:tc>
        <w:tc>
          <w:tcPr>
            <w:tcW w:w="271" w:type="pct"/>
            <w:tcBorders>
              <w:left w:val="nil"/>
              <w:right w:val="nil"/>
            </w:tcBorders>
            <w:shd w:val="clear" w:color="auto" w:fill="FFFFFF" w:themeFill="background1"/>
            <w:vAlign w:val="center"/>
          </w:tcPr>
          <w:p w:rsidR="000B424E" w:rsidRPr="00DD52B5" w:rsidRDefault="000B424E" w:rsidP="00823086">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color w:val="FF0000"/>
                <w:sz w:val="20"/>
                <w:szCs w:val="20"/>
              </w:rPr>
            </w:pPr>
            <w:r w:rsidRPr="00DD52B5">
              <w:rPr>
                <w:rFonts w:eastAsiaTheme="majorEastAsia" w:cstheme="majorBidi"/>
                <w:b/>
                <w:color w:val="FF0000"/>
                <w:sz w:val="20"/>
                <w:szCs w:val="20"/>
              </w:rPr>
              <w:t>YES</w:t>
            </w:r>
          </w:p>
        </w:tc>
        <w:tc>
          <w:tcPr>
            <w:tcW w:w="220" w:type="pct"/>
            <w:tcBorders>
              <w:left w:val="nil"/>
            </w:tcBorders>
            <w:shd w:val="clear" w:color="auto" w:fill="FFFFFF" w:themeFill="background1"/>
            <w:vAlign w:val="center"/>
          </w:tcPr>
          <w:p w:rsidR="000B424E" w:rsidRPr="00DD52B5" w:rsidRDefault="000B424E" w:rsidP="00823086">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NO</w:t>
            </w:r>
          </w:p>
        </w:tc>
      </w:tr>
      <w:tr w:rsidR="00DD52B5" w:rsidRPr="00DD52B5" w:rsidTr="00DD52B5">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0B424E" w:rsidRPr="00DD52B5" w:rsidRDefault="000B424E" w:rsidP="00823086">
            <w:pPr>
              <w:jc w:val="right"/>
              <w:rPr>
                <w:rFonts w:asciiTheme="minorHAnsi" w:hAnsiTheme="minorHAnsi"/>
                <w:bCs w:val="0"/>
                <w:szCs w:val="20"/>
              </w:rPr>
            </w:pPr>
          </w:p>
        </w:tc>
        <w:tc>
          <w:tcPr>
            <w:tcW w:w="596" w:type="pct"/>
            <w:tcBorders>
              <w:bottom w:val="dashSmallGap" w:sz="4" w:space="0" w:color="auto"/>
              <w:right w:val="dashSmallGap" w:sz="4" w:space="0" w:color="auto"/>
            </w:tcBorders>
            <w:shd w:val="clear" w:color="auto" w:fill="FFFFFF" w:themeFill="background1"/>
            <w:vAlign w:val="center"/>
          </w:tcPr>
          <w:p w:rsidR="000B424E" w:rsidRPr="00DD52B5" w:rsidRDefault="000B424E"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Injured</w:t>
            </w:r>
          </w:p>
        </w:tc>
        <w:tc>
          <w:tcPr>
            <w:tcW w:w="420" w:type="pct"/>
            <w:gridSpan w:val="2"/>
            <w:tcBorders>
              <w:left w:val="dashSmallGap" w:sz="4" w:space="0" w:color="auto"/>
              <w:bottom w:val="dashSmallGap" w:sz="4" w:space="0" w:color="auto"/>
            </w:tcBorders>
            <w:shd w:val="clear" w:color="auto" w:fill="FFFFFF" w:themeFill="background1"/>
            <w:vAlign w:val="center"/>
          </w:tcPr>
          <w:p w:rsidR="000B424E" w:rsidRPr="00DD52B5" w:rsidRDefault="000B424E"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c>
          <w:tcPr>
            <w:tcW w:w="936" w:type="pct"/>
            <w:gridSpan w:val="4"/>
            <w:tcBorders>
              <w:bottom w:val="dashSmallGap" w:sz="4" w:space="0" w:color="auto"/>
              <w:right w:val="dashSmallGap" w:sz="4" w:space="0" w:color="auto"/>
            </w:tcBorders>
            <w:shd w:val="clear" w:color="auto" w:fill="FFFFFF" w:themeFill="background1"/>
            <w:vAlign w:val="center"/>
          </w:tcPr>
          <w:p w:rsidR="000B424E" w:rsidRPr="00DD52B5" w:rsidRDefault="000B424E"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Precautionary Evacuation</w:t>
            </w:r>
          </w:p>
        </w:tc>
        <w:tc>
          <w:tcPr>
            <w:tcW w:w="389" w:type="pct"/>
            <w:gridSpan w:val="2"/>
            <w:tcBorders>
              <w:left w:val="dashSmallGap" w:sz="4" w:space="0" w:color="auto"/>
              <w:bottom w:val="dashSmallGap" w:sz="4" w:space="0" w:color="auto"/>
              <w:right w:val="dashSmallGap" w:sz="4" w:space="0" w:color="auto"/>
            </w:tcBorders>
            <w:shd w:val="clear" w:color="auto" w:fill="FFFFFF" w:themeFill="background1"/>
            <w:vAlign w:val="center"/>
          </w:tcPr>
          <w:p w:rsidR="000B424E" w:rsidRPr="00DD52B5" w:rsidRDefault="000B424E"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color w:val="FF0000"/>
                <w:sz w:val="20"/>
                <w:szCs w:val="20"/>
              </w:rPr>
            </w:pPr>
          </w:p>
        </w:tc>
        <w:tc>
          <w:tcPr>
            <w:tcW w:w="525" w:type="pct"/>
            <w:tcBorders>
              <w:left w:val="dashSmallGap" w:sz="4" w:space="0" w:color="auto"/>
              <w:bottom w:val="dashSmallGap" w:sz="4" w:space="0" w:color="auto"/>
              <w:right w:val="single" w:sz="12" w:space="0" w:color="000000" w:themeColor="text1"/>
            </w:tcBorders>
            <w:shd w:val="clear" w:color="auto" w:fill="FFFFFF" w:themeFill="background1"/>
            <w:vAlign w:val="center"/>
          </w:tcPr>
          <w:p w:rsidR="000B424E" w:rsidRPr="00DD52B5" w:rsidRDefault="000B424E"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c>
          <w:tcPr>
            <w:tcW w:w="909" w:type="pct"/>
            <w:gridSpan w:val="2"/>
            <w:tcBorders>
              <w:left w:val="single" w:sz="12" w:space="0" w:color="000000" w:themeColor="text1"/>
              <w:bottom w:val="dashSmallGap" w:sz="4" w:space="0" w:color="auto"/>
              <w:right w:val="dashSmallGap" w:sz="4" w:space="0" w:color="auto"/>
            </w:tcBorders>
            <w:shd w:val="clear" w:color="auto" w:fill="FFFFFF" w:themeFill="background1"/>
            <w:vAlign w:val="center"/>
          </w:tcPr>
          <w:p w:rsidR="000B424E" w:rsidRPr="00DD52B5" w:rsidRDefault="000B424E"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 xml:space="preserve">Shelter </w:t>
            </w:r>
          </w:p>
        </w:tc>
        <w:tc>
          <w:tcPr>
            <w:tcW w:w="271" w:type="pct"/>
            <w:tcBorders>
              <w:left w:val="dashSmallGap" w:sz="4" w:space="0" w:color="auto"/>
              <w:bottom w:val="dashSmallGap" w:sz="4" w:space="0" w:color="auto"/>
              <w:right w:val="dashSmallGap" w:sz="4" w:space="0" w:color="auto"/>
            </w:tcBorders>
            <w:shd w:val="clear" w:color="auto" w:fill="FFFFFF" w:themeFill="background1"/>
            <w:vAlign w:val="center"/>
          </w:tcPr>
          <w:p w:rsidR="000B424E" w:rsidRPr="00DD52B5" w:rsidRDefault="000B424E"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color w:val="FF0000"/>
                <w:sz w:val="20"/>
                <w:szCs w:val="20"/>
              </w:rPr>
            </w:pPr>
          </w:p>
        </w:tc>
        <w:tc>
          <w:tcPr>
            <w:tcW w:w="220" w:type="pct"/>
            <w:tcBorders>
              <w:left w:val="dashSmallGap" w:sz="4" w:space="0" w:color="auto"/>
              <w:bottom w:val="dashSmallGap" w:sz="4" w:space="0" w:color="auto"/>
            </w:tcBorders>
            <w:shd w:val="clear" w:color="auto" w:fill="FFFFFF" w:themeFill="background1"/>
            <w:vAlign w:val="center"/>
          </w:tcPr>
          <w:p w:rsidR="000B424E" w:rsidRPr="00DD52B5" w:rsidRDefault="000B424E"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r>
      <w:tr w:rsidR="006B14F8" w:rsidRPr="00DD52B5" w:rsidTr="00DD52B5">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6461D3" w:rsidRPr="00DD52B5" w:rsidRDefault="006461D3" w:rsidP="00823086">
            <w:pPr>
              <w:jc w:val="right"/>
              <w:rPr>
                <w:rFonts w:asciiTheme="minorHAnsi" w:hAnsiTheme="minorHAnsi"/>
                <w:bCs w:val="0"/>
                <w:szCs w:val="20"/>
              </w:rPr>
            </w:pPr>
          </w:p>
        </w:tc>
        <w:tc>
          <w:tcPr>
            <w:tcW w:w="596" w:type="pct"/>
            <w:tcBorders>
              <w:top w:val="dashSmallGap" w:sz="4" w:space="0" w:color="auto"/>
              <w:bottom w:val="dashSmallGap" w:sz="4" w:space="0" w:color="auto"/>
              <w:right w:val="dashSmallGap" w:sz="4" w:space="0" w:color="auto"/>
            </w:tcBorders>
            <w:shd w:val="clear" w:color="auto" w:fill="FFFFFF" w:themeFill="background1"/>
            <w:vAlign w:val="center"/>
          </w:tcPr>
          <w:p w:rsidR="006461D3"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Clinic/Hospital</w:t>
            </w:r>
          </w:p>
        </w:tc>
        <w:tc>
          <w:tcPr>
            <w:tcW w:w="420" w:type="pct"/>
            <w:gridSpan w:val="2"/>
            <w:tcBorders>
              <w:top w:val="dashSmallGap" w:sz="4" w:space="0" w:color="auto"/>
              <w:left w:val="dashSmallGap" w:sz="4" w:space="0" w:color="auto"/>
              <w:bottom w:val="dashSmallGap" w:sz="4" w:space="0" w:color="auto"/>
            </w:tcBorders>
            <w:shd w:val="clear" w:color="auto" w:fill="FFFFFF" w:themeFill="background1"/>
            <w:vAlign w:val="center"/>
          </w:tcPr>
          <w:p w:rsidR="006461D3" w:rsidRPr="00DD52B5" w:rsidRDefault="006461D3"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936" w:type="pct"/>
            <w:gridSpan w:val="4"/>
            <w:tcBorders>
              <w:top w:val="dashSmallGap" w:sz="4" w:space="0" w:color="auto"/>
              <w:bottom w:val="dashSmallGap" w:sz="4" w:space="0" w:color="auto"/>
              <w:right w:val="dashSmallGap" w:sz="4" w:space="0" w:color="auto"/>
            </w:tcBorders>
            <w:shd w:val="clear" w:color="auto" w:fill="FFFFFF" w:themeFill="background1"/>
            <w:vAlign w:val="center"/>
          </w:tcPr>
          <w:p w:rsidR="006461D3" w:rsidRPr="00DD52B5" w:rsidRDefault="006461D3"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 xml:space="preserve">Search </w:t>
            </w:r>
            <w:r w:rsidR="006F2226" w:rsidRPr="00DD52B5">
              <w:rPr>
                <w:rFonts w:eastAsiaTheme="majorEastAsia" w:cstheme="majorBidi"/>
                <w:sz w:val="20"/>
                <w:szCs w:val="20"/>
              </w:rPr>
              <w:t>&amp;</w:t>
            </w:r>
            <w:r w:rsidRPr="00DD52B5">
              <w:rPr>
                <w:rFonts w:eastAsiaTheme="majorEastAsia" w:cstheme="majorBidi"/>
                <w:sz w:val="20"/>
                <w:szCs w:val="20"/>
              </w:rPr>
              <w:t xml:space="preserve"> Rescue</w:t>
            </w:r>
          </w:p>
        </w:tc>
        <w:tc>
          <w:tcPr>
            <w:tcW w:w="389" w:type="pct"/>
            <w:gridSpan w:val="2"/>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rsidR="006461D3" w:rsidRPr="00DD52B5" w:rsidRDefault="006461D3"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color w:val="FF0000"/>
                <w:sz w:val="20"/>
                <w:szCs w:val="20"/>
              </w:rPr>
            </w:pPr>
          </w:p>
        </w:tc>
        <w:tc>
          <w:tcPr>
            <w:tcW w:w="525" w:type="pct"/>
            <w:tcBorders>
              <w:top w:val="dashSmallGap" w:sz="4" w:space="0" w:color="auto"/>
              <w:left w:val="dashSmallGap" w:sz="4" w:space="0" w:color="auto"/>
              <w:bottom w:val="dashSmallGap" w:sz="4" w:space="0" w:color="auto"/>
              <w:right w:val="single" w:sz="12" w:space="0" w:color="000000" w:themeColor="text1"/>
            </w:tcBorders>
            <w:shd w:val="clear" w:color="auto" w:fill="FFFFFF" w:themeFill="background1"/>
            <w:vAlign w:val="center"/>
          </w:tcPr>
          <w:p w:rsidR="006461D3" w:rsidRPr="00DD52B5" w:rsidRDefault="006461D3"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909" w:type="pct"/>
            <w:gridSpan w:val="2"/>
            <w:tcBorders>
              <w:top w:val="dashSmallGap" w:sz="4" w:space="0" w:color="auto"/>
              <w:left w:val="single" w:sz="12" w:space="0" w:color="000000" w:themeColor="text1"/>
              <w:bottom w:val="dashSmallGap" w:sz="4" w:space="0" w:color="auto"/>
              <w:right w:val="dashSmallGap" w:sz="4" w:space="0" w:color="auto"/>
            </w:tcBorders>
            <w:shd w:val="clear" w:color="auto" w:fill="FFFFFF" w:themeFill="background1"/>
            <w:vAlign w:val="center"/>
          </w:tcPr>
          <w:p w:rsidR="006461D3" w:rsidRPr="00DD52B5" w:rsidRDefault="006461D3"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Shelter Supplies</w:t>
            </w:r>
          </w:p>
        </w:tc>
        <w:tc>
          <w:tcPr>
            <w:tcW w:w="271"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rsidR="006461D3" w:rsidRPr="00DD52B5" w:rsidRDefault="006461D3"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color w:val="FF0000"/>
                <w:sz w:val="20"/>
                <w:szCs w:val="20"/>
              </w:rPr>
            </w:pPr>
          </w:p>
        </w:tc>
        <w:tc>
          <w:tcPr>
            <w:tcW w:w="220" w:type="pct"/>
            <w:tcBorders>
              <w:top w:val="dashSmallGap" w:sz="4" w:space="0" w:color="auto"/>
              <w:left w:val="dashSmallGap" w:sz="4" w:space="0" w:color="auto"/>
              <w:bottom w:val="dashSmallGap" w:sz="4" w:space="0" w:color="auto"/>
            </w:tcBorders>
            <w:shd w:val="clear" w:color="auto" w:fill="FFFFFF" w:themeFill="background1"/>
            <w:vAlign w:val="center"/>
          </w:tcPr>
          <w:p w:rsidR="006461D3" w:rsidRPr="00DD52B5" w:rsidRDefault="006461D3"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r>
      <w:tr w:rsidR="006B14F8" w:rsidRPr="00DD52B5" w:rsidTr="00DD52B5">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5268C6" w:rsidRPr="00DD52B5" w:rsidRDefault="005268C6" w:rsidP="00823086">
            <w:pPr>
              <w:jc w:val="right"/>
              <w:rPr>
                <w:rFonts w:asciiTheme="minorHAnsi" w:hAnsiTheme="minorHAnsi"/>
                <w:bCs w:val="0"/>
                <w:szCs w:val="20"/>
              </w:rPr>
            </w:pPr>
          </w:p>
        </w:tc>
        <w:tc>
          <w:tcPr>
            <w:tcW w:w="596" w:type="pct"/>
            <w:tcBorders>
              <w:top w:val="dashSmallGap" w:sz="4" w:space="0" w:color="auto"/>
              <w:bottom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Missing</w:t>
            </w:r>
          </w:p>
        </w:tc>
        <w:tc>
          <w:tcPr>
            <w:tcW w:w="420" w:type="pct"/>
            <w:gridSpan w:val="2"/>
            <w:tcBorders>
              <w:top w:val="dashSmallGap" w:sz="4" w:space="0" w:color="auto"/>
              <w:left w:val="dashSmallGap" w:sz="4" w:space="0" w:color="auto"/>
              <w:bottom w:val="dashSmallGap" w:sz="4" w:space="0" w:color="auto"/>
            </w:tcBorders>
            <w:shd w:val="clear" w:color="auto" w:fill="FFFFFF" w:themeFill="background1"/>
            <w:vAlign w:val="center"/>
          </w:tcPr>
          <w:p w:rsidR="005268C6" w:rsidRPr="00DD52B5" w:rsidRDefault="005268C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c>
          <w:tcPr>
            <w:tcW w:w="936" w:type="pct"/>
            <w:gridSpan w:val="4"/>
            <w:tcBorders>
              <w:top w:val="dashSmallGap" w:sz="4" w:space="0" w:color="auto"/>
              <w:bottom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Sheltering</w:t>
            </w:r>
          </w:p>
        </w:tc>
        <w:tc>
          <w:tcPr>
            <w:tcW w:w="389" w:type="pct"/>
            <w:gridSpan w:val="2"/>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color w:val="FF0000"/>
                <w:sz w:val="20"/>
                <w:szCs w:val="20"/>
              </w:rPr>
            </w:pPr>
          </w:p>
        </w:tc>
        <w:tc>
          <w:tcPr>
            <w:tcW w:w="525" w:type="pct"/>
            <w:tcBorders>
              <w:top w:val="dashSmallGap" w:sz="4" w:space="0" w:color="auto"/>
              <w:left w:val="dashSmallGap" w:sz="4" w:space="0" w:color="auto"/>
              <w:bottom w:val="dashSmallGap" w:sz="4" w:space="0" w:color="auto"/>
              <w:right w:val="single" w:sz="12" w:space="0" w:color="000000" w:themeColor="text1"/>
            </w:tcBorders>
            <w:shd w:val="clear" w:color="auto" w:fill="FFFFFF" w:themeFill="background1"/>
            <w:vAlign w:val="center"/>
          </w:tcPr>
          <w:p w:rsidR="005268C6" w:rsidRPr="00DD52B5" w:rsidRDefault="005268C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c>
          <w:tcPr>
            <w:tcW w:w="909" w:type="pct"/>
            <w:gridSpan w:val="2"/>
            <w:tcBorders>
              <w:top w:val="dashSmallGap" w:sz="4" w:space="0" w:color="auto"/>
              <w:left w:val="single" w:sz="12" w:space="0" w:color="000000" w:themeColor="text1"/>
              <w:bottom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Public Safety</w:t>
            </w:r>
          </w:p>
        </w:tc>
        <w:tc>
          <w:tcPr>
            <w:tcW w:w="271"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color w:val="FF0000"/>
                <w:sz w:val="20"/>
                <w:szCs w:val="20"/>
              </w:rPr>
            </w:pPr>
          </w:p>
        </w:tc>
        <w:tc>
          <w:tcPr>
            <w:tcW w:w="220" w:type="pct"/>
            <w:tcBorders>
              <w:top w:val="dashSmallGap" w:sz="4" w:space="0" w:color="auto"/>
              <w:left w:val="dashSmallGap" w:sz="4" w:space="0" w:color="auto"/>
              <w:bottom w:val="dashSmallGap" w:sz="4" w:space="0" w:color="auto"/>
            </w:tcBorders>
            <w:shd w:val="clear" w:color="auto" w:fill="FFFFFF" w:themeFill="background1"/>
            <w:vAlign w:val="center"/>
          </w:tcPr>
          <w:p w:rsidR="005268C6" w:rsidRPr="00DD52B5" w:rsidRDefault="005268C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r>
      <w:tr w:rsidR="00DD52B5" w:rsidRPr="00DD52B5" w:rsidTr="00DD52B5">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5268C6" w:rsidRPr="00DD52B5" w:rsidRDefault="005268C6" w:rsidP="00823086">
            <w:pPr>
              <w:jc w:val="right"/>
              <w:rPr>
                <w:rFonts w:asciiTheme="minorHAnsi" w:hAnsiTheme="minorHAnsi"/>
                <w:bCs w:val="0"/>
                <w:szCs w:val="20"/>
              </w:rPr>
            </w:pPr>
          </w:p>
        </w:tc>
        <w:tc>
          <w:tcPr>
            <w:tcW w:w="596" w:type="pct"/>
            <w:tcBorders>
              <w:top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Dead</w:t>
            </w:r>
          </w:p>
        </w:tc>
        <w:tc>
          <w:tcPr>
            <w:tcW w:w="420" w:type="pct"/>
            <w:gridSpan w:val="2"/>
            <w:tcBorders>
              <w:top w:val="dashSmallGap" w:sz="4" w:space="0" w:color="auto"/>
              <w:left w:val="dashSmallGap" w:sz="4" w:space="0" w:color="auto"/>
            </w:tcBorders>
            <w:shd w:val="clear" w:color="auto" w:fill="FFFFFF" w:themeFill="background1"/>
            <w:vAlign w:val="center"/>
          </w:tcPr>
          <w:p w:rsidR="005268C6"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936" w:type="pct"/>
            <w:gridSpan w:val="4"/>
            <w:tcBorders>
              <w:top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Medevac</w:t>
            </w:r>
          </w:p>
        </w:tc>
        <w:tc>
          <w:tcPr>
            <w:tcW w:w="389" w:type="pct"/>
            <w:gridSpan w:val="2"/>
            <w:tcBorders>
              <w:top w:val="dashSmallGap" w:sz="4" w:space="0" w:color="auto"/>
              <w:left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color w:val="FF0000"/>
                <w:sz w:val="20"/>
                <w:szCs w:val="20"/>
              </w:rPr>
            </w:pPr>
          </w:p>
        </w:tc>
        <w:tc>
          <w:tcPr>
            <w:tcW w:w="525" w:type="pct"/>
            <w:tcBorders>
              <w:top w:val="dashSmallGap" w:sz="4" w:space="0" w:color="auto"/>
              <w:left w:val="dashSmallGap" w:sz="4" w:space="0" w:color="auto"/>
              <w:right w:val="single" w:sz="12" w:space="0" w:color="000000" w:themeColor="text1"/>
            </w:tcBorders>
            <w:shd w:val="clear" w:color="auto" w:fill="FFFFFF" w:themeFill="background1"/>
            <w:vAlign w:val="center"/>
          </w:tcPr>
          <w:p w:rsidR="005268C6"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909" w:type="pct"/>
            <w:gridSpan w:val="2"/>
            <w:tcBorders>
              <w:top w:val="dashSmallGap" w:sz="4" w:space="0" w:color="auto"/>
              <w:left w:val="single" w:sz="12" w:space="0" w:color="000000" w:themeColor="text1"/>
              <w:right w:val="dashSmallGap" w:sz="4" w:space="0" w:color="auto"/>
            </w:tcBorders>
            <w:shd w:val="clear" w:color="auto" w:fill="FFFFFF" w:themeFill="background1"/>
            <w:vAlign w:val="center"/>
          </w:tcPr>
          <w:p w:rsidR="005268C6"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r w:rsidRPr="00DD52B5">
              <w:rPr>
                <w:rFonts w:eastAsiaTheme="majorEastAsia" w:cstheme="majorBidi"/>
                <w:sz w:val="20"/>
                <w:szCs w:val="20"/>
              </w:rPr>
              <w:t>Other (specify)</w:t>
            </w:r>
          </w:p>
        </w:tc>
        <w:tc>
          <w:tcPr>
            <w:tcW w:w="271" w:type="pct"/>
            <w:tcBorders>
              <w:top w:val="dashSmallGap" w:sz="4" w:space="0" w:color="auto"/>
              <w:left w:val="dashSmallGap" w:sz="4" w:space="0" w:color="auto"/>
              <w:right w:val="dashSmallGap" w:sz="4" w:space="0" w:color="auto"/>
            </w:tcBorders>
            <w:shd w:val="clear" w:color="auto" w:fill="FFFFFF" w:themeFill="background1"/>
            <w:vAlign w:val="center"/>
          </w:tcPr>
          <w:p w:rsidR="005268C6"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color w:val="FF0000"/>
                <w:sz w:val="20"/>
                <w:szCs w:val="20"/>
              </w:rPr>
            </w:pPr>
          </w:p>
        </w:tc>
        <w:tc>
          <w:tcPr>
            <w:tcW w:w="220" w:type="pct"/>
            <w:tcBorders>
              <w:top w:val="dashSmallGap" w:sz="4" w:space="0" w:color="auto"/>
              <w:left w:val="dashSmallGap" w:sz="4" w:space="0" w:color="auto"/>
            </w:tcBorders>
            <w:shd w:val="clear" w:color="auto" w:fill="FFFFFF" w:themeFill="background1"/>
            <w:vAlign w:val="center"/>
          </w:tcPr>
          <w:p w:rsidR="005268C6" w:rsidRPr="00DD52B5" w:rsidRDefault="005268C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r>
      <w:tr w:rsidR="002F10F9" w:rsidRPr="00DD52B5" w:rsidTr="005B731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5000" w:type="pct"/>
            <w:gridSpan w:val="16"/>
            <w:tcBorders>
              <w:bottom w:val="nil"/>
            </w:tcBorders>
            <w:shd w:val="clear" w:color="auto" w:fill="000000" w:themeFill="text1"/>
            <w:vAlign w:val="center"/>
          </w:tcPr>
          <w:p w:rsidR="002F10F9" w:rsidRPr="00DD52B5" w:rsidRDefault="002F10F9" w:rsidP="00823086">
            <w:pPr>
              <w:jc w:val="center"/>
              <w:rPr>
                <w:rFonts w:asciiTheme="minorHAnsi" w:hAnsiTheme="minorHAnsi"/>
                <w:b w:val="0"/>
                <w:szCs w:val="20"/>
              </w:rPr>
            </w:pPr>
          </w:p>
        </w:tc>
      </w:tr>
      <w:tr w:rsidR="006F2226" w:rsidRPr="00DD52B5" w:rsidTr="00DD52B5">
        <w:trPr>
          <w:cnfStyle w:val="000000010000" w:firstRow="0" w:lastRow="0" w:firstColumn="0" w:lastColumn="0" w:oddVBand="0" w:evenVBand="0" w:oddHBand="0" w:evenHBand="1"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val="restart"/>
            <w:tcBorders>
              <w:bottom w:val="nil"/>
            </w:tcBorders>
            <w:shd w:val="clear" w:color="auto" w:fill="D9D9D9" w:themeFill="background1" w:themeFillShade="D9"/>
            <w:vAlign w:val="center"/>
          </w:tcPr>
          <w:p w:rsidR="00B6699F" w:rsidRPr="00DD52B5" w:rsidRDefault="005B731A" w:rsidP="00823086">
            <w:pPr>
              <w:jc w:val="center"/>
              <w:rPr>
                <w:rFonts w:asciiTheme="minorHAnsi" w:hAnsiTheme="minorHAnsi" w:cstheme="minorHAnsi"/>
                <w:szCs w:val="20"/>
              </w:rPr>
            </w:pPr>
            <w:r w:rsidRPr="00DD52B5">
              <w:rPr>
                <w:rFonts w:asciiTheme="minorHAnsi" w:hAnsiTheme="minorHAnsi" w:cstheme="minorHAnsi"/>
                <w:szCs w:val="20"/>
              </w:rPr>
              <w:t>Communi</w:t>
            </w:r>
            <w:r w:rsidR="00B6699F" w:rsidRPr="00DD52B5">
              <w:rPr>
                <w:rFonts w:asciiTheme="minorHAnsi" w:hAnsiTheme="minorHAnsi" w:cstheme="minorHAnsi"/>
                <w:szCs w:val="20"/>
              </w:rPr>
              <w:t>cations</w:t>
            </w:r>
          </w:p>
        </w:tc>
        <w:tc>
          <w:tcPr>
            <w:tcW w:w="596" w:type="pct"/>
            <w:tcBorders>
              <w:right w:val="nil"/>
            </w:tcBorders>
            <w:shd w:val="clear" w:color="auto" w:fill="D9D9D9" w:themeFill="background1" w:themeFillShade="D9"/>
            <w:vAlign w:val="center"/>
          </w:tcPr>
          <w:p w:rsidR="00B6699F" w:rsidRPr="00DD52B5" w:rsidRDefault="00B6699F" w:rsidP="00E45ADC">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DD52B5">
              <w:rPr>
                <w:b/>
                <w:bCs/>
                <w:sz w:val="20"/>
                <w:szCs w:val="20"/>
              </w:rPr>
              <w:t>EQUIPMENT</w:t>
            </w:r>
          </w:p>
        </w:tc>
        <w:tc>
          <w:tcPr>
            <w:tcW w:w="1674" w:type="pct"/>
            <w:gridSpan w:val="7"/>
            <w:tcBorders>
              <w:left w:val="nil"/>
            </w:tcBorders>
            <w:shd w:val="clear" w:color="auto" w:fill="D9D9D9" w:themeFill="background1" w:themeFillShade="D9"/>
            <w:vAlign w:val="center"/>
          </w:tcPr>
          <w:p w:rsidR="00B6699F" w:rsidRPr="00DD52B5" w:rsidRDefault="00B6699F" w:rsidP="00E45ADC">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DD52B5">
              <w:rPr>
                <w:b/>
                <w:sz w:val="20"/>
                <w:szCs w:val="20"/>
              </w:rPr>
              <w:t>STATUS</w:t>
            </w:r>
          </w:p>
        </w:tc>
        <w:tc>
          <w:tcPr>
            <w:tcW w:w="595" w:type="pct"/>
            <w:gridSpan w:val="2"/>
            <w:tcBorders>
              <w:left w:val="nil"/>
              <w:right w:val="nil"/>
            </w:tcBorders>
            <w:shd w:val="clear" w:color="auto" w:fill="D9D9D9" w:themeFill="background1" w:themeFillShade="D9"/>
            <w:vAlign w:val="center"/>
          </w:tcPr>
          <w:p w:rsidR="00B6699F" w:rsidRPr="00DD52B5" w:rsidRDefault="00B6699F" w:rsidP="00E45ADC">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DD52B5">
              <w:rPr>
                <w:b/>
                <w:bCs/>
                <w:sz w:val="20"/>
                <w:szCs w:val="20"/>
              </w:rPr>
              <w:t>EQUIPMENT</w:t>
            </w:r>
          </w:p>
        </w:tc>
        <w:tc>
          <w:tcPr>
            <w:tcW w:w="1400" w:type="pct"/>
            <w:gridSpan w:val="4"/>
            <w:tcBorders>
              <w:left w:val="nil"/>
            </w:tcBorders>
            <w:shd w:val="clear" w:color="auto" w:fill="D9D9D9" w:themeFill="background1" w:themeFillShade="D9"/>
            <w:vAlign w:val="center"/>
          </w:tcPr>
          <w:p w:rsidR="00B6699F" w:rsidRPr="00DD52B5" w:rsidRDefault="00B6699F" w:rsidP="00E45ADC">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bCs/>
                <w:sz w:val="20"/>
                <w:szCs w:val="20"/>
              </w:rPr>
            </w:pPr>
            <w:r w:rsidRPr="00DD52B5">
              <w:rPr>
                <w:b/>
                <w:sz w:val="20"/>
                <w:szCs w:val="20"/>
              </w:rPr>
              <w:t>STATUS</w:t>
            </w:r>
          </w:p>
        </w:tc>
      </w:tr>
      <w:tr w:rsidR="00DD52B5" w:rsidRPr="00DD52B5" w:rsidTr="00DD52B5">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tcBorders>
              <w:top w:val="nil"/>
              <w:bottom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Cs w:val="20"/>
              </w:rPr>
            </w:pPr>
          </w:p>
        </w:tc>
        <w:tc>
          <w:tcPr>
            <w:tcW w:w="596" w:type="pct"/>
            <w:vMerge w:val="restart"/>
            <w:tcBorders>
              <w:bottom w:val="nil"/>
              <w:right w:val="nil"/>
            </w:tcBorders>
            <w:shd w:val="clear" w:color="auto" w:fill="D9D9D9" w:themeFill="background1" w:themeFillShade="D9"/>
            <w:vAlign w:val="center"/>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Phone System</w:t>
            </w:r>
          </w:p>
        </w:tc>
        <w:tc>
          <w:tcPr>
            <w:tcW w:w="474" w:type="pct"/>
            <w:gridSpan w:val="3"/>
            <w:tcBorders>
              <w:left w:val="nil"/>
              <w:bottom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Intact</w:t>
            </w:r>
          </w:p>
        </w:tc>
        <w:tc>
          <w:tcPr>
            <w:tcW w:w="1201" w:type="pct"/>
            <w:gridSpan w:val="4"/>
            <w:tcBorders>
              <w:left w:val="nil"/>
              <w:bottom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Inoperable</w:t>
            </w:r>
          </w:p>
        </w:tc>
        <w:tc>
          <w:tcPr>
            <w:tcW w:w="595" w:type="pct"/>
            <w:gridSpan w:val="2"/>
            <w:vMerge w:val="restart"/>
            <w:tcBorders>
              <w:bottom w:val="nil"/>
              <w:right w:val="nil"/>
            </w:tcBorders>
            <w:shd w:val="clear" w:color="auto" w:fill="D9D9D9" w:themeFill="background1" w:themeFillShade="D9"/>
            <w:vAlign w:val="center"/>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Satellite Phones</w:t>
            </w:r>
          </w:p>
        </w:tc>
        <w:tc>
          <w:tcPr>
            <w:tcW w:w="458" w:type="pct"/>
            <w:tcBorders>
              <w:left w:val="nil"/>
              <w:bottom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Intact</w:t>
            </w:r>
          </w:p>
        </w:tc>
        <w:tc>
          <w:tcPr>
            <w:tcW w:w="942" w:type="pct"/>
            <w:gridSpan w:val="3"/>
            <w:tcBorders>
              <w:left w:val="nil"/>
              <w:bottom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Inoperable</w:t>
            </w:r>
          </w:p>
        </w:tc>
      </w:tr>
      <w:tr w:rsidR="00DD52B5" w:rsidRPr="00DD52B5" w:rsidTr="00DD52B5">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tcBorders>
              <w:top w:val="nil"/>
              <w:bottom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Cs w:val="20"/>
              </w:rPr>
            </w:pPr>
          </w:p>
        </w:tc>
        <w:tc>
          <w:tcPr>
            <w:tcW w:w="596" w:type="pct"/>
            <w:vMerge/>
            <w:tcBorders>
              <w:top w:val="nil"/>
              <w:bottom w:val="dashSmallGap" w:sz="4" w:space="0" w:color="auto"/>
              <w:right w:val="nil"/>
            </w:tcBorders>
            <w:shd w:val="clear" w:color="auto" w:fill="D9D9D9" w:themeFill="background1" w:themeFillShade="D9"/>
            <w:vAlign w:val="center"/>
          </w:tcPr>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474" w:type="pct"/>
            <w:gridSpan w:val="3"/>
            <w:tcBorders>
              <w:top w:val="nil"/>
              <w:left w:val="nil"/>
              <w:bottom w:val="dashSmallGap" w:sz="4" w:space="0" w:color="auto"/>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Partial</w:t>
            </w:r>
          </w:p>
        </w:tc>
        <w:tc>
          <w:tcPr>
            <w:tcW w:w="1201" w:type="pct"/>
            <w:gridSpan w:val="4"/>
            <w:tcBorders>
              <w:top w:val="nil"/>
              <w:left w:val="nil"/>
              <w:bottom w:val="dashSmallGap" w:sz="4" w:space="0" w:color="auto"/>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Assistance Needed</w:t>
            </w:r>
          </w:p>
        </w:tc>
        <w:tc>
          <w:tcPr>
            <w:tcW w:w="595" w:type="pct"/>
            <w:gridSpan w:val="2"/>
            <w:vMerge/>
            <w:tcBorders>
              <w:top w:val="nil"/>
              <w:bottom w:val="dashSmallGap" w:sz="4" w:space="0" w:color="auto"/>
              <w:right w:val="nil"/>
            </w:tcBorders>
            <w:shd w:val="clear" w:color="auto" w:fill="D9D9D9" w:themeFill="background1" w:themeFillShade="D9"/>
            <w:vAlign w:val="center"/>
          </w:tcPr>
          <w:p w:rsidR="006F2226" w:rsidRPr="00DD52B5" w:rsidRDefault="006F2226" w:rsidP="00823086">
            <w:pPr>
              <w:pStyle w:val="ListParagraph"/>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458" w:type="pct"/>
            <w:tcBorders>
              <w:top w:val="nil"/>
              <w:left w:val="nil"/>
              <w:bottom w:val="dashSmallGap" w:sz="4" w:space="0" w:color="auto"/>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Partial</w:t>
            </w:r>
          </w:p>
        </w:tc>
        <w:tc>
          <w:tcPr>
            <w:tcW w:w="942" w:type="pct"/>
            <w:gridSpan w:val="3"/>
            <w:tcBorders>
              <w:top w:val="nil"/>
              <w:left w:val="nil"/>
              <w:bottom w:val="dashSmallGap" w:sz="4" w:space="0" w:color="auto"/>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Assistance Needed</w:t>
            </w:r>
          </w:p>
        </w:tc>
      </w:tr>
      <w:tr w:rsidR="00DD52B5" w:rsidRPr="00DD52B5" w:rsidTr="00DD52B5">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tcBorders>
              <w:top w:val="nil"/>
              <w:bottom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Cs w:val="20"/>
              </w:rPr>
            </w:pPr>
          </w:p>
        </w:tc>
        <w:tc>
          <w:tcPr>
            <w:tcW w:w="596" w:type="pct"/>
            <w:vMerge w:val="restart"/>
            <w:tcBorders>
              <w:top w:val="dashSmallGap" w:sz="4" w:space="0" w:color="auto"/>
              <w:bottom w:val="nil"/>
              <w:right w:val="nil"/>
            </w:tcBorders>
            <w:shd w:val="clear" w:color="auto" w:fill="D9D9D9" w:themeFill="background1" w:themeFillShade="D9"/>
            <w:vAlign w:val="center"/>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 xml:space="preserve">Cell Phones </w:t>
            </w:r>
          </w:p>
        </w:tc>
        <w:tc>
          <w:tcPr>
            <w:tcW w:w="474" w:type="pct"/>
            <w:gridSpan w:val="3"/>
            <w:tcBorders>
              <w:top w:val="dashSmallGap" w:sz="4" w:space="0" w:color="auto"/>
              <w:left w:val="nil"/>
              <w:bottom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Intact</w:t>
            </w:r>
          </w:p>
        </w:tc>
        <w:tc>
          <w:tcPr>
            <w:tcW w:w="1201" w:type="pct"/>
            <w:gridSpan w:val="4"/>
            <w:tcBorders>
              <w:top w:val="dashSmallGap" w:sz="4" w:space="0" w:color="auto"/>
              <w:left w:val="nil"/>
              <w:bottom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Inoperable</w:t>
            </w:r>
          </w:p>
        </w:tc>
        <w:tc>
          <w:tcPr>
            <w:tcW w:w="595" w:type="pct"/>
            <w:gridSpan w:val="2"/>
            <w:vMerge w:val="restart"/>
            <w:tcBorders>
              <w:top w:val="dashSmallGap" w:sz="4" w:space="0" w:color="auto"/>
              <w:bottom w:val="nil"/>
              <w:right w:val="nil"/>
            </w:tcBorders>
            <w:shd w:val="clear" w:color="auto" w:fill="D9D9D9" w:themeFill="background1" w:themeFillShade="D9"/>
            <w:vAlign w:val="center"/>
          </w:tcPr>
          <w:p w:rsidR="006F2226" w:rsidRPr="00DD52B5" w:rsidRDefault="006F2226" w:rsidP="00823086">
            <w:pPr>
              <w:ind w:left="-14"/>
              <w:cnfStyle w:val="000000100000" w:firstRow="0" w:lastRow="0" w:firstColumn="0" w:lastColumn="0" w:oddVBand="0" w:evenVBand="0" w:oddHBand="1" w:evenHBand="0" w:firstRowFirstColumn="0" w:firstRowLastColumn="0" w:lastRowFirstColumn="0" w:lastRowLastColumn="0"/>
              <w:rPr>
                <w:rFonts w:cs="Arial"/>
                <w:b/>
                <w:sz w:val="20"/>
                <w:szCs w:val="20"/>
              </w:rPr>
            </w:pPr>
            <w:r w:rsidRPr="00DD52B5">
              <w:rPr>
                <w:rFonts w:cs="Arial"/>
                <w:b/>
                <w:sz w:val="20"/>
                <w:szCs w:val="20"/>
              </w:rPr>
              <w:t>Emergency Radio</w:t>
            </w:r>
          </w:p>
        </w:tc>
        <w:tc>
          <w:tcPr>
            <w:tcW w:w="458" w:type="pct"/>
            <w:tcBorders>
              <w:top w:val="dashSmallGap" w:sz="4" w:space="0" w:color="auto"/>
              <w:left w:val="nil"/>
              <w:bottom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Intact</w:t>
            </w:r>
          </w:p>
        </w:tc>
        <w:tc>
          <w:tcPr>
            <w:tcW w:w="942" w:type="pct"/>
            <w:gridSpan w:val="3"/>
            <w:tcBorders>
              <w:top w:val="dashSmallGap" w:sz="4" w:space="0" w:color="auto"/>
              <w:left w:val="nil"/>
              <w:bottom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Inoperable</w:t>
            </w:r>
          </w:p>
        </w:tc>
      </w:tr>
      <w:tr w:rsidR="006F2226" w:rsidRPr="00DD52B5" w:rsidTr="00DD52B5">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tcBorders>
              <w:top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Cs w:val="20"/>
              </w:rPr>
            </w:pPr>
          </w:p>
        </w:tc>
        <w:tc>
          <w:tcPr>
            <w:tcW w:w="596" w:type="pct"/>
            <w:vMerge/>
            <w:tcBorders>
              <w:top w:val="nil"/>
              <w:right w:val="nil"/>
            </w:tcBorders>
            <w:shd w:val="clear" w:color="auto" w:fill="D9D9D9" w:themeFill="background1" w:themeFillShade="D9"/>
            <w:vAlign w:val="center"/>
          </w:tcPr>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474" w:type="pct"/>
            <w:gridSpan w:val="3"/>
            <w:tcBorders>
              <w:top w:val="nil"/>
              <w:left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Partial</w:t>
            </w:r>
          </w:p>
        </w:tc>
        <w:tc>
          <w:tcPr>
            <w:tcW w:w="1201" w:type="pct"/>
            <w:gridSpan w:val="4"/>
            <w:tcBorders>
              <w:top w:val="nil"/>
              <w:lef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Assistance Needed</w:t>
            </w:r>
          </w:p>
        </w:tc>
        <w:tc>
          <w:tcPr>
            <w:tcW w:w="595" w:type="pct"/>
            <w:gridSpan w:val="2"/>
            <w:vMerge/>
            <w:tcBorders>
              <w:top w:val="nil"/>
              <w:right w:val="nil"/>
            </w:tcBorders>
            <w:shd w:val="clear" w:color="auto" w:fill="D9D9D9" w:themeFill="background1" w:themeFillShade="D9"/>
          </w:tcPr>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458" w:type="pct"/>
            <w:tcBorders>
              <w:top w:val="nil"/>
              <w:left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Partial</w:t>
            </w:r>
          </w:p>
        </w:tc>
        <w:tc>
          <w:tcPr>
            <w:tcW w:w="942" w:type="pct"/>
            <w:gridSpan w:val="3"/>
            <w:tcBorders>
              <w:top w:val="nil"/>
              <w:lef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Assistance Needed</w:t>
            </w:r>
          </w:p>
        </w:tc>
      </w:tr>
      <w:tr w:rsidR="002F10F9" w:rsidRPr="00DD52B5" w:rsidTr="005B731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5000" w:type="pct"/>
            <w:gridSpan w:val="16"/>
            <w:tcBorders>
              <w:bottom w:val="nil"/>
            </w:tcBorders>
            <w:shd w:val="clear" w:color="auto" w:fill="000000" w:themeFill="text1"/>
            <w:vAlign w:val="center"/>
          </w:tcPr>
          <w:p w:rsidR="002F10F9" w:rsidRPr="00DD52B5" w:rsidRDefault="002F10F9" w:rsidP="00823086">
            <w:pPr>
              <w:jc w:val="center"/>
              <w:rPr>
                <w:rFonts w:asciiTheme="minorHAnsi" w:hAnsiTheme="minorHAnsi"/>
                <w:b w:val="0"/>
                <w:szCs w:val="20"/>
              </w:rPr>
            </w:pPr>
          </w:p>
        </w:tc>
      </w:tr>
      <w:tr w:rsidR="006F2226" w:rsidRPr="00DD52B5" w:rsidTr="00DD52B5">
        <w:trPr>
          <w:cnfStyle w:val="000000010000" w:firstRow="0" w:lastRow="0" w:firstColumn="0" w:lastColumn="0" w:oddVBand="0" w:evenVBand="0" w:oddHBand="0" w:evenHBand="1"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val="restart"/>
            <w:shd w:val="clear" w:color="auto" w:fill="FFFFFF" w:themeFill="background1"/>
            <w:vAlign w:val="center"/>
          </w:tcPr>
          <w:p w:rsidR="006F2226" w:rsidRPr="00DD52B5" w:rsidRDefault="006F2226" w:rsidP="005B731A">
            <w:pPr>
              <w:jc w:val="center"/>
              <w:rPr>
                <w:rFonts w:asciiTheme="minorHAnsi" w:hAnsiTheme="minorHAnsi" w:cstheme="minorHAnsi"/>
                <w:szCs w:val="20"/>
              </w:rPr>
            </w:pPr>
            <w:r w:rsidRPr="00DD52B5">
              <w:rPr>
                <w:rFonts w:asciiTheme="minorHAnsi" w:hAnsiTheme="minorHAnsi" w:cstheme="minorHAnsi"/>
                <w:szCs w:val="20"/>
              </w:rPr>
              <w:t>Utilities and Fuel</w:t>
            </w:r>
          </w:p>
        </w:tc>
        <w:tc>
          <w:tcPr>
            <w:tcW w:w="596" w:type="pct"/>
            <w:tcBorders>
              <w:right w:val="nil"/>
            </w:tcBorders>
            <w:shd w:val="clear" w:color="auto" w:fill="FFFFFF" w:themeFill="background1"/>
            <w:vAlign w:val="center"/>
          </w:tcPr>
          <w:p w:rsidR="006F2226" w:rsidRPr="00DD52B5" w:rsidRDefault="006F2226" w:rsidP="00E45ADC">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DD52B5">
              <w:rPr>
                <w:b/>
                <w:bCs/>
                <w:sz w:val="20"/>
                <w:szCs w:val="20"/>
              </w:rPr>
              <w:t>EQUIPMENT</w:t>
            </w:r>
          </w:p>
        </w:tc>
        <w:tc>
          <w:tcPr>
            <w:tcW w:w="1674" w:type="pct"/>
            <w:gridSpan w:val="7"/>
            <w:tcBorders>
              <w:left w:val="nil"/>
            </w:tcBorders>
            <w:shd w:val="clear" w:color="auto" w:fill="FFFFFF" w:themeFill="background1"/>
            <w:vAlign w:val="center"/>
          </w:tcPr>
          <w:p w:rsidR="006F2226" w:rsidRPr="00DD52B5" w:rsidRDefault="006F2226" w:rsidP="00E45ADC">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DD52B5">
              <w:rPr>
                <w:b/>
                <w:sz w:val="20"/>
                <w:szCs w:val="20"/>
              </w:rPr>
              <w:t>STATUS</w:t>
            </w:r>
          </w:p>
        </w:tc>
        <w:tc>
          <w:tcPr>
            <w:tcW w:w="595" w:type="pct"/>
            <w:gridSpan w:val="2"/>
            <w:tcBorders>
              <w:left w:val="nil"/>
              <w:right w:val="nil"/>
            </w:tcBorders>
            <w:shd w:val="clear" w:color="auto" w:fill="FFFFFF" w:themeFill="background1"/>
            <w:vAlign w:val="center"/>
          </w:tcPr>
          <w:p w:rsidR="006F2226" w:rsidRPr="00DD52B5" w:rsidRDefault="006F2226" w:rsidP="00E45ADC">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DD52B5">
              <w:rPr>
                <w:b/>
                <w:bCs/>
                <w:sz w:val="20"/>
                <w:szCs w:val="20"/>
              </w:rPr>
              <w:t>EQUIPMENT</w:t>
            </w:r>
          </w:p>
        </w:tc>
        <w:tc>
          <w:tcPr>
            <w:tcW w:w="1400" w:type="pct"/>
            <w:gridSpan w:val="4"/>
            <w:tcBorders>
              <w:left w:val="nil"/>
            </w:tcBorders>
            <w:shd w:val="clear" w:color="auto" w:fill="FFFFFF" w:themeFill="background1"/>
            <w:vAlign w:val="center"/>
          </w:tcPr>
          <w:p w:rsidR="006F2226" w:rsidRPr="00DD52B5" w:rsidRDefault="006F2226" w:rsidP="00E45ADC">
            <w:pPr>
              <w:jc w:val="center"/>
              <w:cnfStyle w:val="000000010000" w:firstRow="0" w:lastRow="0" w:firstColumn="0" w:lastColumn="0" w:oddVBand="0" w:evenVBand="0" w:oddHBand="0" w:evenHBand="1" w:firstRowFirstColumn="0" w:firstRowLastColumn="0" w:lastRowFirstColumn="0" w:lastRowLastColumn="0"/>
              <w:rPr>
                <w:rFonts w:eastAsiaTheme="majorEastAsia" w:cstheme="majorBidi"/>
                <w:b/>
                <w:bCs/>
                <w:sz w:val="20"/>
                <w:szCs w:val="20"/>
              </w:rPr>
            </w:pPr>
            <w:r w:rsidRPr="00DD52B5">
              <w:rPr>
                <w:b/>
                <w:sz w:val="20"/>
                <w:szCs w:val="20"/>
              </w:rPr>
              <w:t>STATUS</w:t>
            </w:r>
          </w:p>
        </w:tc>
      </w:tr>
      <w:tr w:rsidR="006F2226" w:rsidRPr="00DD52B5" w:rsidTr="00DD52B5">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6F2226" w:rsidRPr="00DD52B5" w:rsidRDefault="006F2226" w:rsidP="00823086">
            <w:pPr>
              <w:jc w:val="center"/>
              <w:rPr>
                <w:rFonts w:asciiTheme="minorHAnsi" w:hAnsiTheme="minorHAnsi" w:cstheme="minorHAnsi"/>
                <w:szCs w:val="20"/>
              </w:rPr>
            </w:pPr>
          </w:p>
        </w:tc>
        <w:tc>
          <w:tcPr>
            <w:tcW w:w="596" w:type="pct"/>
            <w:vMerge w:val="restart"/>
            <w:tcBorders>
              <w:bottom w:val="nil"/>
              <w:right w:val="nil"/>
            </w:tcBorders>
            <w:shd w:val="clear" w:color="auto" w:fill="FFFFFF" w:themeFill="background1"/>
            <w:vAlign w:val="center"/>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Water</w:t>
            </w:r>
          </w:p>
        </w:tc>
        <w:tc>
          <w:tcPr>
            <w:tcW w:w="474" w:type="pct"/>
            <w:gridSpan w:val="3"/>
            <w:tcBorders>
              <w:left w:val="nil"/>
              <w:bottom w:val="nil"/>
              <w:right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Intact</w:t>
            </w:r>
          </w:p>
        </w:tc>
        <w:tc>
          <w:tcPr>
            <w:tcW w:w="1201" w:type="pct"/>
            <w:gridSpan w:val="4"/>
            <w:tcBorders>
              <w:left w:val="nil"/>
              <w:bottom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Inoperable</w:t>
            </w:r>
          </w:p>
        </w:tc>
        <w:tc>
          <w:tcPr>
            <w:tcW w:w="595" w:type="pct"/>
            <w:gridSpan w:val="2"/>
            <w:vMerge w:val="restart"/>
            <w:tcBorders>
              <w:bottom w:val="nil"/>
              <w:right w:val="nil"/>
            </w:tcBorders>
            <w:shd w:val="clear" w:color="auto" w:fill="FFFFFF" w:themeFill="background1"/>
            <w:vAlign w:val="center"/>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Heat / Power</w:t>
            </w:r>
          </w:p>
        </w:tc>
        <w:tc>
          <w:tcPr>
            <w:tcW w:w="458" w:type="pct"/>
            <w:tcBorders>
              <w:left w:val="nil"/>
              <w:bottom w:val="nil"/>
              <w:right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Intact</w:t>
            </w:r>
          </w:p>
        </w:tc>
        <w:tc>
          <w:tcPr>
            <w:tcW w:w="942" w:type="pct"/>
            <w:gridSpan w:val="3"/>
            <w:tcBorders>
              <w:left w:val="nil"/>
              <w:bottom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Inoperable</w:t>
            </w:r>
          </w:p>
        </w:tc>
      </w:tr>
      <w:tr w:rsidR="00DD52B5" w:rsidRPr="00DD52B5" w:rsidTr="00DD52B5">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6F2226" w:rsidRPr="00DD52B5" w:rsidRDefault="006F2226" w:rsidP="00823086">
            <w:pPr>
              <w:jc w:val="center"/>
              <w:rPr>
                <w:rFonts w:asciiTheme="minorHAnsi" w:hAnsiTheme="minorHAnsi" w:cstheme="minorHAnsi"/>
                <w:szCs w:val="20"/>
              </w:rPr>
            </w:pPr>
          </w:p>
        </w:tc>
        <w:tc>
          <w:tcPr>
            <w:tcW w:w="596" w:type="pct"/>
            <w:vMerge/>
            <w:tcBorders>
              <w:top w:val="nil"/>
              <w:bottom w:val="dashSmallGap" w:sz="4" w:space="0" w:color="auto"/>
              <w:right w:val="nil"/>
            </w:tcBorders>
            <w:shd w:val="clear" w:color="auto" w:fill="FFFFFF" w:themeFill="background1"/>
            <w:vAlign w:val="center"/>
          </w:tcPr>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474" w:type="pct"/>
            <w:gridSpan w:val="3"/>
            <w:tcBorders>
              <w:top w:val="nil"/>
              <w:left w:val="nil"/>
              <w:bottom w:val="dashSmallGap" w:sz="4" w:space="0" w:color="auto"/>
              <w:right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Partial</w:t>
            </w:r>
          </w:p>
        </w:tc>
        <w:tc>
          <w:tcPr>
            <w:tcW w:w="1201" w:type="pct"/>
            <w:gridSpan w:val="4"/>
            <w:tcBorders>
              <w:top w:val="nil"/>
              <w:left w:val="nil"/>
              <w:bottom w:val="dashSmallGap" w:sz="4" w:space="0" w:color="auto"/>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Assistance Needed</w:t>
            </w:r>
          </w:p>
        </w:tc>
        <w:tc>
          <w:tcPr>
            <w:tcW w:w="595" w:type="pct"/>
            <w:gridSpan w:val="2"/>
            <w:vMerge/>
            <w:tcBorders>
              <w:top w:val="nil"/>
              <w:bottom w:val="dashSmallGap" w:sz="4" w:space="0" w:color="auto"/>
              <w:right w:val="nil"/>
            </w:tcBorders>
            <w:shd w:val="clear" w:color="auto" w:fill="FFFFFF" w:themeFill="background1"/>
            <w:vAlign w:val="center"/>
          </w:tcPr>
          <w:p w:rsidR="006F2226" w:rsidRPr="00DD52B5" w:rsidRDefault="006F2226" w:rsidP="00823086">
            <w:pPr>
              <w:pStyle w:val="ListParagraph"/>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458" w:type="pct"/>
            <w:tcBorders>
              <w:top w:val="nil"/>
              <w:left w:val="nil"/>
              <w:bottom w:val="dashSmallGap" w:sz="4" w:space="0" w:color="auto"/>
              <w:right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Partial</w:t>
            </w:r>
          </w:p>
        </w:tc>
        <w:tc>
          <w:tcPr>
            <w:tcW w:w="942" w:type="pct"/>
            <w:gridSpan w:val="3"/>
            <w:tcBorders>
              <w:top w:val="nil"/>
              <w:left w:val="nil"/>
              <w:bottom w:val="dashSmallGap" w:sz="4" w:space="0" w:color="auto"/>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Assistance Needed</w:t>
            </w:r>
          </w:p>
        </w:tc>
      </w:tr>
      <w:tr w:rsidR="00DD52B5" w:rsidRPr="00DD52B5" w:rsidTr="00DD52B5">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6F2226" w:rsidRPr="00DD52B5" w:rsidRDefault="006F2226" w:rsidP="00823086">
            <w:pPr>
              <w:jc w:val="center"/>
              <w:rPr>
                <w:rFonts w:asciiTheme="minorHAnsi" w:hAnsiTheme="minorHAnsi" w:cstheme="minorHAnsi"/>
                <w:szCs w:val="20"/>
              </w:rPr>
            </w:pPr>
          </w:p>
        </w:tc>
        <w:tc>
          <w:tcPr>
            <w:tcW w:w="596" w:type="pct"/>
            <w:vMerge w:val="restart"/>
            <w:tcBorders>
              <w:top w:val="dashSmallGap" w:sz="4" w:space="0" w:color="auto"/>
              <w:bottom w:val="nil"/>
              <w:right w:val="nil"/>
            </w:tcBorders>
            <w:shd w:val="clear" w:color="auto" w:fill="FFFFFF" w:themeFill="background1"/>
            <w:vAlign w:val="center"/>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 xml:space="preserve">Sewer </w:t>
            </w:r>
          </w:p>
        </w:tc>
        <w:tc>
          <w:tcPr>
            <w:tcW w:w="474" w:type="pct"/>
            <w:gridSpan w:val="3"/>
            <w:tcBorders>
              <w:top w:val="dashSmallGap" w:sz="4" w:space="0" w:color="auto"/>
              <w:left w:val="nil"/>
              <w:bottom w:val="nil"/>
              <w:right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Intact</w:t>
            </w:r>
          </w:p>
        </w:tc>
        <w:tc>
          <w:tcPr>
            <w:tcW w:w="1201" w:type="pct"/>
            <w:gridSpan w:val="4"/>
            <w:tcBorders>
              <w:top w:val="dashSmallGap" w:sz="4" w:space="0" w:color="auto"/>
              <w:left w:val="nil"/>
              <w:bottom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Inoperable</w:t>
            </w:r>
          </w:p>
        </w:tc>
        <w:tc>
          <w:tcPr>
            <w:tcW w:w="595" w:type="pct"/>
            <w:gridSpan w:val="2"/>
            <w:vMerge w:val="restart"/>
            <w:tcBorders>
              <w:top w:val="dashSmallGap" w:sz="4" w:space="0" w:color="auto"/>
              <w:bottom w:val="nil"/>
              <w:right w:val="nil"/>
            </w:tcBorders>
            <w:shd w:val="clear" w:color="auto" w:fill="FFFFFF" w:themeFill="background1"/>
            <w:vAlign w:val="center"/>
          </w:tcPr>
          <w:p w:rsidR="006F2226" w:rsidRPr="00DD52B5" w:rsidRDefault="006F2226" w:rsidP="00823086">
            <w:pPr>
              <w:ind w:left="-14"/>
              <w:cnfStyle w:val="000000100000" w:firstRow="0" w:lastRow="0" w:firstColumn="0" w:lastColumn="0" w:oddVBand="0" w:evenVBand="0" w:oddHBand="1" w:evenHBand="0" w:firstRowFirstColumn="0" w:firstRowLastColumn="0" w:lastRowFirstColumn="0" w:lastRowLastColumn="0"/>
              <w:rPr>
                <w:rFonts w:cs="Arial"/>
                <w:b/>
                <w:sz w:val="20"/>
                <w:szCs w:val="20"/>
              </w:rPr>
            </w:pPr>
            <w:r w:rsidRPr="00DD52B5">
              <w:rPr>
                <w:rFonts w:cs="Arial"/>
                <w:b/>
                <w:sz w:val="20"/>
                <w:szCs w:val="20"/>
              </w:rPr>
              <w:t>Fuel /</w:t>
            </w:r>
            <w:r w:rsidRPr="00DD52B5">
              <w:rPr>
                <w:rFonts w:cs="Arial"/>
                <w:b/>
                <w:sz w:val="20"/>
                <w:szCs w:val="20"/>
              </w:rPr>
              <w:br/>
              <w:t>Tank Farm</w:t>
            </w:r>
          </w:p>
        </w:tc>
        <w:tc>
          <w:tcPr>
            <w:tcW w:w="458" w:type="pct"/>
            <w:tcBorders>
              <w:top w:val="dashSmallGap" w:sz="4" w:space="0" w:color="auto"/>
              <w:left w:val="nil"/>
              <w:bottom w:val="nil"/>
              <w:right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Intact</w:t>
            </w:r>
          </w:p>
        </w:tc>
        <w:tc>
          <w:tcPr>
            <w:tcW w:w="942" w:type="pct"/>
            <w:gridSpan w:val="3"/>
            <w:tcBorders>
              <w:top w:val="dashSmallGap" w:sz="4" w:space="0" w:color="auto"/>
              <w:left w:val="nil"/>
              <w:bottom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Inoperable</w:t>
            </w:r>
          </w:p>
        </w:tc>
      </w:tr>
      <w:tr w:rsidR="00DD52B5" w:rsidRPr="00DD52B5" w:rsidTr="00DD52B5">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6F2226" w:rsidRPr="00DD52B5" w:rsidRDefault="006F2226" w:rsidP="00823086">
            <w:pPr>
              <w:jc w:val="center"/>
              <w:rPr>
                <w:rFonts w:asciiTheme="minorHAnsi" w:hAnsiTheme="minorHAnsi" w:cstheme="minorHAnsi"/>
                <w:szCs w:val="20"/>
              </w:rPr>
            </w:pPr>
          </w:p>
        </w:tc>
        <w:tc>
          <w:tcPr>
            <w:tcW w:w="596" w:type="pct"/>
            <w:vMerge/>
            <w:tcBorders>
              <w:top w:val="nil"/>
              <w:bottom w:val="dashSmallGap" w:sz="8" w:space="0" w:color="auto"/>
              <w:right w:val="nil"/>
            </w:tcBorders>
            <w:shd w:val="clear" w:color="auto" w:fill="FFFFFF" w:themeFill="background1"/>
            <w:vAlign w:val="center"/>
          </w:tcPr>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474" w:type="pct"/>
            <w:gridSpan w:val="3"/>
            <w:tcBorders>
              <w:top w:val="nil"/>
              <w:left w:val="nil"/>
              <w:bottom w:val="dashSmallGap" w:sz="8" w:space="0" w:color="auto"/>
              <w:right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Partial</w:t>
            </w:r>
          </w:p>
        </w:tc>
        <w:tc>
          <w:tcPr>
            <w:tcW w:w="1201" w:type="pct"/>
            <w:gridSpan w:val="4"/>
            <w:tcBorders>
              <w:top w:val="nil"/>
              <w:left w:val="nil"/>
              <w:bottom w:val="dashSmallGap" w:sz="8" w:space="0" w:color="auto"/>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Assistance Needed</w:t>
            </w:r>
          </w:p>
        </w:tc>
        <w:tc>
          <w:tcPr>
            <w:tcW w:w="595" w:type="pct"/>
            <w:gridSpan w:val="2"/>
            <w:vMerge/>
            <w:tcBorders>
              <w:top w:val="nil"/>
              <w:bottom w:val="dashSmallGap" w:sz="8" w:space="0" w:color="auto"/>
              <w:right w:val="nil"/>
            </w:tcBorders>
            <w:shd w:val="clear" w:color="auto" w:fill="FFFFFF" w:themeFill="background1"/>
          </w:tcPr>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sz w:val="20"/>
                <w:szCs w:val="20"/>
              </w:rPr>
            </w:pPr>
          </w:p>
        </w:tc>
        <w:tc>
          <w:tcPr>
            <w:tcW w:w="458" w:type="pct"/>
            <w:tcBorders>
              <w:top w:val="nil"/>
              <w:left w:val="nil"/>
              <w:bottom w:val="dashSmallGap" w:sz="8" w:space="0" w:color="auto"/>
              <w:right w:val="nil"/>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Partial</w:t>
            </w:r>
          </w:p>
        </w:tc>
        <w:tc>
          <w:tcPr>
            <w:tcW w:w="942" w:type="pct"/>
            <w:gridSpan w:val="3"/>
            <w:tcBorders>
              <w:top w:val="nil"/>
              <w:left w:val="nil"/>
              <w:bottom w:val="dashSmallGap" w:sz="8" w:space="0" w:color="auto"/>
            </w:tcBorders>
            <w:shd w:val="clear" w:color="auto" w:fill="FFFFFF" w:themeFill="background1"/>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Assistance Needed</w:t>
            </w:r>
          </w:p>
        </w:tc>
      </w:tr>
      <w:tr w:rsidR="006F2226" w:rsidRPr="00DD52B5" w:rsidTr="00DD52B5">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shd w:val="clear" w:color="auto" w:fill="FFFFFF" w:themeFill="background1"/>
            <w:vAlign w:val="center"/>
          </w:tcPr>
          <w:p w:rsidR="006F2226" w:rsidRPr="00DD52B5" w:rsidRDefault="006F2226" w:rsidP="00823086">
            <w:pPr>
              <w:jc w:val="center"/>
              <w:rPr>
                <w:rFonts w:asciiTheme="minorHAnsi" w:hAnsiTheme="minorHAnsi" w:cstheme="minorHAnsi"/>
                <w:szCs w:val="20"/>
              </w:rPr>
            </w:pPr>
          </w:p>
        </w:tc>
        <w:tc>
          <w:tcPr>
            <w:tcW w:w="2270" w:type="pct"/>
            <w:gridSpan w:val="8"/>
            <w:tcBorders>
              <w:top w:val="dashSmallGap" w:sz="8" w:space="0" w:color="auto"/>
            </w:tcBorders>
            <w:shd w:val="clear" w:color="auto" w:fill="FFFFFF" w:themeFill="background1"/>
            <w:vAlign w:val="center"/>
          </w:tcPr>
          <w:p w:rsidR="006F2226" w:rsidRPr="00DD52B5" w:rsidRDefault="006F2226" w:rsidP="00823086">
            <w:pPr>
              <w:ind w:left="-14"/>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D52B5">
              <w:rPr>
                <w:rFonts w:eastAsiaTheme="majorEastAsia" w:cstheme="majorBidi"/>
                <w:b/>
                <w:sz w:val="20"/>
                <w:szCs w:val="20"/>
              </w:rPr>
              <w:t xml:space="preserve">DEC </w:t>
            </w:r>
            <w:r w:rsidR="000D5A7C" w:rsidRPr="00DD52B5">
              <w:rPr>
                <w:rFonts w:eastAsiaTheme="majorEastAsia" w:cstheme="majorBidi"/>
                <w:b/>
                <w:sz w:val="20"/>
                <w:szCs w:val="20"/>
              </w:rPr>
              <w:t>After Hours</w:t>
            </w:r>
            <w:r w:rsidR="00AD6459" w:rsidRPr="00DD52B5">
              <w:rPr>
                <w:rFonts w:eastAsiaTheme="majorEastAsia" w:cstheme="majorBidi"/>
                <w:b/>
                <w:sz w:val="20"/>
                <w:szCs w:val="20"/>
              </w:rPr>
              <w:t xml:space="preserve"> Spill Reporting</w:t>
            </w:r>
            <w:r w:rsidRPr="00DD52B5">
              <w:rPr>
                <w:rFonts w:cs="Arial"/>
                <w:b/>
                <w:sz w:val="20"/>
                <w:szCs w:val="20"/>
              </w:rPr>
              <w:t xml:space="preserve">:  </w:t>
            </w:r>
            <w:r w:rsidRPr="00DD52B5">
              <w:rPr>
                <w:rFonts w:cs="Times New Roman"/>
                <w:b/>
                <w:sz w:val="20"/>
                <w:szCs w:val="20"/>
              </w:rPr>
              <w:t>1-800-478-9300</w:t>
            </w:r>
          </w:p>
        </w:tc>
        <w:tc>
          <w:tcPr>
            <w:tcW w:w="1995" w:type="pct"/>
            <w:gridSpan w:val="6"/>
            <w:tcBorders>
              <w:top w:val="dashSmallGap" w:sz="8" w:space="0" w:color="auto"/>
            </w:tcBorders>
            <w:shd w:val="clear" w:color="auto" w:fill="FFFFFF" w:themeFill="background1"/>
          </w:tcPr>
          <w:p w:rsidR="006F2226" w:rsidRPr="00DD52B5" w:rsidRDefault="008868BD" w:rsidP="00823086">
            <w:pPr>
              <w:ind w:left="-14"/>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92AF3">
              <w:rPr>
                <w:rFonts w:cs="Arial"/>
                <w:sz w:val="20"/>
                <w:szCs w:val="20"/>
              </w:rPr>
              <w:t>Power Contact Phone:</w:t>
            </w:r>
            <w:r w:rsidRPr="00DD52B5">
              <w:rPr>
                <w:rFonts w:cs="Arial"/>
                <w:sz w:val="20"/>
                <w:szCs w:val="20"/>
              </w:rPr>
              <w:t xml:space="preserve"> </w:t>
            </w:r>
          </w:p>
        </w:tc>
      </w:tr>
      <w:tr w:rsidR="002F10F9" w:rsidRPr="00DD52B5" w:rsidTr="005B731A">
        <w:trPr>
          <w:cnfStyle w:val="000000010000" w:firstRow="0" w:lastRow="0" w:firstColumn="0" w:lastColumn="0" w:oddVBand="0" w:evenVBand="0" w:oddHBand="0" w:evenHBand="1"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5000" w:type="pct"/>
            <w:gridSpan w:val="16"/>
            <w:tcBorders>
              <w:bottom w:val="nil"/>
            </w:tcBorders>
            <w:shd w:val="clear" w:color="auto" w:fill="000000" w:themeFill="text1"/>
            <w:vAlign w:val="center"/>
          </w:tcPr>
          <w:p w:rsidR="002F10F9" w:rsidRPr="00DD52B5" w:rsidRDefault="002F10F9" w:rsidP="00823086">
            <w:pPr>
              <w:jc w:val="center"/>
              <w:rPr>
                <w:rFonts w:asciiTheme="minorHAnsi" w:hAnsiTheme="minorHAnsi"/>
                <w:b w:val="0"/>
                <w:szCs w:val="20"/>
              </w:rPr>
            </w:pPr>
          </w:p>
        </w:tc>
      </w:tr>
      <w:tr w:rsidR="006F2226" w:rsidRPr="00DD52B5" w:rsidTr="00DD52B5">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val="restart"/>
            <w:tcBorders>
              <w:bottom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Cs w:val="20"/>
              </w:rPr>
            </w:pPr>
            <w:r w:rsidRPr="00DD52B5">
              <w:rPr>
                <w:rFonts w:asciiTheme="minorHAnsi" w:hAnsiTheme="minorHAnsi" w:cstheme="minorHAnsi"/>
                <w:szCs w:val="20"/>
              </w:rPr>
              <w:t>Transportation</w:t>
            </w:r>
          </w:p>
        </w:tc>
        <w:tc>
          <w:tcPr>
            <w:tcW w:w="596" w:type="pct"/>
            <w:tcBorders>
              <w:right w:val="nil"/>
            </w:tcBorders>
            <w:shd w:val="clear" w:color="auto" w:fill="D9D9D9" w:themeFill="background1" w:themeFillShade="D9"/>
            <w:vAlign w:val="center"/>
          </w:tcPr>
          <w:p w:rsidR="006F2226" w:rsidRPr="00DD52B5" w:rsidRDefault="006F2226" w:rsidP="00E45AD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D52B5">
              <w:rPr>
                <w:b/>
                <w:sz w:val="20"/>
                <w:szCs w:val="20"/>
              </w:rPr>
              <w:t>ROAD</w:t>
            </w:r>
          </w:p>
        </w:tc>
        <w:tc>
          <w:tcPr>
            <w:tcW w:w="1674" w:type="pct"/>
            <w:gridSpan w:val="7"/>
            <w:tcBorders>
              <w:left w:val="nil"/>
            </w:tcBorders>
            <w:shd w:val="clear" w:color="auto" w:fill="D9D9D9" w:themeFill="background1" w:themeFillShade="D9"/>
            <w:vAlign w:val="center"/>
          </w:tcPr>
          <w:p w:rsidR="006F2226" w:rsidRPr="00DD52B5" w:rsidRDefault="006F2226" w:rsidP="00E45AD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D52B5">
              <w:rPr>
                <w:b/>
                <w:sz w:val="20"/>
                <w:szCs w:val="20"/>
              </w:rPr>
              <w:t>STATUS</w:t>
            </w:r>
          </w:p>
        </w:tc>
        <w:tc>
          <w:tcPr>
            <w:tcW w:w="595" w:type="pct"/>
            <w:gridSpan w:val="2"/>
            <w:tcBorders>
              <w:left w:val="nil"/>
              <w:right w:val="nil"/>
            </w:tcBorders>
            <w:shd w:val="clear" w:color="auto" w:fill="D9D9D9" w:themeFill="background1" w:themeFillShade="D9"/>
            <w:vAlign w:val="center"/>
          </w:tcPr>
          <w:p w:rsidR="006F2226" w:rsidRPr="00DD52B5" w:rsidRDefault="006F2226" w:rsidP="00E45AD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D52B5">
              <w:rPr>
                <w:b/>
                <w:bCs/>
                <w:sz w:val="20"/>
                <w:szCs w:val="20"/>
              </w:rPr>
              <w:t>ROAD</w:t>
            </w:r>
          </w:p>
        </w:tc>
        <w:tc>
          <w:tcPr>
            <w:tcW w:w="1400" w:type="pct"/>
            <w:gridSpan w:val="4"/>
            <w:tcBorders>
              <w:left w:val="nil"/>
            </w:tcBorders>
            <w:shd w:val="clear" w:color="auto" w:fill="D9D9D9" w:themeFill="background1" w:themeFillShade="D9"/>
            <w:vAlign w:val="center"/>
          </w:tcPr>
          <w:p w:rsidR="006F2226" w:rsidRPr="00DD52B5" w:rsidRDefault="006F2226" w:rsidP="00E45ADC">
            <w:pPr>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b/>
                <w:bCs/>
                <w:sz w:val="20"/>
                <w:szCs w:val="20"/>
              </w:rPr>
            </w:pPr>
            <w:r w:rsidRPr="00DD52B5">
              <w:rPr>
                <w:b/>
                <w:sz w:val="20"/>
                <w:szCs w:val="20"/>
              </w:rPr>
              <w:t>STATUS</w:t>
            </w:r>
          </w:p>
        </w:tc>
      </w:tr>
      <w:tr w:rsidR="00DD52B5" w:rsidRPr="00DD52B5" w:rsidTr="00DD52B5">
        <w:trPr>
          <w:cnfStyle w:val="000000010000" w:firstRow="0" w:lastRow="0" w:firstColumn="0" w:lastColumn="0" w:oddVBand="0" w:evenVBand="0" w:oddHBand="0" w:evenHBand="1"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tcBorders>
              <w:top w:val="nil"/>
              <w:bottom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 w:val="20"/>
                <w:szCs w:val="20"/>
              </w:rPr>
            </w:pPr>
          </w:p>
        </w:tc>
        <w:tc>
          <w:tcPr>
            <w:tcW w:w="596" w:type="pct"/>
            <w:vMerge w:val="restart"/>
            <w:tcBorders>
              <w:bottom w:val="nil"/>
              <w:right w:val="nil"/>
            </w:tcBorders>
            <w:shd w:val="clear" w:color="auto" w:fill="D9D9D9" w:themeFill="background1" w:themeFillShade="D9"/>
            <w:vAlign w:val="center"/>
          </w:tcPr>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Evacuation Routes</w:t>
            </w:r>
          </w:p>
        </w:tc>
        <w:tc>
          <w:tcPr>
            <w:tcW w:w="474" w:type="pct"/>
            <w:gridSpan w:val="3"/>
            <w:tcBorders>
              <w:left w:val="nil"/>
              <w:bottom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Open</w:t>
            </w:r>
          </w:p>
        </w:tc>
        <w:tc>
          <w:tcPr>
            <w:tcW w:w="1201" w:type="pct"/>
            <w:gridSpan w:val="4"/>
            <w:tcBorders>
              <w:left w:val="nil"/>
              <w:bottom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Full closure</w:t>
            </w:r>
          </w:p>
        </w:tc>
        <w:tc>
          <w:tcPr>
            <w:tcW w:w="595" w:type="pct"/>
            <w:gridSpan w:val="2"/>
            <w:vMerge w:val="restart"/>
            <w:tcBorders>
              <w:bottom w:val="nil"/>
              <w:right w:val="nil"/>
            </w:tcBorders>
            <w:shd w:val="clear" w:color="auto" w:fill="D9D9D9" w:themeFill="background1" w:themeFillShade="D9"/>
          </w:tcPr>
          <w:p w:rsidR="006F2226" w:rsidRPr="00DD52B5" w:rsidRDefault="00281C72"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 xml:space="preserve">Major </w:t>
            </w:r>
            <w:r w:rsidR="006F2226" w:rsidRPr="00DD52B5">
              <w:rPr>
                <w:rFonts w:eastAsiaTheme="majorEastAsia" w:cstheme="majorBidi"/>
                <w:b/>
                <w:sz w:val="20"/>
                <w:szCs w:val="20"/>
              </w:rPr>
              <w:t>Road:</w:t>
            </w:r>
          </w:p>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p>
        </w:tc>
        <w:tc>
          <w:tcPr>
            <w:tcW w:w="458" w:type="pct"/>
            <w:tcBorders>
              <w:left w:val="nil"/>
              <w:bottom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Intact</w:t>
            </w:r>
          </w:p>
        </w:tc>
        <w:tc>
          <w:tcPr>
            <w:tcW w:w="942" w:type="pct"/>
            <w:gridSpan w:val="3"/>
            <w:tcBorders>
              <w:left w:val="nil"/>
              <w:bottom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Inoperable</w:t>
            </w:r>
          </w:p>
        </w:tc>
      </w:tr>
      <w:tr w:rsidR="00DD52B5" w:rsidRPr="00DD52B5" w:rsidTr="00DD52B5">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tcBorders>
              <w:top w:val="nil"/>
              <w:bottom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 w:val="20"/>
                <w:szCs w:val="20"/>
              </w:rPr>
            </w:pPr>
          </w:p>
        </w:tc>
        <w:tc>
          <w:tcPr>
            <w:tcW w:w="596" w:type="pct"/>
            <w:vMerge/>
            <w:tcBorders>
              <w:top w:val="nil"/>
              <w:bottom w:val="dashSmallGap" w:sz="4" w:space="0" w:color="auto"/>
              <w:right w:val="nil"/>
            </w:tcBorders>
            <w:shd w:val="clear" w:color="auto" w:fill="D9D9D9" w:themeFill="background1" w:themeFillShade="D9"/>
            <w:vAlign w:val="center"/>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c>
          <w:tcPr>
            <w:tcW w:w="474" w:type="pct"/>
            <w:gridSpan w:val="3"/>
            <w:tcBorders>
              <w:top w:val="nil"/>
              <w:left w:val="nil"/>
              <w:bottom w:val="dashSmallGap" w:sz="4" w:space="0" w:color="auto"/>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Partial closure</w:t>
            </w:r>
          </w:p>
        </w:tc>
        <w:tc>
          <w:tcPr>
            <w:tcW w:w="1201" w:type="pct"/>
            <w:gridSpan w:val="4"/>
            <w:tcBorders>
              <w:top w:val="nil"/>
              <w:left w:val="nil"/>
              <w:bottom w:val="dashSmallGap" w:sz="4" w:space="0" w:color="auto"/>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Debris Removal needed</w:t>
            </w:r>
          </w:p>
        </w:tc>
        <w:tc>
          <w:tcPr>
            <w:tcW w:w="595" w:type="pct"/>
            <w:gridSpan w:val="2"/>
            <w:vMerge/>
            <w:tcBorders>
              <w:top w:val="nil"/>
              <w:bottom w:val="dashSmallGap" w:sz="4" w:space="0" w:color="auto"/>
              <w:right w:val="nil"/>
            </w:tcBorders>
            <w:shd w:val="clear" w:color="auto" w:fill="D9D9D9" w:themeFill="background1" w:themeFillShade="D9"/>
            <w:vAlign w:val="center"/>
          </w:tcPr>
          <w:p w:rsidR="006F2226" w:rsidRPr="00DD52B5" w:rsidRDefault="006F2226" w:rsidP="00823086">
            <w:pPr>
              <w:pStyle w:val="ListParagraph"/>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c>
          <w:tcPr>
            <w:tcW w:w="458" w:type="pct"/>
            <w:tcBorders>
              <w:top w:val="nil"/>
              <w:left w:val="nil"/>
              <w:bottom w:val="dashSmallGap" w:sz="4" w:space="0" w:color="auto"/>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Partial</w:t>
            </w:r>
          </w:p>
        </w:tc>
        <w:tc>
          <w:tcPr>
            <w:tcW w:w="942" w:type="pct"/>
            <w:gridSpan w:val="3"/>
            <w:tcBorders>
              <w:top w:val="nil"/>
              <w:left w:val="nil"/>
              <w:bottom w:val="dashSmallGap" w:sz="4" w:space="0" w:color="auto"/>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Assistance Needed</w:t>
            </w:r>
          </w:p>
        </w:tc>
      </w:tr>
      <w:tr w:rsidR="00DD52B5" w:rsidRPr="00DD52B5" w:rsidTr="00DD52B5">
        <w:trPr>
          <w:cnfStyle w:val="000000010000" w:firstRow="0" w:lastRow="0" w:firstColumn="0" w:lastColumn="0" w:oddVBand="0" w:evenVBand="0" w:oddHBand="0" w:evenHBand="1"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tcBorders>
              <w:top w:val="nil"/>
              <w:bottom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 w:val="20"/>
                <w:szCs w:val="20"/>
              </w:rPr>
            </w:pPr>
          </w:p>
        </w:tc>
        <w:tc>
          <w:tcPr>
            <w:tcW w:w="596" w:type="pct"/>
            <w:vMerge w:val="restart"/>
            <w:tcBorders>
              <w:top w:val="dashSmallGap" w:sz="4" w:space="0" w:color="auto"/>
              <w:bottom w:val="nil"/>
              <w:right w:val="nil"/>
            </w:tcBorders>
            <w:shd w:val="clear" w:color="auto" w:fill="D9D9D9" w:themeFill="background1" w:themeFillShade="D9"/>
            <w:vAlign w:val="center"/>
          </w:tcPr>
          <w:p w:rsidR="00F7413E"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Airstrip/</w:t>
            </w:r>
          </w:p>
          <w:p w:rsidR="006F2226" w:rsidRPr="00DD52B5" w:rsidRDefault="006F2226" w:rsidP="00823086">
            <w:pPr>
              <w:cnfStyle w:val="000000010000" w:firstRow="0" w:lastRow="0" w:firstColumn="0" w:lastColumn="0" w:oddVBand="0" w:evenVBand="0" w:oddHBand="0" w:evenHBand="1" w:firstRowFirstColumn="0" w:firstRowLastColumn="0" w:lastRowFirstColumn="0" w:lastRowLastColumn="0"/>
              <w:rPr>
                <w:rFonts w:eastAsiaTheme="majorEastAsia" w:cstheme="majorBidi"/>
                <w:b/>
                <w:sz w:val="20"/>
                <w:szCs w:val="20"/>
              </w:rPr>
            </w:pPr>
            <w:r w:rsidRPr="00DD52B5">
              <w:rPr>
                <w:rFonts w:eastAsiaTheme="majorEastAsia" w:cstheme="majorBidi"/>
                <w:b/>
                <w:sz w:val="20"/>
                <w:szCs w:val="20"/>
              </w:rPr>
              <w:t>Airport</w:t>
            </w:r>
          </w:p>
        </w:tc>
        <w:tc>
          <w:tcPr>
            <w:tcW w:w="474" w:type="pct"/>
            <w:gridSpan w:val="3"/>
            <w:tcBorders>
              <w:top w:val="dashSmallGap" w:sz="4" w:space="0" w:color="auto"/>
              <w:left w:val="nil"/>
              <w:bottom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Intact</w:t>
            </w:r>
          </w:p>
        </w:tc>
        <w:tc>
          <w:tcPr>
            <w:tcW w:w="1201" w:type="pct"/>
            <w:gridSpan w:val="4"/>
            <w:tcBorders>
              <w:top w:val="dashSmallGap" w:sz="4" w:space="0" w:color="auto"/>
              <w:left w:val="nil"/>
              <w:bottom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No access</w:t>
            </w:r>
          </w:p>
        </w:tc>
        <w:tc>
          <w:tcPr>
            <w:tcW w:w="595" w:type="pct"/>
            <w:gridSpan w:val="2"/>
            <w:vMerge w:val="restart"/>
            <w:tcBorders>
              <w:top w:val="dashSmallGap" w:sz="4" w:space="0" w:color="auto"/>
              <w:bottom w:val="nil"/>
              <w:right w:val="nil"/>
            </w:tcBorders>
            <w:shd w:val="clear" w:color="auto" w:fill="D9D9D9" w:themeFill="background1" w:themeFillShade="D9"/>
          </w:tcPr>
          <w:p w:rsidR="006F2226" w:rsidRPr="00DD52B5" w:rsidRDefault="006F2226" w:rsidP="00823086">
            <w:pPr>
              <w:ind w:left="-14"/>
              <w:cnfStyle w:val="000000010000" w:firstRow="0" w:lastRow="0" w:firstColumn="0" w:lastColumn="0" w:oddVBand="0" w:evenVBand="0" w:oddHBand="0" w:evenHBand="1" w:firstRowFirstColumn="0" w:firstRowLastColumn="0" w:lastRowFirstColumn="0" w:lastRowLastColumn="0"/>
              <w:rPr>
                <w:rFonts w:cs="Arial"/>
                <w:b/>
                <w:sz w:val="20"/>
                <w:szCs w:val="20"/>
              </w:rPr>
            </w:pPr>
            <w:r w:rsidRPr="00DD52B5">
              <w:rPr>
                <w:rFonts w:cs="Arial"/>
                <w:b/>
                <w:sz w:val="20"/>
                <w:szCs w:val="20"/>
              </w:rPr>
              <w:t>Bridge/Other:</w:t>
            </w:r>
          </w:p>
          <w:p w:rsidR="006F2226" w:rsidRPr="00DD52B5" w:rsidRDefault="006F2226" w:rsidP="00823086">
            <w:pPr>
              <w:ind w:left="-14"/>
              <w:cnfStyle w:val="000000010000" w:firstRow="0" w:lastRow="0" w:firstColumn="0" w:lastColumn="0" w:oddVBand="0" w:evenVBand="0" w:oddHBand="0" w:evenHBand="1" w:firstRowFirstColumn="0" w:firstRowLastColumn="0" w:lastRowFirstColumn="0" w:lastRowLastColumn="0"/>
              <w:rPr>
                <w:rFonts w:cs="Arial"/>
                <w:b/>
                <w:sz w:val="20"/>
                <w:szCs w:val="20"/>
              </w:rPr>
            </w:pPr>
          </w:p>
        </w:tc>
        <w:tc>
          <w:tcPr>
            <w:tcW w:w="458" w:type="pct"/>
            <w:tcBorders>
              <w:top w:val="dashSmallGap" w:sz="4" w:space="0" w:color="auto"/>
              <w:left w:val="nil"/>
              <w:bottom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Intact</w:t>
            </w:r>
          </w:p>
        </w:tc>
        <w:tc>
          <w:tcPr>
            <w:tcW w:w="942" w:type="pct"/>
            <w:gridSpan w:val="3"/>
            <w:tcBorders>
              <w:top w:val="dashSmallGap" w:sz="4" w:space="0" w:color="auto"/>
              <w:left w:val="nil"/>
              <w:bottom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010000" w:firstRow="0" w:lastRow="0" w:firstColumn="0" w:lastColumn="0" w:oddVBand="0" w:evenVBand="0" w:oddHBand="0" w:evenHBand="1" w:firstRowFirstColumn="0" w:firstRowLastColumn="0" w:lastRowFirstColumn="0" w:lastRowLastColumn="0"/>
              <w:rPr>
                <w:rFonts w:cs="Arial"/>
                <w:sz w:val="20"/>
                <w:szCs w:val="20"/>
              </w:rPr>
            </w:pPr>
            <w:r w:rsidRPr="00DD52B5">
              <w:rPr>
                <w:rFonts w:cs="Arial"/>
                <w:sz w:val="20"/>
                <w:szCs w:val="20"/>
              </w:rPr>
              <w:t>Inoperable</w:t>
            </w:r>
          </w:p>
        </w:tc>
      </w:tr>
      <w:tr w:rsidR="006F2226" w:rsidRPr="00DD52B5" w:rsidTr="00DD52B5">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735" w:type="pct"/>
            <w:gridSpan w:val="2"/>
            <w:vMerge/>
            <w:tcBorders>
              <w:top w:val="nil"/>
            </w:tcBorders>
            <w:shd w:val="clear" w:color="auto" w:fill="D9D9D9" w:themeFill="background1" w:themeFillShade="D9"/>
            <w:vAlign w:val="center"/>
          </w:tcPr>
          <w:p w:rsidR="006F2226" w:rsidRPr="00DD52B5" w:rsidRDefault="006F2226" w:rsidP="00823086">
            <w:pPr>
              <w:jc w:val="center"/>
              <w:rPr>
                <w:rFonts w:asciiTheme="minorHAnsi" w:hAnsiTheme="minorHAnsi" w:cstheme="minorHAnsi"/>
                <w:sz w:val="20"/>
                <w:szCs w:val="20"/>
              </w:rPr>
            </w:pPr>
          </w:p>
        </w:tc>
        <w:tc>
          <w:tcPr>
            <w:tcW w:w="596" w:type="pct"/>
            <w:vMerge/>
            <w:tcBorders>
              <w:top w:val="nil"/>
              <w:right w:val="nil"/>
            </w:tcBorders>
            <w:shd w:val="clear" w:color="auto" w:fill="D9D9D9" w:themeFill="background1" w:themeFillShade="D9"/>
            <w:vAlign w:val="center"/>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c>
          <w:tcPr>
            <w:tcW w:w="474" w:type="pct"/>
            <w:gridSpan w:val="3"/>
            <w:tcBorders>
              <w:top w:val="nil"/>
              <w:left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Lights out</w:t>
            </w:r>
          </w:p>
        </w:tc>
        <w:tc>
          <w:tcPr>
            <w:tcW w:w="1201" w:type="pct"/>
            <w:gridSpan w:val="4"/>
            <w:tcBorders>
              <w:top w:val="nil"/>
              <w:lef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Runway damaged</w:t>
            </w:r>
          </w:p>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Runway destroyed</w:t>
            </w:r>
          </w:p>
        </w:tc>
        <w:tc>
          <w:tcPr>
            <w:tcW w:w="595" w:type="pct"/>
            <w:gridSpan w:val="2"/>
            <w:vMerge/>
            <w:tcBorders>
              <w:top w:val="nil"/>
              <w:right w:val="nil"/>
            </w:tcBorders>
            <w:shd w:val="clear" w:color="auto" w:fill="D9D9D9" w:themeFill="background1" w:themeFillShade="D9"/>
          </w:tcPr>
          <w:p w:rsidR="006F2226" w:rsidRPr="00DD52B5" w:rsidRDefault="006F2226" w:rsidP="00823086">
            <w:pPr>
              <w:cnfStyle w:val="000000100000" w:firstRow="0" w:lastRow="0" w:firstColumn="0" w:lastColumn="0" w:oddVBand="0" w:evenVBand="0" w:oddHBand="1" w:evenHBand="0" w:firstRowFirstColumn="0" w:firstRowLastColumn="0" w:lastRowFirstColumn="0" w:lastRowLastColumn="0"/>
              <w:rPr>
                <w:rFonts w:eastAsiaTheme="majorEastAsia" w:cstheme="majorBidi"/>
                <w:sz w:val="20"/>
                <w:szCs w:val="20"/>
              </w:rPr>
            </w:pPr>
          </w:p>
        </w:tc>
        <w:tc>
          <w:tcPr>
            <w:tcW w:w="458" w:type="pct"/>
            <w:tcBorders>
              <w:top w:val="nil"/>
              <w:left w:val="nil"/>
              <w:righ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Partial</w:t>
            </w:r>
          </w:p>
        </w:tc>
        <w:tc>
          <w:tcPr>
            <w:tcW w:w="942" w:type="pct"/>
            <w:gridSpan w:val="3"/>
            <w:tcBorders>
              <w:top w:val="nil"/>
              <w:left w:val="nil"/>
            </w:tcBorders>
            <w:shd w:val="clear" w:color="auto" w:fill="D9D9D9" w:themeFill="background1" w:themeFillShade="D9"/>
          </w:tcPr>
          <w:p w:rsidR="006F2226" w:rsidRPr="00DD52B5" w:rsidRDefault="006F2226" w:rsidP="00823086">
            <w:pPr>
              <w:pStyle w:val="ListParagraph"/>
              <w:numPr>
                <w:ilvl w:val="0"/>
                <w:numId w:val="17"/>
              </w:numPr>
              <w:ind w:left="260" w:hanging="274"/>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DD52B5">
              <w:rPr>
                <w:rFonts w:cs="Arial"/>
                <w:sz w:val="20"/>
                <w:szCs w:val="20"/>
              </w:rPr>
              <w:t>Assistance Needed</w:t>
            </w:r>
          </w:p>
        </w:tc>
      </w:tr>
    </w:tbl>
    <w:p w:rsidR="006461D3" w:rsidRDefault="00FE0F35" w:rsidP="00DF5A02">
      <w:pPr>
        <w:spacing w:after="0" w:line="240" w:lineRule="auto"/>
        <w:jc w:val="center"/>
      </w:pPr>
      <w:r>
        <w:rPr>
          <w:noProof/>
        </w:rPr>
        <mc:AlternateContent>
          <mc:Choice Requires="wps">
            <w:drawing>
              <wp:anchor distT="0" distB="0" distL="114300" distR="114300" simplePos="0" relativeHeight="251650560" behindDoc="0" locked="0" layoutInCell="0" allowOverlap="1" wp14:anchorId="70BEB884" wp14:editId="5FB99BE2">
                <wp:simplePos x="0" y="0"/>
                <wp:positionH relativeFrom="margin">
                  <wp:align>center</wp:align>
                </wp:positionH>
                <wp:positionV relativeFrom="margin">
                  <wp:align>bottom</wp:align>
                </wp:positionV>
                <wp:extent cx="7315200" cy="292608"/>
                <wp:effectExtent l="0" t="0" r="1905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6461D3">
                            <w:pPr>
                              <w:shd w:val="clear" w:color="auto" w:fill="948A54" w:themeFill="background2" w:themeFillShade="80"/>
                              <w:tabs>
                                <w:tab w:val="left" w:pos="360"/>
                                <w:tab w:val="right" w:pos="11160"/>
                              </w:tabs>
                              <w:jc w:val="center"/>
                              <w:rPr>
                                <w:b/>
                                <w:sz w:val="28"/>
                              </w:rPr>
                            </w:pPr>
                            <w:r>
                              <w:rPr>
                                <w:b/>
                                <w:sz w:val="28"/>
                              </w:rPr>
                              <w:tab/>
                              <w:t>DAMAGE ASSESSMENT AND RESOURCE REQUESTS</w:t>
                            </w:r>
                            <w:r>
                              <w:rPr>
                                <w:b/>
                                <w:sz w:val="28"/>
                              </w:rPr>
                              <w:tab/>
                              <w:t>LIFE, SAFETY, AND SERVICES</w:t>
                            </w:r>
                          </w:p>
                          <w:p w:rsidR="00F717AB" w:rsidRPr="00FD03A2" w:rsidRDefault="00F717AB" w:rsidP="006461D3">
                            <w:pPr>
                              <w:shd w:val="clear" w:color="auto" w:fill="948A54" w:themeFill="background2" w:themeFillShade="8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B884" id="_x0000_s1061" type="#_x0000_t202" style="position:absolute;left:0;text-align:left;margin-left:0;margin-top:0;width:8in;height:23.05pt;z-index:2516505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Z2Jw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" o:allowincell="f">
                <v:textbox>
                  <w:txbxContent>
                    <w:p w:rsidR="00F717AB" w:rsidRPr="00FD03A2" w:rsidRDefault="00F717AB" w:rsidP="006461D3">
                      <w:pPr>
                        <w:shd w:val="clear" w:color="auto" w:fill="948A54" w:themeFill="background2" w:themeFillShade="80"/>
                        <w:tabs>
                          <w:tab w:val="left" w:pos="360"/>
                          <w:tab w:val="right" w:pos="11160"/>
                        </w:tabs>
                        <w:jc w:val="center"/>
                        <w:rPr>
                          <w:b/>
                          <w:sz w:val="28"/>
                        </w:rPr>
                      </w:pPr>
                      <w:r>
                        <w:rPr>
                          <w:b/>
                          <w:sz w:val="28"/>
                        </w:rPr>
                        <w:tab/>
                        <w:t>DAMAGE ASSESSMENT AND RESOURCE REQUESTS</w:t>
                      </w:r>
                      <w:r>
                        <w:rPr>
                          <w:b/>
                          <w:sz w:val="28"/>
                        </w:rPr>
                        <w:tab/>
                        <w:t>LIFE, SAFETY, AND SERVICES</w:t>
                      </w:r>
                    </w:p>
                    <w:p w:rsidR="00F717AB" w:rsidRPr="00FD03A2" w:rsidRDefault="00F717AB" w:rsidP="006461D3">
                      <w:pPr>
                        <w:shd w:val="clear" w:color="auto" w:fill="948A54" w:themeFill="background2" w:themeFillShade="80"/>
                        <w:jc w:val="center"/>
                        <w:rPr>
                          <w:b/>
                          <w:sz w:val="28"/>
                        </w:rPr>
                      </w:pPr>
                    </w:p>
                  </w:txbxContent>
                </v:textbox>
                <w10:wrap anchorx="margin" anchory="margin"/>
              </v:shape>
            </w:pict>
          </mc:Fallback>
        </mc:AlternateContent>
      </w:r>
      <w:r w:rsidR="006461D3">
        <w:br w:type="page"/>
      </w:r>
    </w:p>
    <w:p w:rsidR="002F10F9" w:rsidRDefault="002F10F9" w:rsidP="00823086">
      <w:pPr>
        <w:spacing w:after="0" w:line="240" w:lineRule="auto"/>
        <w:jc w:val="center"/>
        <w:rPr>
          <w:rFonts w:cstheme="minorHAnsi"/>
          <w:b/>
          <w:bCs/>
          <w:sz w:val="24"/>
        </w:rPr>
        <w:sectPr w:rsidR="002F10F9" w:rsidSect="00046502">
          <w:pgSz w:w="12240" w:h="14256" w:code="1"/>
          <w:pgMar w:top="245" w:right="245" w:bottom="144" w:left="245" w:header="720" w:footer="720" w:gutter="0"/>
          <w:pgBorders w:offsetFrom="page">
            <w:bottom w:val="single" w:sz="4" w:space="4" w:color="auto"/>
          </w:pgBorders>
          <w:cols w:space="720"/>
          <w:docGrid w:linePitch="360"/>
        </w:sectPr>
      </w:pPr>
    </w:p>
    <w:tbl>
      <w:tblPr>
        <w:tblStyle w:val="LightShading1"/>
        <w:tblW w:w="11520" w:type="dxa"/>
        <w:jc w:val="center"/>
        <w:tblBorders>
          <w:top w:val="none" w:sz="0" w:space="0" w:color="auto"/>
          <w:bottom w:val="none" w:sz="0" w:space="0" w:color="auto"/>
        </w:tblBorders>
        <w:tblLook w:val="04A0" w:firstRow="1" w:lastRow="0" w:firstColumn="1" w:lastColumn="0" w:noHBand="0" w:noVBand="1"/>
      </w:tblPr>
      <w:tblGrid>
        <w:gridCol w:w="11520"/>
      </w:tblGrid>
      <w:tr w:rsidR="00B34063" w:rsidRPr="00796281" w:rsidTr="00ED3B54">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1736" w:type="dxa"/>
            <w:tcBorders>
              <w:top w:val="none" w:sz="0" w:space="0" w:color="auto"/>
              <w:left w:val="none" w:sz="0" w:space="0" w:color="auto"/>
              <w:bottom w:val="none" w:sz="0" w:space="0" w:color="auto"/>
              <w:right w:val="none" w:sz="0" w:space="0" w:color="auto"/>
            </w:tcBorders>
            <w:vAlign w:val="center"/>
          </w:tcPr>
          <w:p w:rsidR="00B34063" w:rsidRPr="00796281" w:rsidRDefault="00B34063" w:rsidP="00823086">
            <w:pPr>
              <w:jc w:val="center"/>
              <w:rPr>
                <w:rFonts w:cstheme="minorHAnsi"/>
                <w:sz w:val="24"/>
              </w:rPr>
            </w:pPr>
            <w:r>
              <w:rPr>
                <w:rFonts w:cstheme="minorHAnsi"/>
                <w:sz w:val="24"/>
              </w:rPr>
              <w:lastRenderedPageBreak/>
              <w:t>I</w:t>
            </w:r>
            <w:r w:rsidR="00886494">
              <w:rPr>
                <w:rFonts w:cstheme="minorHAnsi"/>
                <w:sz w:val="24"/>
              </w:rPr>
              <w:t>NITIAL DAMAGE REPORT: CRITICAL STRUCTURES</w:t>
            </w:r>
          </w:p>
        </w:tc>
      </w:tr>
    </w:tbl>
    <w:tbl>
      <w:tblPr>
        <w:tblStyle w:val="TableGrid"/>
        <w:tblW w:w="11520" w:type="dxa"/>
        <w:jc w:val="center"/>
        <w:tblLayout w:type="fixed"/>
        <w:tblLook w:val="04A0" w:firstRow="1" w:lastRow="0" w:firstColumn="1" w:lastColumn="0" w:noHBand="0" w:noVBand="1"/>
      </w:tblPr>
      <w:tblGrid>
        <w:gridCol w:w="2311"/>
        <w:gridCol w:w="1414"/>
        <w:gridCol w:w="1418"/>
        <w:gridCol w:w="1409"/>
        <w:gridCol w:w="973"/>
        <w:gridCol w:w="1052"/>
        <w:gridCol w:w="1358"/>
        <w:gridCol w:w="1585"/>
      </w:tblGrid>
      <w:tr w:rsidR="00512F36" w:rsidTr="00ED3B54">
        <w:trPr>
          <w:jc w:val="center"/>
        </w:trPr>
        <w:tc>
          <w:tcPr>
            <w:tcW w:w="2358" w:type="dxa"/>
            <w:vAlign w:val="center"/>
          </w:tcPr>
          <w:p w:rsidR="00512F36" w:rsidRPr="00185CE0" w:rsidRDefault="00512F36" w:rsidP="00823086">
            <w:pPr>
              <w:jc w:val="center"/>
              <w:rPr>
                <w:b/>
                <w:sz w:val="24"/>
                <w:szCs w:val="24"/>
              </w:rPr>
            </w:pPr>
            <w:r w:rsidRPr="00185CE0">
              <w:rPr>
                <w:b/>
                <w:sz w:val="24"/>
                <w:szCs w:val="24"/>
              </w:rPr>
              <w:t>FACILITY</w:t>
            </w:r>
          </w:p>
        </w:tc>
        <w:tc>
          <w:tcPr>
            <w:tcW w:w="1440" w:type="dxa"/>
            <w:vAlign w:val="center"/>
          </w:tcPr>
          <w:p w:rsidR="00512F36" w:rsidRPr="00185CE0" w:rsidRDefault="00512F36" w:rsidP="00823086">
            <w:pPr>
              <w:jc w:val="center"/>
              <w:rPr>
                <w:b/>
                <w:sz w:val="24"/>
                <w:szCs w:val="24"/>
              </w:rPr>
            </w:pPr>
            <w:r>
              <w:rPr>
                <w:b/>
                <w:sz w:val="24"/>
                <w:szCs w:val="24"/>
              </w:rPr>
              <w:t>PHONE</w:t>
            </w:r>
          </w:p>
        </w:tc>
        <w:tc>
          <w:tcPr>
            <w:tcW w:w="1445" w:type="dxa"/>
            <w:shd w:val="clear" w:color="auto" w:fill="E5B8B7" w:themeFill="accent2" w:themeFillTint="66"/>
            <w:vAlign w:val="center"/>
          </w:tcPr>
          <w:p w:rsidR="00512F36" w:rsidRPr="00A879F4" w:rsidRDefault="00512F36" w:rsidP="00823086">
            <w:pPr>
              <w:jc w:val="center"/>
              <w:rPr>
                <w:b/>
                <w:sz w:val="18"/>
                <w:szCs w:val="18"/>
              </w:rPr>
            </w:pPr>
            <w:r w:rsidRPr="00A879F4">
              <w:rPr>
                <w:b/>
                <w:bCs/>
                <w:sz w:val="18"/>
                <w:szCs w:val="18"/>
              </w:rPr>
              <w:t>DESTROYED</w:t>
            </w:r>
          </w:p>
        </w:tc>
        <w:tc>
          <w:tcPr>
            <w:tcW w:w="1435" w:type="dxa"/>
            <w:shd w:val="clear" w:color="auto" w:fill="FBD4B4" w:themeFill="accent6" w:themeFillTint="66"/>
            <w:vAlign w:val="center"/>
          </w:tcPr>
          <w:p w:rsidR="00512F36" w:rsidRPr="00A879F4" w:rsidRDefault="00512F36" w:rsidP="00823086">
            <w:pPr>
              <w:jc w:val="center"/>
              <w:rPr>
                <w:sz w:val="18"/>
                <w:szCs w:val="18"/>
              </w:rPr>
            </w:pPr>
            <w:r w:rsidRPr="00A879F4">
              <w:rPr>
                <w:b/>
                <w:bCs/>
                <w:sz w:val="18"/>
                <w:szCs w:val="18"/>
              </w:rPr>
              <w:t>MAJOR</w:t>
            </w:r>
          </w:p>
        </w:tc>
        <w:tc>
          <w:tcPr>
            <w:tcW w:w="990" w:type="dxa"/>
            <w:shd w:val="clear" w:color="auto" w:fill="FFFFCC"/>
            <w:vAlign w:val="center"/>
          </w:tcPr>
          <w:p w:rsidR="00512F36" w:rsidRPr="00A879F4" w:rsidRDefault="00512F36" w:rsidP="00823086">
            <w:pPr>
              <w:jc w:val="center"/>
              <w:rPr>
                <w:sz w:val="18"/>
                <w:szCs w:val="18"/>
              </w:rPr>
            </w:pPr>
            <w:r w:rsidRPr="00A879F4">
              <w:rPr>
                <w:b/>
                <w:bCs/>
                <w:sz w:val="18"/>
                <w:szCs w:val="18"/>
              </w:rPr>
              <w:t>MINOR</w:t>
            </w:r>
          </w:p>
        </w:tc>
        <w:tc>
          <w:tcPr>
            <w:tcW w:w="1070" w:type="dxa"/>
            <w:shd w:val="clear" w:color="auto" w:fill="D6E3BC" w:themeFill="accent3" w:themeFillTint="66"/>
            <w:vAlign w:val="center"/>
          </w:tcPr>
          <w:p w:rsidR="00512F36" w:rsidRPr="00A879F4" w:rsidRDefault="00512F36" w:rsidP="00823086">
            <w:pPr>
              <w:jc w:val="center"/>
              <w:rPr>
                <w:sz w:val="18"/>
                <w:szCs w:val="18"/>
              </w:rPr>
            </w:pPr>
            <w:r w:rsidRPr="00A879F4">
              <w:rPr>
                <w:b/>
                <w:bCs/>
                <w:sz w:val="18"/>
                <w:szCs w:val="18"/>
              </w:rPr>
              <w:t>AFFECTED</w:t>
            </w:r>
          </w:p>
        </w:tc>
        <w:tc>
          <w:tcPr>
            <w:tcW w:w="1383" w:type="dxa"/>
            <w:shd w:val="clear" w:color="auto" w:fill="D9D9D9" w:themeFill="background1" w:themeFillShade="D9"/>
            <w:vAlign w:val="center"/>
          </w:tcPr>
          <w:p w:rsidR="00512F36" w:rsidRPr="00A879F4" w:rsidRDefault="00512F36" w:rsidP="00823086">
            <w:pPr>
              <w:jc w:val="center"/>
              <w:rPr>
                <w:spacing w:val="-4"/>
                <w:sz w:val="18"/>
                <w:szCs w:val="18"/>
              </w:rPr>
            </w:pPr>
            <w:r w:rsidRPr="00A879F4">
              <w:rPr>
                <w:b/>
                <w:bCs/>
                <w:spacing w:val="-4"/>
                <w:sz w:val="18"/>
                <w:szCs w:val="18"/>
              </w:rPr>
              <w:t>INACCESSIBLE</w:t>
            </w:r>
          </w:p>
        </w:tc>
        <w:tc>
          <w:tcPr>
            <w:tcW w:w="1615" w:type="dxa"/>
            <w:shd w:val="clear" w:color="auto" w:fill="FFFFFF" w:themeFill="background1"/>
          </w:tcPr>
          <w:p w:rsidR="00512F36" w:rsidRPr="00A879F4" w:rsidRDefault="003F03A4" w:rsidP="00823086">
            <w:pPr>
              <w:jc w:val="center"/>
              <w:rPr>
                <w:b/>
                <w:bCs/>
                <w:spacing w:val="-4"/>
                <w:sz w:val="18"/>
                <w:szCs w:val="18"/>
              </w:rPr>
            </w:pPr>
            <w:r>
              <w:rPr>
                <w:b/>
                <w:bCs/>
                <w:spacing w:val="-4"/>
                <w:sz w:val="18"/>
                <w:szCs w:val="18"/>
              </w:rPr>
              <w:t>COMMENTS</w:t>
            </w:r>
          </w:p>
        </w:tc>
      </w:tr>
      <w:tr w:rsidR="00512F36" w:rsidTr="00ED3B54">
        <w:trPr>
          <w:jc w:val="center"/>
        </w:trPr>
        <w:tc>
          <w:tcPr>
            <w:tcW w:w="2358" w:type="dxa"/>
          </w:tcPr>
          <w:p w:rsidR="00512F36" w:rsidRPr="006F374D" w:rsidRDefault="00512F36" w:rsidP="00823086">
            <w:pPr>
              <w:rPr>
                <w:sz w:val="20"/>
                <w:szCs w:val="20"/>
              </w:rPr>
            </w:pPr>
            <w:r>
              <w:rPr>
                <w:sz w:val="20"/>
                <w:szCs w:val="20"/>
              </w:rPr>
              <w:t>Clinic/</w:t>
            </w:r>
            <w:r w:rsidRPr="006F374D">
              <w:rPr>
                <w:sz w:val="20"/>
                <w:szCs w:val="20"/>
              </w:rPr>
              <w:t>Health facility</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Pr="006F374D" w:rsidRDefault="00512F36" w:rsidP="00823086">
            <w:pPr>
              <w:rPr>
                <w:sz w:val="20"/>
                <w:szCs w:val="20"/>
              </w:rPr>
            </w:pPr>
            <w:r w:rsidRPr="006F374D">
              <w:rPr>
                <w:sz w:val="20"/>
                <w:szCs w:val="20"/>
              </w:rPr>
              <w:t>Fire</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Pr="006F374D" w:rsidRDefault="00512F36" w:rsidP="00823086">
            <w:pPr>
              <w:rPr>
                <w:sz w:val="20"/>
                <w:szCs w:val="20"/>
              </w:rPr>
            </w:pPr>
            <w:r w:rsidRPr="006F374D">
              <w:rPr>
                <w:sz w:val="20"/>
                <w:szCs w:val="20"/>
              </w:rPr>
              <w:t>VPSO/Troopers</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Pr="006F374D" w:rsidRDefault="00512F36" w:rsidP="00823086">
            <w:pPr>
              <w:rPr>
                <w:sz w:val="20"/>
                <w:szCs w:val="20"/>
              </w:rPr>
            </w:pPr>
            <w:r w:rsidRPr="006F374D">
              <w:rPr>
                <w:sz w:val="20"/>
                <w:szCs w:val="20"/>
              </w:rPr>
              <w:t>School</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8120FF" w:rsidTr="00ED3B54">
        <w:trPr>
          <w:jc w:val="center"/>
        </w:trPr>
        <w:tc>
          <w:tcPr>
            <w:tcW w:w="2358" w:type="dxa"/>
          </w:tcPr>
          <w:p w:rsidR="008120FF" w:rsidRPr="006F374D" w:rsidRDefault="008120FF" w:rsidP="00823086">
            <w:pPr>
              <w:rPr>
                <w:sz w:val="20"/>
                <w:szCs w:val="20"/>
              </w:rPr>
            </w:pPr>
            <w:r>
              <w:rPr>
                <w:sz w:val="20"/>
                <w:szCs w:val="20"/>
              </w:rPr>
              <w:t>City Office</w:t>
            </w:r>
          </w:p>
        </w:tc>
        <w:tc>
          <w:tcPr>
            <w:tcW w:w="1440" w:type="dxa"/>
            <w:vAlign w:val="center"/>
          </w:tcPr>
          <w:p w:rsidR="008120FF" w:rsidRDefault="008120FF" w:rsidP="00823086">
            <w:pPr>
              <w:jc w:val="center"/>
              <w:rPr>
                <w:sz w:val="20"/>
                <w:szCs w:val="20"/>
              </w:rPr>
            </w:pPr>
          </w:p>
        </w:tc>
        <w:tc>
          <w:tcPr>
            <w:tcW w:w="1445" w:type="dxa"/>
            <w:shd w:val="clear" w:color="auto" w:fill="E5B8B7" w:themeFill="accent2" w:themeFillTint="66"/>
            <w:vAlign w:val="center"/>
          </w:tcPr>
          <w:p w:rsidR="008120FF" w:rsidRPr="006F374D" w:rsidRDefault="008120FF" w:rsidP="00823086">
            <w:pPr>
              <w:jc w:val="center"/>
              <w:rPr>
                <w:sz w:val="20"/>
                <w:szCs w:val="20"/>
              </w:rPr>
            </w:pPr>
          </w:p>
        </w:tc>
        <w:tc>
          <w:tcPr>
            <w:tcW w:w="1435" w:type="dxa"/>
            <w:shd w:val="clear" w:color="auto" w:fill="FBD4B4" w:themeFill="accent6" w:themeFillTint="66"/>
            <w:vAlign w:val="center"/>
          </w:tcPr>
          <w:p w:rsidR="008120FF" w:rsidRPr="006F374D" w:rsidRDefault="008120FF" w:rsidP="00823086">
            <w:pPr>
              <w:jc w:val="center"/>
              <w:rPr>
                <w:sz w:val="20"/>
                <w:szCs w:val="20"/>
              </w:rPr>
            </w:pPr>
          </w:p>
        </w:tc>
        <w:tc>
          <w:tcPr>
            <w:tcW w:w="990" w:type="dxa"/>
            <w:shd w:val="clear" w:color="auto" w:fill="FFFFCC"/>
            <w:vAlign w:val="center"/>
          </w:tcPr>
          <w:p w:rsidR="008120FF" w:rsidRPr="006F374D" w:rsidRDefault="008120FF" w:rsidP="00823086">
            <w:pPr>
              <w:jc w:val="center"/>
              <w:rPr>
                <w:sz w:val="20"/>
                <w:szCs w:val="20"/>
              </w:rPr>
            </w:pPr>
          </w:p>
        </w:tc>
        <w:tc>
          <w:tcPr>
            <w:tcW w:w="1070" w:type="dxa"/>
            <w:shd w:val="clear" w:color="auto" w:fill="D6E3BC" w:themeFill="accent3" w:themeFillTint="66"/>
            <w:vAlign w:val="center"/>
          </w:tcPr>
          <w:p w:rsidR="008120FF" w:rsidRPr="006F374D" w:rsidRDefault="008120FF" w:rsidP="00823086">
            <w:pPr>
              <w:jc w:val="center"/>
              <w:rPr>
                <w:sz w:val="20"/>
                <w:szCs w:val="20"/>
              </w:rPr>
            </w:pPr>
          </w:p>
        </w:tc>
        <w:tc>
          <w:tcPr>
            <w:tcW w:w="1383" w:type="dxa"/>
            <w:shd w:val="clear" w:color="auto" w:fill="D9D9D9" w:themeFill="background1" w:themeFillShade="D9"/>
            <w:vAlign w:val="center"/>
          </w:tcPr>
          <w:p w:rsidR="008120FF" w:rsidRPr="006F374D" w:rsidRDefault="008120FF" w:rsidP="00823086">
            <w:pPr>
              <w:jc w:val="center"/>
              <w:rPr>
                <w:sz w:val="20"/>
                <w:szCs w:val="20"/>
              </w:rPr>
            </w:pPr>
          </w:p>
        </w:tc>
        <w:tc>
          <w:tcPr>
            <w:tcW w:w="1615" w:type="dxa"/>
            <w:shd w:val="clear" w:color="auto" w:fill="FFFFFF" w:themeFill="background1"/>
          </w:tcPr>
          <w:p w:rsidR="008120FF" w:rsidRPr="006F374D" w:rsidRDefault="008120FF" w:rsidP="00823086">
            <w:pPr>
              <w:jc w:val="center"/>
              <w:rPr>
                <w:sz w:val="20"/>
                <w:szCs w:val="20"/>
              </w:rPr>
            </w:pPr>
          </w:p>
        </w:tc>
      </w:tr>
      <w:tr w:rsidR="00512F36" w:rsidTr="00ED3B54">
        <w:trPr>
          <w:jc w:val="center"/>
        </w:trPr>
        <w:tc>
          <w:tcPr>
            <w:tcW w:w="2358" w:type="dxa"/>
          </w:tcPr>
          <w:p w:rsidR="00512F36" w:rsidRPr="006F374D" w:rsidRDefault="00512F36" w:rsidP="00823086">
            <w:pPr>
              <w:rPr>
                <w:sz w:val="20"/>
                <w:szCs w:val="20"/>
              </w:rPr>
            </w:pPr>
            <w:r w:rsidRPr="006F374D">
              <w:rPr>
                <w:sz w:val="20"/>
                <w:szCs w:val="20"/>
              </w:rPr>
              <w:t>Tribal Office</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Pr="006F374D" w:rsidRDefault="00512F36" w:rsidP="00823086">
            <w:pPr>
              <w:rPr>
                <w:sz w:val="20"/>
                <w:szCs w:val="20"/>
              </w:rPr>
            </w:pPr>
            <w:r>
              <w:rPr>
                <w:sz w:val="20"/>
                <w:szCs w:val="20"/>
              </w:rPr>
              <w:t>Power facility</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Pr="006F374D" w:rsidRDefault="00512F36" w:rsidP="00823086">
            <w:pPr>
              <w:rPr>
                <w:sz w:val="20"/>
                <w:szCs w:val="20"/>
              </w:rPr>
            </w:pPr>
            <w:r>
              <w:rPr>
                <w:sz w:val="20"/>
                <w:szCs w:val="20"/>
              </w:rPr>
              <w:t>Fuel facility</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Pr="006F374D" w:rsidRDefault="00FB7EE3" w:rsidP="00823086">
            <w:pPr>
              <w:rPr>
                <w:sz w:val="20"/>
                <w:szCs w:val="20"/>
              </w:rPr>
            </w:pPr>
            <w:r>
              <w:rPr>
                <w:sz w:val="20"/>
                <w:szCs w:val="20"/>
              </w:rPr>
              <w:t>Sewage</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Pr="006F374D" w:rsidRDefault="00FB7EE3" w:rsidP="00823086">
            <w:pPr>
              <w:rPr>
                <w:sz w:val="20"/>
                <w:szCs w:val="20"/>
              </w:rPr>
            </w:pPr>
            <w:r>
              <w:rPr>
                <w:sz w:val="20"/>
                <w:szCs w:val="20"/>
              </w:rPr>
              <w:t>Water/Wastewater</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Default="00FB7EE3" w:rsidP="00823086">
            <w:pPr>
              <w:rPr>
                <w:sz w:val="20"/>
                <w:szCs w:val="20"/>
              </w:rPr>
            </w:pPr>
            <w:r>
              <w:rPr>
                <w:sz w:val="20"/>
                <w:szCs w:val="20"/>
              </w:rPr>
              <w:t>Store</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Tr="00ED3B54">
        <w:trPr>
          <w:jc w:val="center"/>
        </w:trPr>
        <w:tc>
          <w:tcPr>
            <w:tcW w:w="2358" w:type="dxa"/>
          </w:tcPr>
          <w:p w:rsidR="00512F36" w:rsidRDefault="00FB7EE3" w:rsidP="00823086">
            <w:pPr>
              <w:rPr>
                <w:sz w:val="20"/>
                <w:szCs w:val="20"/>
              </w:rPr>
            </w:pPr>
            <w:r>
              <w:rPr>
                <w:sz w:val="20"/>
                <w:szCs w:val="20"/>
              </w:rPr>
              <w:t>Church</w:t>
            </w:r>
          </w:p>
        </w:tc>
        <w:tc>
          <w:tcPr>
            <w:tcW w:w="1440" w:type="dxa"/>
            <w:vAlign w:val="center"/>
          </w:tcPr>
          <w:p w:rsidR="00512F36" w:rsidRPr="006F374D" w:rsidRDefault="00512F36" w:rsidP="00823086">
            <w:pPr>
              <w:jc w:val="center"/>
              <w:rPr>
                <w:sz w:val="20"/>
                <w:szCs w:val="20"/>
              </w:rPr>
            </w:pPr>
          </w:p>
        </w:tc>
        <w:tc>
          <w:tcPr>
            <w:tcW w:w="1445" w:type="dxa"/>
            <w:shd w:val="clear" w:color="auto" w:fill="E5B8B7" w:themeFill="accent2" w:themeFillTint="66"/>
            <w:vAlign w:val="center"/>
          </w:tcPr>
          <w:p w:rsidR="00512F36" w:rsidRPr="006F374D" w:rsidRDefault="00512F36" w:rsidP="00823086">
            <w:pPr>
              <w:jc w:val="center"/>
              <w:rPr>
                <w:sz w:val="20"/>
                <w:szCs w:val="20"/>
              </w:rPr>
            </w:pPr>
          </w:p>
        </w:tc>
        <w:tc>
          <w:tcPr>
            <w:tcW w:w="1435" w:type="dxa"/>
            <w:shd w:val="clear" w:color="auto" w:fill="FBD4B4" w:themeFill="accent6" w:themeFillTint="66"/>
            <w:vAlign w:val="center"/>
          </w:tcPr>
          <w:p w:rsidR="00512F36" w:rsidRPr="006F374D" w:rsidRDefault="00512F36" w:rsidP="00823086">
            <w:pPr>
              <w:jc w:val="center"/>
              <w:rPr>
                <w:sz w:val="20"/>
                <w:szCs w:val="20"/>
              </w:rPr>
            </w:pPr>
          </w:p>
        </w:tc>
        <w:tc>
          <w:tcPr>
            <w:tcW w:w="990" w:type="dxa"/>
            <w:shd w:val="clear" w:color="auto" w:fill="FFFFCC"/>
            <w:vAlign w:val="center"/>
          </w:tcPr>
          <w:p w:rsidR="00512F36" w:rsidRPr="006F374D" w:rsidRDefault="00512F36" w:rsidP="00823086">
            <w:pPr>
              <w:jc w:val="center"/>
              <w:rPr>
                <w:sz w:val="20"/>
                <w:szCs w:val="20"/>
              </w:rPr>
            </w:pPr>
          </w:p>
        </w:tc>
        <w:tc>
          <w:tcPr>
            <w:tcW w:w="1070" w:type="dxa"/>
            <w:shd w:val="clear" w:color="auto" w:fill="D6E3BC" w:themeFill="accent3" w:themeFillTint="66"/>
            <w:vAlign w:val="center"/>
          </w:tcPr>
          <w:p w:rsidR="00512F36" w:rsidRPr="006F374D" w:rsidRDefault="00512F36" w:rsidP="00823086">
            <w:pPr>
              <w:jc w:val="center"/>
              <w:rPr>
                <w:sz w:val="20"/>
                <w:szCs w:val="20"/>
              </w:rPr>
            </w:pPr>
          </w:p>
        </w:tc>
        <w:tc>
          <w:tcPr>
            <w:tcW w:w="1383" w:type="dxa"/>
            <w:shd w:val="clear" w:color="auto" w:fill="D9D9D9" w:themeFill="background1" w:themeFillShade="D9"/>
            <w:vAlign w:val="center"/>
          </w:tcPr>
          <w:p w:rsidR="00512F36" w:rsidRPr="006F374D" w:rsidRDefault="00512F36" w:rsidP="00823086">
            <w:pPr>
              <w:jc w:val="center"/>
              <w:rPr>
                <w:sz w:val="20"/>
                <w:szCs w:val="20"/>
              </w:rPr>
            </w:pPr>
          </w:p>
        </w:tc>
        <w:tc>
          <w:tcPr>
            <w:tcW w:w="1615" w:type="dxa"/>
            <w:shd w:val="clear" w:color="auto" w:fill="FFFFFF" w:themeFill="background1"/>
          </w:tcPr>
          <w:p w:rsidR="00512F36" w:rsidRPr="006F374D" w:rsidRDefault="00512F36" w:rsidP="00823086">
            <w:pPr>
              <w:jc w:val="center"/>
              <w:rPr>
                <w:sz w:val="20"/>
                <w:szCs w:val="20"/>
              </w:rPr>
            </w:pPr>
          </w:p>
        </w:tc>
      </w:tr>
      <w:tr w:rsidR="00512F36" w:rsidRPr="00512F36" w:rsidTr="00ED3B54">
        <w:trPr>
          <w:trHeight w:val="368"/>
          <w:jc w:val="center"/>
        </w:trPr>
        <w:tc>
          <w:tcPr>
            <w:tcW w:w="2358" w:type="dxa"/>
            <w:shd w:val="clear" w:color="auto" w:fill="BFBFBF" w:themeFill="background1" w:themeFillShade="BF"/>
          </w:tcPr>
          <w:p w:rsidR="00512F36" w:rsidRPr="00512F36" w:rsidRDefault="00512F36" w:rsidP="00823086">
            <w:pPr>
              <w:jc w:val="center"/>
              <w:rPr>
                <w:b/>
                <w:sz w:val="20"/>
                <w:szCs w:val="20"/>
              </w:rPr>
            </w:pPr>
            <w:r w:rsidRPr="00512F36">
              <w:rPr>
                <w:b/>
                <w:sz w:val="20"/>
                <w:szCs w:val="20"/>
              </w:rPr>
              <w:t>Resources:</w:t>
            </w:r>
          </w:p>
        </w:tc>
        <w:tc>
          <w:tcPr>
            <w:tcW w:w="1440" w:type="dxa"/>
            <w:shd w:val="clear" w:color="auto" w:fill="BFBFBF" w:themeFill="background1" w:themeFillShade="BF"/>
          </w:tcPr>
          <w:p w:rsidR="00512F36" w:rsidRPr="00512F36" w:rsidRDefault="00512F36" w:rsidP="00823086">
            <w:pPr>
              <w:jc w:val="center"/>
              <w:rPr>
                <w:b/>
                <w:sz w:val="20"/>
                <w:szCs w:val="20"/>
              </w:rPr>
            </w:pPr>
          </w:p>
        </w:tc>
        <w:tc>
          <w:tcPr>
            <w:tcW w:w="1445" w:type="dxa"/>
            <w:shd w:val="clear" w:color="auto" w:fill="BFBFBF" w:themeFill="background1" w:themeFillShade="BF"/>
          </w:tcPr>
          <w:p w:rsidR="00512F36" w:rsidRPr="00512F36" w:rsidRDefault="00ED3B54" w:rsidP="00823086">
            <w:pPr>
              <w:jc w:val="center"/>
              <w:rPr>
                <w:b/>
                <w:sz w:val="20"/>
                <w:szCs w:val="20"/>
              </w:rPr>
            </w:pPr>
            <w:r w:rsidRPr="00ED3B54">
              <w:rPr>
                <w:b/>
                <w:sz w:val="20"/>
                <w:szCs w:val="20"/>
              </w:rPr>
              <w:t xml:space="preserve">Native </w:t>
            </w:r>
            <w:r>
              <w:rPr>
                <w:b/>
                <w:sz w:val="20"/>
                <w:szCs w:val="20"/>
              </w:rPr>
              <w:t xml:space="preserve">For </w:t>
            </w:r>
            <w:r w:rsidRPr="00ED3B54">
              <w:rPr>
                <w:b/>
                <w:sz w:val="20"/>
                <w:szCs w:val="20"/>
              </w:rPr>
              <w:t>Profit:</w:t>
            </w:r>
          </w:p>
        </w:tc>
        <w:tc>
          <w:tcPr>
            <w:tcW w:w="1435" w:type="dxa"/>
            <w:shd w:val="clear" w:color="auto" w:fill="BFBFBF" w:themeFill="background1" w:themeFillShade="BF"/>
          </w:tcPr>
          <w:p w:rsidR="00512F36" w:rsidRPr="00512F36" w:rsidRDefault="00512F36" w:rsidP="00823086">
            <w:pPr>
              <w:jc w:val="center"/>
              <w:rPr>
                <w:b/>
                <w:sz w:val="20"/>
                <w:szCs w:val="20"/>
              </w:rPr>
            </w:pPr>
            <w:r w:rsidRPr="00512F36">
              <w:rPr>
                <w:b/>
                <w:sz w:val="20"/>
                <w:szCs w:val="20"/>
              </w:rPr>
              <w:t>Native Non-Profit</w:t>
            </w:r>
            <w:r w:rsidR="00B95475">
              <w:rPr>
                <w:b/>
                <w:sz w:val="20"/>
                <w:szCs w:val="20"/>
              </w:rPr>
              <w:t>:</w:t>
            </w:r>
          </w:p>
          <w:p w:rsidR="00512F36" w:rsidRPr="00512F36" w:rsidRDefault="00512F36" w:rsidP="00823086">
            <w:pPr>
              <w:jc w:val="center"/>
              <w:rPr>
                <w:b/>
                <w:sz w:val="20"/>
                <w:szCs w:val="20"/>
              </w:rPr>
            </w:pPr>
          </w:p>
        </w:tc>
        <w:tc>
          <w:tcPr>
            <w:tcW w:w="990" w:type="dxa"/>
            <w:shd w:val="clear" w:color="auto" w:fill="BFBFBF" w:themeFill="background1" w:themeFillShade="BF"/>
          </w:tcPr>
          <w:p w:rsidR="00512F36" w:rsidRPr="00512F36" w:rsidRDefault="00512F36" w:rsidP="00823086">
            <w:pPr>
              <w:jc w:val="center"/>
              <w:rPr>
                <w:b/>
                <w:sz w:val="20"/>
                <w:szCs w:val="20"/>
              </w:rPr>
            </w:pPr>
            <w:r w:rsidRPr="00512F36">
              <w:rPr>
                <w:b/>
                <w:sz w:val="20"/>
                <w:szCs w:val="20"/>
              </w:rPr>
              <w:t>ANTHC</w:t>
            </w:r>
            <w:r w:rsidR="00B95475">
              <w:rPr>
                <w:b/>
                <w:sz w:val="20"/>
                <w:szCs w:val="20"/>
              </w:rPr>
              <w:t>:</w:t>
            </w:r>
          </w:p>
          <w:p w:rsidR="00512F36" w:rsidRPr="00512F36" w:rsidRDefault="00512F36" w:rsidP="00823086">
            <w:pPr>
              <w:jc w:val="center"/>
              <w:rPr>
                <w:b/>
                <w:sz w:val="20"/>
                <w:szCs w:val="20"/>
              </w:rPr>
            </w:pPr>
          </w:p>
        </w:tc>
        <w:tc>
          <w:tcPr>
            <w:tcW w:w="1070" w:type="dxa"/>
            <w:shd w:val="clear" w:color="auto" w:fill="BFBFBF" w:themeFill="background1" w:themeFillShade="BF"/>
          </w:tcPr>
          <w:p w:rsidR="00512F36" w:rsidRPr="00512F36" w:rsidRDefault="00512F36" w:rsidP="00823086">
            <w:pPr>
              <w:jc w:val="center"/>
              <w:rPr>
                <w:b/>
                <w:sz w:val="20"/>
                <w:szCs w:val="20"/>
              </w:rPr>
            </w:pPr>
            <w:r w:rsidRPr="00512F36">
              <w:rPr>
                <w:b/>
                <w:sz w:val="20"/>
                <w:szCs w:val="20"/>
              </w:rPr>
              <w:t>DOT</w:t>
            </w:r>
            <w:r w:rsidR="008D0A12">
              <w:rPr>
                <w:b/>
                <w:sz w:val="20"/>
                <w:szCs w:val="20"/>
              </w:rPr>
              <w:t>:</w:t>
            </w:r>
          </w:p>
          <w:p w:rsidR="00512F36" w:rsidRPr="00512F36" w:rsidRDefault="00512F36" w:rsidP="00823086">
            <w:pPr>
              <w:jc w:val="center"/>
              <w:rPr>
                <w:b/>
                <w:sz w:val="20"/>
                <w:szCs w:val="20"/>
              </w:rPr>
            </w:pPr>
            <w:r w:rsidRPr="00512F36">
              <w:rPr>
                <w:rStyle w:val="Strong"/>
                <w:rFonts w:cs="Times New Roman"/>
                <w:sz w:val="20"/>
                <w:szCs w:val="20"/>
              </w:rPr>
              <w:t>269-6323</w:t>
            </w:r>
          </w:p>
        </w:tc>
        <w:tc>
          <w:tcPr>
            <w:tcW w:w="1383" w:type="dxa"/>
            <w:shd w:val="clear" w:color="auto" w:fill="BFBFBF" w:themeFill="background1" w:themeFillShade="BF"/>
          </w:tcPr>
          <w:p w:rsidR="00512F36" w:rsidRPr="00512F36" w:rsidRDefault="00512F36" w:rsidP="00823086">
            <w:pPr>
              <w:jc w:val="center"/>
              <w:rPr>
                <w:b/>
                <w:sz w:val="20"/>
                <w:szCs w:val="20"/>
              </w:rPr>
            </w:pPr>
            <w:r w:rsidRPr="00512F36">
              <w:rPr>
                <w:b/>
                <w:sz w:val="20"/>
                <w:szCs w:val="20"/>
              </w:rPr>
              <w:t>DEC</w:t>
            </w:r>
            <w:r w:rsidR="008D0A12">
              <w:rPr>
                <w:b/>
                <w:sz w:val="20"/>
                <w:szCs w:val="20"/>
              </w:rPr>
              <w:t>:</w:t>
            </w:r>
          </w:p>
          <w:p w:rsidR="00512F36" w:rsidRPr="00512F36" w:rsidRDefault="00512F36" w:rsidP="00823086">
            <w:pPr>
              <w:jc w:val="center"/>
              <w:rPr>
                <w:b/>
                <w:spacing w:val="-12"/>
                <w:sz w:val="20"/>
                <w:szCs w:val="20"/>
              </w:rPr>
            </w:pPr>
            <w:r w:rsidRPr="00512F36">
              <w:rPr>
                <w:rFonts w:cs="Times New Roman"/>
                <w:b/>
                <w:spacing w:val="-12"/>
                <w:sz w:val="20"/>
                <w:szCs w:val="20"/>
              </w:rPr>
              <w:t>1-800-478-9300</w:t>
            </w:r>
          </w:p>
        </w:tc>
        <w:tc>
          <w:tcPr>
            <w:tcW w:w="1615" w:type="dxa"/>
            <w:shd w:val="clear" w:color="auto" w:fill="BFBFBF" w:themeFill="background1" w:themeFillShade="BF"/>
          </w:tcPr>
          <w:p w:rsidR="00512F36" w:rsidRPr="00512F36" w:rsidRDefault="00512F36" w:rsidP="00823086">
            <w:pPr>
              <w:jc w:val="center"/>
              <w:rPr>
                <w:b/>
                <w:sz w:val="20"/>
                <w:szCs w:val="20"/>
              </w:rPr>
            </w:pPr>
            <w:r w:rsidRPr="00512F36">
              <w:rPr>
                <w:b/>
                <w:sz w:val="20"/>
                <w:szCs w:val="20"/>
              </w:rPr>
              <w:t>SEOC</w:t>
            </w:r>
            <w:r w:rsidR="008D0A12">
              <w:rPr>
                <w:b/>
                <w:sz w:val="20"/>
                <w:szCs w:val="20"/>
              </w:rPr>
              <w:t>:</w:t>
            </w:r>
          </w:p>
          <w:p w:rsidR="00512F36" w:rsidRPr="00512F36" w:rsidRDefault="00512F36" w:rsidP="00823086">
            <w:pPr>
              <w:jc w:val="center"/>
              <w:rPr>
                <w:b/>
                <w:sz w:val="20"/>
                <w:szCs w:val="20"/>
              </w:rPr>
            </w:pPr>
            <w:r w:rsidRPr="00512F36">
              <w:rPr>
                <w:b/>
                <w:sz w:val="20"/>
                <w:szCs w:val="20"/>
              </w:rPr>
              <w:t>1-800-478-2337</w:t>
            </w:r>
          </w:p>
        </w:tc>
      </w:tr>
    </w:tbl>
    <w:tbl>
      <w:tblPr>
        <w:tblStyle w:val="LightShading1"/>
        <w:tblW w:w="11520" w:type="dxa"/>
        <w:jc w:val="center"/>
        <w:tblBorders>
          <w:bottom w:val="single" w:sz="4" w:space="0" w:color="000000" w:themeColor="text1"/>
        </w:tblBorders>
        <w:tblLook w:val="04A0" w:firstRow="1" w:lastRow="0" w:firstColumn="1" w:lastColumn="0" w:noHBand="0" w:noVBand="1"/>
      </w:tblPr>
      <w:tblGrid>
        <w:gridCol w:w="2308"/>
        <w:gridCol w:w="2297"/>
        <w:gridCol w:w="2297"/>
        <w:gridCol w:w="2304"/>
        <w:gridCol w:w="2314"/>
      </w:tblGrid>
      <w:tr w:rsidR="00185CE0" w:rsidRPr="00796281" w:rsidTr="00F87C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36" w:type="dxa"/>
            <w:gridSpan w:val="5"/>
            <w:tcBorders>
              <w:top w:val="nil"/>
            </w:tcBorders>
            <w:vAlign w:val="center"/>
          </w:tcPr>
          <w:p w:rsidR="00185CE0" w:rsidRPr="00796281" w:rsidRDefault="00185CE0" w:rsidP="00823086">
            <w:pPr>
              <w:jc w:val="center"/>
              <w:rPr>
                <w:rFonts w:cstheme="minorHAnsi"/>
                <w:sz w:val="24"/>
              </w:rPr>
            </w:pPr>
            <w:r>
              <w:rPr>
                <w:rFonts w:cstheme="minorHAnsi"/>
                <w:sz w:val="24"/>
              </w:rPr>
              <w:t>BUSINESSES</w:t>
            </w:r>
          </w:p>
        </w:tc>
      </w:tr>
      <w:tr w:rsidR="00185CE0" w:rsidTr="00F87C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5B8B7" w:themeFill="accent2" w:themeFillTint="66"/>
            <w:vAlign w:val="center"/>
          </w:tcPr>
          <w:p w:rsidR="00185CE0" w:rsidRPr="004508C0" w:rsidRDefault="00185CE0" w:rsidP="00823086">
            <w:pPr>
              <w:jc w:val="center"/>
              <w:rPr>
                <w:bCs w:val="0"/>
                <w:sz w:val="18"/>
                <w:szCs w:val="18"/>
              </w:rPr>
            </w:pPr>
            <w:r w:rsidRPr="004508C0">
              <w:rPr>
                <w:bCs w:val="0"/>
                <w:sz w:val="18"/>
                <w:szCs w:val="18"/>
              </w:rPr>
              <w:t>DESTROYED</w:t>
            </w:r>
          </w:p>
        </w:tc>
        <w:tc>
          <w:tcPr>
            <w:tcW w:w="234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BD4B4" w:themeFill="accent6" w:themeFillTint="66"/>
            <w:vAlign w:val="center"/>
          </w:tcPr>
          <w:p w:rsidR="00185CE0" w:rsidRPr="003F7844" w:rsidRDefault="00185CE0" w:rsidP="00823086">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bCs/>
                <w:sz w:val="18"/>
                <w:szCs w:val="18"/>
              </w:rPr>
              <w:t>MAJOR</w:t>
            </w:r>
          </w:p>
        </w:tc>
        <w:tc>
          <w:tcPr>
            <w:tcW w:w="234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CC"/>
            <w:vAlign w:val="center"/>
          </w:tcPr>
          <w:p w:rsidR="00185CE0" w:rsidRDefault="00185CE0" w:rsidP="00823086">
            <w:pPr>
              <w:jc w:val="center"/>
              <w:cnfStyle w:val="000000100000" w:firstRow="0" w:lastRow="0" w:firstColumn="0" w:lastColumn="0" w:oddVBand="0" w:evenVBand="0" w:oddHBand="1" w:evenHBand="0" w:firstRowFirstColumn="0" w:firstRowLastColumn="0" w:lastRowFirstColumn="0" w:lastRowLastColumn="0"/>
              <w:rPr>
                <w:rFonts w:cstheme="minorHAnsi"/>
                <w:b/>
                <w:bCs/>
                <w:sz w:val="24"/>
              </w:rPr>
            </w:pPr>
            <w:r>
              <w:rPr>
                <w:b/>
                <w:bCs/>
                <w:sz w:val="18"/>
                <w:szCs w:val="18"/>
              </w:rPr>
              <w:t>MINOR</w:t>
            </w:r>
          </w:p>
        </w:tc>
        <w:tc>
          <w:tcPr>
            <w:tcW w:w="234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D6E3BC" w:themeFill="accent3" w:themeFillTint="66"/>
            <w:vAlign w:val="center"/>
          </w:tcPr>
          <w:p w:rsidR="00185CE0" w:rsidRDefault="00185CE0" w:rsidP="00823086">
            <w:pPr>
              <w:jc w:val="center"/>
              <w:cnfStyle w:val="000000100000" w:firstRow="0" w:lastRow="0" w:firstColumn="0" w:lastColumn="0" w:oddVBand="0" w:evenVBand="0" w:oddHBand="1" w:evenHBand="0" w:firstRowFirstColumn="0" w:firstRowLastColumn="0" w:lastRowFirstColumn="0" w:lastRowLastColumn="0"/>
              <w:rPr>
                <w:rFonts w:cstheme="minorHAnsi"/>
                <w:b/>
                <w:bCs/>
                <w:sz w:val="24"/>
              </w:rPr>
            </w:pPr>
            <w:r>
              <w:rPr>
                <w:b/>
                <w:bCs/>
                <w:sz w:val="18"/>
                <w:szCs w:val="18"/>
              </w:rPr>
              <w:t>AFFECTED</w:t>
            </w:r>
          </w:p>
        </w:tc>
        <w:tc>
          <w:tcPr>
            <w:tcW w:w="234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vAlign w:val="center"/>
          </w:tcPr>
          <w:p w:rsidR="00185CE0" w:rsidRDefault="00185CE0" w:rsidP="00823086">
            <w:pPr>
              <w:jc w:val="center"/>
              <w:cnfStyle w:val="000000100000" w:firstRow="0" w:lastRow="0" w:firstColumn="0" w:lastColumn="0" w:oddVBand="0" w:evenVBand="0" w:oddHBand="1" w:evenHBand="0" w:firstRowFirstColumn="0" w:firstRowLastColumn="0" w:lastRowFirstColumn="0" w:lastRowLastColumn="0"/>
              <w:rPr>
                <w:rFonts w:cstheme="minorHAnsi"/>
                <w:b/>
                <w:bCs/>
                <w:sz w:val="24"/>
              </w:rPr>
            </w:pPr>
            <w:r>
              <w:rPr>
                <w:b/>
                <w:bCs/>
                <w:sz w:val="18"/>
                <w:szCs w:val="18"/>
              </w:rPr>
              <w:t>INACCESSIBLE</w:t>
            </w:r>
          </w:p>
        </w:tc>
      </w:tr>
      <w:tr w:rsidR="00185CE0" w:rsidTr="00F87C35">
        <w:trPr>
          <w:jc w:val="center"/>
        </w:trPr>
        <w:tc>
          <w:tcPr>
            <w:cnfStyle w:val="001000000000" w:firstRow="0" w:lastRow="0" w:firstColumn="1" w:lastColumn="0" w:oddVBand="0" w:evenVBand="0" w:oddHBand="0" w:evenHBand="0" w:firstRowFirstColumn="0" w:firstRowLastColumn="0" w:lastRowFirstColumn="0" w:lastRowLastColumn="0"/>
            <w:tcW w:w="2347"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185CE0" w:rsidRPr="004508C0" w:rsidRDefault="00185CE0" w:rsidP="00823086">
            <w:pPr>
              <w:jc w:val="center"/>
              <w:rPr>
                <w:bCs w:val="0"/>
                <w:sz w:val="18"/>
                <w:szCs w:val="18"/>
              </w:rPr>
            </w:pPr>
          </w:p>
        </w:tc>
        <w:tc>
          <w:tcPr>
            <w:tcW w:w="2347"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185CE0" w:rsidRDefault="00185CE0" w:rsidP="00823086">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347"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FFFCC"/>
            <w:vAlign w:val="center"/>
          </w:tcPr>
          <w:p w:rsidR="00185CE0" w:rsidRDefault="00185CE0" w:rsidP="00823086">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347"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rsidR="00185CE0" w:rsidRDefault="00185CE0" w:rsidP="00823086">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2348"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185CE0" w:rsidRDefault="00185CE0" w:rsidP="00823086">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347EF0" w:rsidRPr="00796281" w:rsidTr="00865224">
        <w:tblPrEx>
          <w:tblBorders>
            <w:top w:val="none" w:sz="0" w:space="0" w:color="auto"/>
            <w:bottom w:val="none" w:sz="0" w:space="0" w:color="auto"/>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36" w:type="dxa"/>
            <w:gridSpan w:val="5"/>
            <w:tcBorders>
              <w:left w:val="none" w:sz="0" w:space="0" w:color="auto"/>
              <w:right w:val="none" w:sz="0" w:space="0" w:color="auto"/>
            </w:tcBorders>
            <w:shd w:val="clear" w:color="auto" w:fill="auto"/>
            <w:vAlign w:val="center"/>
          </w:tcPr>
          <w:p w:rsidR="00347EF0" w:rsidRPr="00796281" w:rsidRDefault="00347EF0" w:rsidP="00823086">
            <w:pPr>
              <w:jc w:val="center"/>
              <w:rPr>
                <w:rFonts w:cstheme="minorHAnsi"/>
                <w:sz w:val="24"/>
              </w:rPr>
            </w:pPr>
          </w:p>
        </w:tc>
      </w:tr>
      <w:tr w:rsidR="00865224" w:rsidRPr="00796281" w:rsidTr="00F87C35">
        <w:tblPrEx>
          <w:tblBorders>
            <w:top w:val="none" w:sz="0" w:space="0" w:color="auto"/>
            <w:bottom w:val="none" w:sz="0" w:space="0" w:color="auto"/>
          </w:tblBorders>
        </w:tblPrEx>
        <w:trPr>
          <w:jc w:val="center"/>
        </w:trPr>
        <w:tc>
          <w:tcPr>
            <w:cnfStyle w:val="001000000000" w:firstRow="0" w:lastRow="0" w:firstColumn="1" w:lastColumn="0" w:oddVBand="0" w:evenVBand="0" w:oddHBand="0" w:evenHBand="0" w:firstRowFirstColumn="0" w:firstRowLastColumn="0" w:lastRowFirstColumn="0" w:lastRowLastColumn="0"/>
            <w:tcW w:w="11736" w:type="dxa"/>
            <w:gridSpan w:val="5"/>
            <w:vAlign w:val="center"/>
          </w:tcPr>
          <w:p w:rsidR="00865224" w:rsidRDefault="00865224" w:rsidP="00823086">
            <w:pPr>
              <w:jc w:val="center"/>
              <w:rPr>
                <w:rFonts w:cstheme="minorHAnsi"/>
                <w:sz w:val="24"/>
              </w:rPr>
            </w:pPr>
            <w:r>
              <w:rPr>
                <w:rFonts w:cstheme="minorHAnsi"/>
                <w:sz w:val="24"/>
              </w:rPr>
              <w:t>HOMES</w:t>
            </w:r>
          </w:p>
        </w:tc>
      </w:tr>
    </w:tbl>
    <w:p w:rsidR="00E226D7" w:rsidRPr="00B937A0" w:rsidRDefault="00B937A0" w:rsidP="00823086">
      <w:pPr>
        <w:tabs>
          <w:tab w:val="left" w:pos="6840"/>
        </w:tabs>
        <w:spacing w:after="0" w:line="240" w:lineRule="auto"/>
        <w:rPr>
          <w:i/>
          <w:sz w:val="20"/>
          <w:szCs w:val="20"/>
        </w:rPr>
      </w:pPr>
      <w:r w:rsidRPr="00B937A0">
        <w:rPr>
          <w:i/>
          <w:sz w:val="20"/>
          <w:szCs w:val="20"/>
        </w:rPr>
        <w:t>Gather this information as quickly as possible:</w:t>
      </w:r>
      <w:r>
        <w:rPr>
          <w:i/>
          <w:sz w:val="20"/>
          <w:szCs w:val="20"/>
        </w:rPr>
        <w:tab/>
        <w:t>Get this information if possible:</w:t>
      </w:r>
    </w:p>
    <w:tbl>
      <w:tblPr>
        <w:tblStyle w:val="TableGrid"/>
        <w:tblW w:w="11520" w:type="dxa"/>
        <w:jc w:val="center"/>
        <w:tblLayout w:type="fixed"/>
        <w:tblCellMar>
          <w:left w:w="29" w:type="dxa"/>
          <w:right w:w="29" w:type="dxa"/>
        </w:tblCellMar>
        <w:tblLook w:val="04A0" w:firstRow="1" w:lastRow="0" w:firstColumn="1" w:lastColumn="0" w:noHBand="0" w:noVBand="1"/>
      </w:tblPr>
      <w:tblGrid>
        <w:gridCol w:w="1231"/>
        <w:gridCol w:w="1014"/>
        <w:gridCol w:w="954"/>
        <w:gridCol w:w="1060"/>
        <w:gridCol w:w="1237"/>
        <w:gridCol w:w="1060"/>
        <w:gridCol w:w="1060"/>
        <w:gridCol w:w="1237"/>
        <w:gridCol w:w="972"/>
        <w:gridCol w:w="1695"/>
      </w:tblGrid>
      <w:tr w:rsidR="00D90B0A" w:rsidRPr="00F87C35" w:rsidTr="006D234D">
        <w:trPr>
          <w:trHeight w:val="22"/>
          <w:jc w:val="center"/>
        </w:trPr>
        <w:tc>
          <w:tcPr>
            <w:tcW w:w="2286" w:type="dxa"/>
            <w:gridSpan w:val="2"/>
            <w:vAlign w:val="bottom"/>
          </w:tcPr>
          <w:p w:rsidR="007A53E6" w:rsidRPr="00F87C35" w:rsidRDefault="007A53E6" w:rsidP="00823086">
            <w:pPr>
              <w:jc w:val="right"/>
              <w:rPr>
                <w:b/>
                <w:sz w:val="19"/>
                <w:szCs w:val="19"/>
              </w:rPr>
            </w:pPr>
            <w:r w:rsidRPr="00F87C35">
              <w:rPr>
                <w:b/>
                <w:sz w:val="19"/>
                <w:szCs w:val="19"/>
              </w:rPr>
              <w:t>STRUCTURES</w:t>
            </w:r>
          </w:p>
        </w:tc>
        <w:tc>
          <w:tcPr>
            <w:tcW w:w="972" w:type="dxa"/>
            <w:vMerge w:val="restart"/>
            <w:vAlign w:val="center"/>
          </w:tcPr>
          <w:p w:rsidR="007A53E6" w:rsidRPr="00F87C35" w:rsidRDefault="007A53E6" w:rsidP="00823086">
            <w:pPr>
              <w:jc w:val="center"/>
              <w:rPr>
                <w:b/>
                <w:sz w:val="19"/>
                <w:szCs w:val="19"/>
              </w:rPr>
            </w:pPr>
            <w:r w:rsidRPr="00F87C35">
              <w:rPr>
                <w:b/>
                <w:sz w:val="19"/>
                <w:szCs w:val="19"/>
              </w:rPr>
              <w:t>SINGLE FAMILY</w:t>
            </w:r>
          </w:p>
        </w:tc>
        <w:tc>
          <w:tcPr>
            <w:tcW w:w="1080" w:type="dxa"/>
            <w:vMerge w:val="restart"/>
            <w:vAlign w:val="center"/>
          </w:tcPr>
          <w:p w:rsidR="007A53E6" w:rsidRPr="00F87C35" w:rsidRDefault="007A53E6" w:rsidP="00823086">
            <w:pPr>
              <w:jc w:val="center"/>
              <w:rPr>
                <w:b/>
                <w:sz w:val="19"/>
                <w:szCs w:val="19"/>
              </w:rPr>
            </w:pPr>
            <w:r w:rsidRPr="00F87C35">
              <w:rPr>
                <w:b/>
                <w:sz w:val="19"/>
                <w:szCs w:val="19"/>
              </w:rPr>
              <w:t>MULTI-FAMILY</w:t>
            </w:r>
          </w:p>
        </w:tc>
        <w:tc>
          <w:tcPr>
            <w:tcW w:w="1260" w:type="dxa"/>
            <w:vMerge w:val="restart"/>
            <w:vAlign w:val="center"/>
          </w:tcPr>
          <w:p w:rsidR="007A53E6" w:rsidRPr="00F87C35" w:rsidRDefault="007A53E6" w:rsidP="00823086">
            <w:pPr>
              <w:jc w:val="center"/>
              <w:rPr>
                <w:b/>
                <w:sz w:val="19"/>
                <w:szCs w:val="19"/>
              </w:rPr>
            </w:pPr>
            <w:r w:rsidRPr="00F87C35">
              <w:rPr>
                <w:b/>
                <w:sz w:val="19"/>
                <w:szCs w:val="19"/>
              </w:rPr>
              <w:t>TRIBAL/HSG AUTHORITY</w:t>
            </w:r>
          </w:p>
        </w:tc>
        <w:tc>
          <w:tcPr>
            <w:tcW w:w="1080" w:type="dxa"/>
            <w:vMerge w:val="restart"/>
            <w:tcBorders>
              <w:right w:val="double" w:sz="4" w:space="0" w:color="auto"/>
            </w:tcBorders>
            <w:vAlign w:val="center"/>
          </w:tcPr>
          <w:p w:rsidR="007A53E6" w:rsidRPr="00F87C35" w:rsidRDefault="007A53E6" w:rsidP="00823086">
            <w:pPr>
              <w:jc w:val="center"/>
              <w:rPr>
                <w:b/>
                <w:sz w:val="19"/>
                <w:szCs w:val="19"/>
              </w:rPr>
            </w:pPr>
            <w:r w:rsidRPr="00F87C35">
              <w:rPr>
                <w:b/>
                <w:sz w:val="19"/>
                <w:szCs w:val="19"/>
              </w:rPr>
              <w:t>TOTAL</w:t>
            </w:r>
          </w:p>
        </w:tc>
        <w:tc>
          <w:tcPr>
            <w:tcW w:w="1080" w:type="dxa"/>
            <w:vMerge w:val="restart"/>
            <w:tcBorders>
              <w:left w:val="double" w:sz="4" w:space="0" w:color="auto"/>
            </w:tcBorders>
            <w:shd w:val="clear" w:color="auto" w:fill="BFBFBF" w:themeFill="background1" w:themeFillShade="BF"/>
            <w:vAlign w:val="center"/>
          </w:tcPr>
          <w:p w:rsidR="007A53E6" w:rsidRPr="00F87C35" w:rsidRDefault="007A53E6" w:rsidP="00823086">
            <w:pPr>
              <w:jc w:val="center"/>
              <w:rPr>
                <w:b/>
                <w:sz w:val="19"/>
                <w:szCs w:val="19"/>
              </w:rPr>
            </w:pPr>
            <w:r w:rsidRPr="00F87C35">
              <w:rPr>
                <w:b/>
                <w:sz w:val="19"/>
                <w:szCs w:val="19"/>
              </w:rPr>
              <w:t># OWNER OCCUPIED</w:t>
            </w:r>
          </w:p>
        </w:tc>
        <w:tc>
          <w:tcPr>
            <w:tcW w:w="1260" w:type="dxa"/>
            <w:vMerge w:val="restart"/>
            <w:shd w:val="clear" w:color="auto" w:fill="BFBFBF" w:themeFill="background1" w:themeFillShade="BF"/>
            <w:vAlign w:val="center"/>
          </w:tcPr>
          <w:p w:rsidR="007A53E6" w:rsidRPr="00F87C35" w:rsidRDefault="00510F6E" w:rsidP="00823086">
            <w:pPr>
              <w:jc w:val="center"/>
              <w:rPr>
                <w:b/>
                <w:sz w:val="19"/>
                <w:szCs w:val="19"/>
              </w:rPr>
            </w:pPr>
            <w:r w:rsidRPr="00F87C35">
              <w:rPr>
                <w:b/>
                <w:sz w:val="19"/>
                <w:szCs w:val="19"/>
              </w:rPr>
              <w:t xml:space="preserve"># </w:t>
            </w:r>
            <w:r w:rsidR="007A53E6" w:rsidRPr="00F87C35">
              <w:rPr>
                <w:b/>
                <w:sz w:val="19"/>
                <w:szCs w:val="19"/>
              </w:rPr>
              <w:t xml:space="preserve"> </w:t>
            </w:r>
            <w:r w:rsidRPr="00F87C35">
              <w:rPr>
                <w:b/>
                <w:sz w:val="19"/>
                <w:szCs w:val="19"/>
              </w:rPr>
              <w:t>UNINSURED</w:t>
            </w:r>
          </w:p>
        </w:tc>
        <w:tc>
          <w:tcPr>
            <w:tcW w:w="990" w:type="dxa"/>
            <w:vMerge w:val="restart"/>
            <w:shd w:val="clear" w:color="auto" w:fill="BFBFBF" w:themeFill="background1" w:themeFillShade="BF"/>
            <w:vAlign w:val="center"/>
          </w:tcPr>
          <w:p w:rsidR="007A53E6" w:rsidRPr="00F87C35" w:rsidRDefault="00510F6E" w:rsidP="00823086">
            <w:pPr>
              <w:jc w:val="center"/>
              <w:rPr>
                <w:b/>
                <w:sz w:val="19"/>
                <w:szCs w:val="19"/>
              </w:rPr>
            </w:pPr>
            <w:r w:rsidRPr="00F87C35">
              <w:rPr>
                <w:b/>
                <w:sz w:val="19"/>
                <w:szCs w:val="19"/>
              </w:rPr>
              <w:t># LOW INCOME</w:t>
            </w:r>
          </w:p>
        </w:tc>
        <w:tc>
          <w:tcPr>
            <w:tcW w:w="1728" w:type="dxa"/>
            <w:vMerge w:val="restart"/>
            <w:shd w:val="clear" w:color="auto" w:fill="BFBFBF" w:themeFill="background1" w:themeFillShade="BF"/>
            <w:vAlign w:val="center"/>
          </w:tcPr>
          <w:p w:rsidR="007A53E6" w:rsidRPr="00F87C35" w:rsidRDefault="00510F6E" w:rsidP="00823086">
            <w:pPr>
              <w:jc w:val="center"/>
              <w:rPr>
                <w:b/>
                <w:sz w:val="19"/>
                <w:szCs w:val="19"/>
              </w:rPr>
            </w:pPr>
            <w:r w:rsidRPr="00F87C35">
              <w:rPr>
                <w:b/>
                <w:sz w:val="19"/>
                <w:szCs w:val="19"/>
              </w:rPr>
              <w:t>COMMENTS</w:t>
            </w:r>
          </w:p>
        </w:tc>
      </w:tr>
      <w:tr w:rsidR="00D90B0A" w:rsidRPr="00F87C35" w:rsidTr="006D234D">
        <w:trPr>
          <w:trHeight w:val="20"/>
          <w:jc w:val="center"/>
        </w:trPr>
        <w:tc>
          <w:tcPr>
            <w:tcW w:w="2286" w:type="dxa"/>
            <w:gridSpan w:val="2"/>
            <w:vAlign w:val="bottom"/>
          </w:tcPr>
          <w:p w:rsidR="007A53E6" w:rsidRPr="00F87C35" w:rsidRDefault="007A53E6" w:rsidP="00823086">
            <w:pPr>
              <w:rPr>
                <w:b/>
                <w:sz w:val="19"/>
                <w:szCs w:val="19"/>
              </w:rPr>
            </w:pPr>
            <w:r w:rsidRPr="00F87C35">
              <w:rPr>
                <w:b/>
                <w:sz w:val="19"/>
                <w:szCs w:val="19"/>
              </w:rPr>
              <w:t>CATEGORIES</w:t>
            </w:r>
          </w:p>
        </w:tc>
        <w:tc>
          <w:tcPr>
            <w:tcW w:w="972" w:type="dxa"/>
            <w:vMerge/>
            <w:vAlign w:val="bottom"/>
          </w:tcPr>
          <w:p w:rsidR="007A53E6" w:rsidRPr="00F87C35" w:rsidRDefault="007A53E6" w:rsidP="00823086">
            <w:pPr>
              <w:rPr>
                <w:b/>
                <w:sz w:val="19"/>
                <w:szCs w:val="19"/>
              </w:rPr>
            </w:pPr>
          </w:p>
        </w:tc>
        <w:tc>
          <w:tcPr>
            <w:tcW w:w="1080" w:type="dxa"/>
            <w:vMerge/>
            <w:vAlign w:val="bottom"/>
          </w:tcPr>
          <w:p w:rsidR="007A53E6" w:rsidRPr="00F87C35" w:rsidRDefault="007A53E6" w:rsidP="00823086">
            <w:pPr>
              <w:rPr>
                <w:b/>
                <w:sz w:val="19"/>
                <w:szCs w:val="19"/>
              </w:rPr>
            </w:pPr>
          </w:p>
        </w:tc>
        <w:tc>
          <w:tcPr>
            <w:tcW w:w="1260" w:type="dxa"/>
            <w:vMerge/>
            <w:vAlign w:val="bottom"/>
          </w:tcPr>
          <w:p w:rsidR="007A53E6" w:rsidRPr="00F87C35" w:rsidRDefault="007A53E6" w:rsidP="00823086">
            <w:pPr>
              <w:rPr>
                <w:b/>
                <w:sz w:val="19"/>
                <w:szCs w:val="19"/>
              </w:rPr>
            </w:pPr>
          </w:p>
        </w:tc>
        <w:tc>
          <w:tcPr>
            <w:tcW w:w="1080" w:type="dxa"/>
            <w:vMerge/>
            <w:tcBorders>
              <w:right w:val="double" w:sz="4" w:space="0" w:color="auto"/>
            </w:tcBorders>
            <w:vAlign w:val="bottom"/>
          </w:tcPr>
          <w:p w:rsidR="007A53E6" w:rsidRPr="00F87C35" w:rsidRDefault="007A53E6" w:rsidP="00823086">
            <w:pPr>
              <w:rPr>
                <w:b/>
                <w:sz w:val="19"/>
                <w:szCs w:val="19"/>
              </w:rPr>
            </w:pPr>
          </w:p>
        </w:tc>
        <w:tc>
          <w:tcPr>
            <w:tcW w:w="1080" w:type="dxa"/>
            <w:vMerge/>
            <w:tcBorders>
              <w:left w:val="double" w:sz="4" w:space="0" w:color="auto"/>
              <w:bottom w:val="single" w:sz="4" w:space="0" w:color="auto"/>
            </w:tcBorders>
            <w:shd w:val="clear" w:color="auto" w:fill="BFBFBF" w:themeFill="background1" w:themeFillShade="BF"/>
            <w:vAlign w:val="bottom"/>
          </w:tcPr>
          <w:p w:rsidR="007A53E6" w:rsidRPr="00F87C35" w:rsidRDefault="007A53E6" w:rsidP="00823086">
            <w:pPr>
              <w:rPr>
                <w:b/>
                <w:sz w:val="19"/>
                <w:szCs w:val="19"/>
              </w:rPr>
            </w:pPr>
          </w:p>
        </w:tc>
        <w:tc>
          <w:tcPr>
            <w:tcW w:w="1260" w:type="dxa"/>
            <w:vMerge/>
            <w:tcBorders>
              <w:bottom w:val="single" w:sz="4" w:space="0" w:color="auto"/>
            </w:tcBorders>
            <w:shd w:val="clear" w:color="auto" w:fill="BFBFBF" w:themeFill="background1" w:themeFillShade="BF"/>
            <w:vAlign w:val="bottom"/>
          </w:tcPr>
          <w:p w:rsidR="007A53E6" w:rsidRPr="00F87C35" w:rsidRDefault="007A53E6" w:rsidP="00823086">
            <w:pPr>
              <w:rPr>
                <w:b/>
                <w:sz w:val="19"/>
                <w:szCs w:val="19"/>
              </w:rPr>
            </w:pPr>
          </w:p>
        </w:tc>
        <w:tc>
          <w:tcPr>
            <w:tcW w:w="990" w:type="dxa"/>
            <w:vMerge/>
            <w:tcBorders>
              <w:bottom w:val="single" w:sz="4" w:space="0" w:color="auto"/>
            </w:tcBorders>
            <w:shd w:val="clear" w:color="auto" w:fill="BFBFBF" w:themeFill="background1" w:themeFillShade="BF"/>
            <w:vAlign w:val="bottom"/>
          </w:tcPr>
          <w:p w:rsidR="007A53E6" w:rsidRPr="00F87C35" w:rsidRDefault="007A53E6" w:rsidP="00823086">
            <w:pPr>
              <w:rPr>
                <w:b/>
                <w:sz w:val="19"/>
                <w:szCs w:val="19"/>
              </w:rPr>
            </w:pPr>
          </w:p>
        </w:tc>
        <w:tc>
          <w:tcPr>
            <w:tcW w:w="1728" w:type="dxa"/>
            <w:vMerge/>
            <w:tcBorders>
              <w:bottom w:val="single" w:sz="4" w:space="0" w:color="auto"/>
            </w:tcBorders>
            <w:shd w:val="clear" w:color="auto" w:fill="BFBFBF" w:themeFill="background1" w:themeFillShade="BF"/>
            <w:vAlign w:val="bottom"/>
          </w:tcPr>
          <w:p w:rsidR="007A53E6" w:rsidRPr="00F87C35" w:rsidRDefault="007A53E6" w:rsidP="00823086">
            <w:pPr>
              <w:rPr>
                <w:b/>
                <w:sz w:val="19"/>
                <w:szCs w:val="19"/>
              </w:rPr>
            </w:pPr>
          </w:p>
        </w:tc>
      </w:tr>
      <w:tr w:rsidR="004508C0" w:rsidRPr="003F7844" w:rsidTr="006D234D">
        <w:trPr>
          <w:trHeight w:val="280"/>
          <w:jc w:val="center"/>
        </w:trPr>
        <w:tc>
          <w:tcPr>
            <w:tcW w:w="1253" w:type="dxa"/>
            <w:vMerge w:val="restart"/>
            <w:shd w:val="clear" w:color="auto" w:fill="E5B8B7" w:themeFill="accent2" w:themeFillTint="66"/>
            <w:vAlign w:val="center"/>
          </w:tcPr>
          <w:p w:rsidR="004508C0" w:rsidRPr="003F7844" w:rsidRDefault="004508C0" w:rsidP="00823086">
            <w:pPr>
              <w:jc w:val="center"/>
              <w:rPr>
                <w:b/>
                <w:sz w:val="20"/>
                <w:szCs w:val="20"/>
              </w:rPr>
            </w:pPr>
            <w:r>
              <w:rPr>
                <w:b/>
                <w:bCs/>
                <w:sz w:val="18"/>
                <w:szCs w:val="18"/>
              </w:rPr>
              <w:t>DESTROYED</w:t>
            </w:r>
          </w:p>
        </w:tc>
        <w:tc>
          <w:tcPr>
            <w:tcW w:w="1033" w:type="dxa"/>
            <w:shd w:val="clear" w:color="auto" w:fill="E5B8B7" w:themeFill="accent2" w:themeFillTint="66"/>
            <w:vAlign w:val="center"/>
          </w:tcPr>
          <w:p w:rsidR="004508C0" w:rsidRPr="00F87C35" w:rsidRDefault="006D234D" w:rsidP="00823086">
            <w:pPr>
              <w:jc w:val="center"/>
              <w:rPr>
                <w:b/>
                <w:sz w:val="18"/>
                <w:szCs w:val="18"/>
              </w:rPr>
            </w:pPr>
            <w:r w:rsidRPr="00F87C35">
              <w:rPr>
                <w:b/>
                <w:sz w:val="18"/>
                <w:szCs w:val="18"/>
              </w:rPr>
              <w:t>Owner</w:t>
            </w:r>
          </w:p>
        </w:tc>
        <w:tc>
          <w:tcPr>
            <w:tcW w:w="972" w:type="dxa"/>
            <w:shd w:val="clear" w:color="auto" w:fill="E5B8B7" w:themeFill="accent2" w:themeFillTint="66"/>
            <w:vAlign w:val="center"/>
          </w:tcPr>
          <w:p w:rsidR="004508C0" w:rsidRPr="00510F6E" w:rsidRDefault="004508C0" w:rsidP="00823086">
            <w:pPr>
              <w:jc w:val="center"/>
              <w:rPr>
                <w:sz w:val="20"/>
                <w:szCs w:val="20"/>
              </w:rPr>
            </w:pPr>
          </w:p>
        </w:tc>
        <w:tc>
          <w:tcPr>
            <w:tcW w:w="1080" w:type="dxa"/>
            <w:shd w:val="clear" w:color="auto" w:fill="E5B8B7" w:themeFill="accent2" w:themeFillTint="66"/>
            <w:vAlign w:val="center"/>
          </w:tcPr>
          <w:p w:rsidR="004508C0" w:rsidRPr="00510F6E" w:rsidRDefault="004508C0" w:rsidP="00823086">
            <w:pPr>
              <w:jc w:val="center"/>
              <w:rPr>
                <w:sz w:val="20"/>
                <w:szCs w:val="20"/>
              </w:rPr>
            </w:pPr>
          </w:p>
        </w:tc>
        <w:tc>
          <w:tcPr>
            <w:tcW w:w="1260" w:type="dxa"/>
            <w:shd w:val="clear" w:color="auto" w:fill="E5B8B7" w:themeFill="accent2"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E5B8B7" w:themeFill="accent2" w:themeFillTint="66"/>
            <w:vAlign w:val="center"/>
          </w:tcPr>
          <w:p w:rsidR="004508C0" w:rsidRPr="00510F6E" w:rsidRDefault="004508C0" w:rsidP="00823086">
            <w:pPr>
              <w:jc w:val="center"/>
              <w:rPr>
                <w:sz w:val="20"/>
                <w:szCs w:val="20"/>
              </w:rPr>
            </w:pPr>
          </w:p>
        </w:tc>
        <w:tc>
          <w:tcPr>
            <w:tcW w:w="1080" w:type="dxa"/>
            <w:tcBorders>
              <w:left w:val="double" w:sz="4" w:space="0" w:color="auto"/>
            </w:tcBorders>
            <w:shd w:val="clear" w:color="auto" w:fill="FFFFFF" w:themeFill="background1"/>
            <w:vAlign w:val="center"/>
          </w:tcPr>
          <w:p w:rsidR="004508C0" w:rsidRPr="00510F6E" w:rsidRDefault="004508C0" w:rsidP="00823086">
            <w:pPr>
              <w:jc w:val="center"/>
              <w:rPr>
                <w:sz w:val="20"/>
                <w:szCs w:val="20"/>
              </w:rPr>
            </w:pPr>
          </w:p>
        </w:tc>
        <w:tc>
          <w:tcPr>
            <w:tcW w:w="1260" w:type="dxa"/>
            <w:shd w:val="clear" w:color="auto" w:fill="FFFFFF" w:themeFill="background1"/>
            <w:vAlign w:val="center"/>
          </w:tcPr>
          <w:p w:rsidR="004508C0" w:rsidRPr="00510F6E" w:rsidRDefault="004508C0" w:rsidP="00823086">
            <w:pPr>
              <w:jc w:val="center"/>
              <w:rPr>
                <w:sz w:val="20"/>
                <w:szCs w:val="20"/>
              </w:rPr>
            </w:pPr>
          </w:p>
        </w:tc>
        <w:tc>
          <w:tcPr>
            <w:tcW w:w="990" w:type="dxa"/>
            <w:shd w:val="clear" w:color="auto" w:fill="FFFFFF" w:themeFill="background1"/>
            <w:vAlign w:val="center"/>
          </w:tcPr>
          <w:p w:rsidR="004508C0" w:rsidRPr="00510F6E" w:rsidRDefault="004508C0" w:rsidP="00823086">
            <w:pPr>
              <w:jc w:val="center"/>
              <w:rPr>
                <w:sz w:val="20"/>
                <w:szCs w:val="20"/>
              </w:rPr>
            </w:pPr>
          </w:p>
        </w:tc>
        <w:tc>
          <w:tcPr>
            <w:tcW w:w="1728" w:type="dxa"/>
            <w:vMerge w:val="restart"/>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E5B8B7" w:themeFill="accent2" w:themeFillTint="66"/>
            <w:vAlign w:val="bottom"/>
          </w:tcPr>
          <w:p w:rsidR="004508C0" w:rsidRPr="003F7844" w:rsidRDefault="004508C0" w:rsidP="00823086">
            <w:pPr>
              <w:rPr>
                <w:b/>
                <w:sz w:val="20"/>
                <w:szCs w:val="20"/>
              </w:rPr>
            </w:pPr>
          </w:p>
        </w:tc>
        <w:tc>
          <w:tcPr>
            <w:tcW w:w="1033" w:type="dxa"/>
            <w:shd w:val="clear" w:color="auto" w:fill="E5B8B7" w:themeFill="accent2" w:themeFillTint="66"/>
            <w:vAlign w:val="center"/>
          </w:tcPr>
          <w:p w:rsidR="004508C0" w:rsidRPr="00F87C35" w:rsidRDefault="006D234D" w:rsidP="00823086">
            <w:pPr>
              <w:jc w:val="center"/>
              <w:rPr>
                <w:b/>
                <w:sz w:val="18"/>
                <w:szCs w:val="18"/>
              </w:rPr>
            </w:pPr>
            <w:r w:rsidRPr="00F87C35">
              <w:rPr>
                <w:b/>
                <w:sz w:val="18"/>
                <w:szCs w:val="18"/>
              </w:rPr>
              <w:t>Renter</w:t>
            </w:r>
          </w:p>
        </w:tc>
        <w:tc>
          <w:tcPr>
            <w:tcW w:w="972" w:type="dxa"/>
            <w:shd w:val="clear" w:color="auto" w:fill="E5B8B7" w:themeFill="accent2" w:themeFillTint="66"/>
            <w:vAlign w:val="center"/>
          </w:tcPr>
          <w:p w:rsidR="004508C0" w:rsidRPr="00510F6E" w:rsidRDefault="004508C0" w:rsidP="00823086">
            <w:pPr>
              <w:jc w:val="center"/>
              <w:rPr>
                <w:sz w:val="20"/>
                <w:szCs w:val="20"/>
              </w:rPr>
            </w:pPr>
          </w:p>
        </w:tc>
        <w:tc>
          <w:tcPr>
            <w:tcW w:w="1080" w:type="dxa"/>
            <w:shd w:val="clear" w:color="auto" w:fill="E5B8B7" w:themeFill="accent2" w:themeFillTint="66"/>
            <w:vAlign w:val="center"/>
          </w:tcPr>
          <w:p w:rsidR="004508C0" w:rsidRPr="00510F6E" w:rsidRDefault="004508C0" w:rsidP="00823086">
            <w:pPr>
              <w:jc w:val="center"/>
              <w:rPr>
                <w:sz w:val="20"/>
                <w:szCs w:val="20"/>
              </w:rPr>
            </w:pPr>
          </w:p>
        </w:tc>
        <w:tc>
          <w:tcPr>
            <w:tcW w:w="1260" w:type="dxa"/>
            <w:shd w:val="clear" w:color="auto" w:fill="E5B8B7" w:themeFill="accent2"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E5B8B7" w:themeFill="accent2" w:themeFillTint="66"/>
            <w:vAlign w:val="center"/>
          </w:tcPr>
          <w:p w:rsidR="004508C0" w:rsidRPr="00510F6E" w:rsidRDefault="004508C0" w:rsidP="00823086">
            <w:pPr>
              <w:jc w:val="center"/>
              <w:rPr>
                <w:sz w:val="20"/>
                <w:szCs w:val="20"/>
              </w:rPr>
            </w:pPr>
          </w:p>
        </w:tc>
        <w:tc>
          <w:tcPr>
            <w:tcW w:w="1080" w:type="dxa"/>
            <w:tcBorders>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26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E5B8B7" w:themeFill="accent2" w:themeFillTint="66"/>
            <w:vAlign w:val="bottom"/>
          </w:tcPr>
          <w:p w:rsidR="004508C0" w:rsidRPr="003F7844" w:rsidRDefault="004508C0" w:rsidP="00823086">
            <w:pPr>
              <w:rPr>
                <w:b/>
                <w:sz w:val="20"/>
                <w:szCs w:val="20"/>
              </w:rPr>
            </w:pPr>
          </w:p>
        </w:tc>
        <w:tc>
          <w:tcPr>
            <w:tcW w:w="1033" w:type="dxa"/>
            <w:shd w:val="clear" w:color="auto" w:fill="E5B8B7" w:themeFill="accent2" w:themeFillTint="66"/>
            <w:vAlign w:val="center"/>
          </w:tcPr>
          <w:p w:rsidR="004508C0" w:rsidRPr="00F87C35" w:rsidRDefault="006D234D" w:rsidP="00823086">
            <w:pPr>
              <w:jc w:val="center"/>
              <w:rPr>
                <w:b/>
                <w:sz w:val="18"/>
                <w:szCs w:val="18"/>
              </w:rPr>
            </w:pPr>
            <w:r w:rsidRPr="00F87C35">
              <w:rPr>
                <w:b/>
                <w:sz w:val="18"/>
                <w:szCs w:val="18"/>
              </w:rPr>
              <w:t>Secondary residence</w:t>
            </w:r>
          </w:p>
        </w:tc>
        <w:tc>
          <w:tcPr>
            <w:tcW w:w="972" w:type="dxa"/>
            <w:shd w:val="clear" w:color="auto" w:fill="E5B8B7" w:themeFill="accent2" w:themeFillTint="66"/>
            <w:vAlign w:val="center"/>
          </w:tcPr>
          <w:p w:rsidR="004508C0" w:rsidRPr="00510F6E" w:rsidRDefault="004508C0" w:rsidP="00823086">
            <w:pPr>
              <w:jc w:val="center"/>
              <w:rPr>
                <w:sz w:val="20"/>
                <w:szCs w:val="20"/>
              </w:rPr>
            </w:pPr>
          </w:p>
        </w:tc>
        <w:tc>
          <w:tcPr>
            <w:tcW w:w="1080" w:type="dxa"/>
            <w:shd w:val="clear" w:color="auto" w:fill="E5B8B7" w:themeFill="accent2" w:themeFillTint="66"/>
            <w:vAlign w:val="center"/>
          </w:tcPr>
          <w:p w:rsidR="004508C0" w:rsidRPr="00510F6E" w:rsidRDefault="004508C0" w:rsidP="00823086">
            <w:pPr>
              <w:jc w:val="center"/>
              <w:rPr>
                <w:sz w:val="20"/>
                <w:szCs w:val="20"/>
              </w:rPr>
            </w:pPr>
          </w:p>
        </w:tc>
        <w:tc>
          <w:tcPr>
            <w:tcW w:w="1260" w:type="dxa"/>
            <w:shd w:val="clear" w:color="auto" w:fill="E5B8B7" w:themeFill="accent2"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E5B8B7" w:themeFill="accent2" w:themeFillTint="66"/>
            <w:vAlign w:val="center"/>
          </w:tcPr>
          <w:p w:rsidR="004508C0" w:rsidRPr="00510F6E" w:rsidRDefault="004508C0" w:rsidP="00823086">
            <w:pPr>
              <w:jc w:val="center"/>
              <w:rPr>
                <w:sz w:val="20"/>
                <w:szCs w:val="20"/>
              </w:rPr>
            </w:pPr>
          </w:p>
        </w:tc>
        <w:tc>
          <w:tcPr>
            <w:tcW w:w="3330" w:type="dxa"/>
            <w:gridSpan w:val="3"/>
            <w:tcBorders>
              <w:top w:val="single" w:sz="4" w:space="0" w:color="auto"/>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728" w:type="dxa"/>
            <w:vMerge/>
            <w:tcBorders>
              <w:bottom w:val="single" w:sz="4" w:space="0" w:color="auto"/>
            </w:tcBorders>
            <w:shd w:val="clear" w:color="auto" w:fill="BFBFBF" w:themeFill="background1" w:themeFillShade="BF"/>
          </w:tcPr>
          <w:p w:rsidR="004508C0" w:rsidRPr="00510F6E" w:rsidRDefault="004508C0" w:rsidP="00823086">
            <w:pPr>
              <w:rPr>
                <w:sz w:val="20"/>
                <w:szCs w:val="20"/>
              </w:rPr>
            </w:pPr>
          </w:p>
        </w:tc>
      </w:tr>
      <w:tr w:rsidR="004508C0" w:rsidRPr="003F7844" w:rsidTr="006D234D">
        <w:trPr>
          <w:trHeight w:val="280"/>
          <w:jc w:val="center"/>
        </w:trPr>
        <w:tc>
          <w:tcPr>
            <w:tcW w:w="1253" w:type="dxa"/>
            <w:vMerge w:val="restart"/>
            <w:shd w:val="clear" w:color="auto" w:fill="FBD4B4" w:themeFill="accent6" w:themeFillTint="66"/>
            <w:vAlign w:val="center"/>
          </w:tcPr>
          <w:p w:rsidR="004508C0" w:rsidRPr="003F7844" w:rsidRDefault="004508C0" w:rsidP="00823086">
            <w:pPr>
              <w:jc w:val="center"/>
              <w:rPr>
                <w:b/>
                <w:sz w:val="20"/>
                <w:szCs w:val="20"/>
              </w:rPr>
            </w:pPr>
            <w:r>
              <w:rPr>
                <w:b/>
                <w:bCs/>
                <w:sz w:val="18"/>
                <w:szCs w:val="18"/>
              </w:rPr>
              <w:t>MAJOR</w:t>
            </w:r>
          </w:p>
        </w:tc>
        <w:tc>
          <w:tcPr>
            <w:tcW w:w="1033" w:type="dxa"/>
            <w:shd w:val="clear" w:color="auto" w:fill="FBD4B4" w:themeFill="accent6" w:themeFillTint="66"/>
            <w:vAlign w:val="center"/>
          </w:tcPr>
          <w:p w:rsidR="004508C0" w:rsidRPr="00F87C35" w:rsidRDefault="006D234D" w:rsidP="00823086">
            <w:pPr>
              <w:jc w:val="center"/>
              <w:rPr>
                <w:b/>
                <w:sz w:val="18"/>
                <w:szCs w:val="18"/>
              </w:rPr>
            </w:pPr>
            <w:r w:rsidRPr="00F87C35">
              <w:rPr>
                <w:b/>
                <w:sz w:val="18"/>
                <w:szCs w:val="18"/>
              </w:rPr>
              <w:t>Owner</w:t>
            </w:r>
          </w:p>
        </w:tc>
        <w:tc>
          <w:tcPr>
            <w:tcW w:w="972" w:type="dxa"/>
            <w:shd w:val="clear" w:color="auto" w:fill="FBD4B4" w:themeFill="accent6" w:themeFillTint="66"/>
            <w:vAlign w:val="center"/>
          </w:tcPr>
          <w:p w:rsidR="004508C0" w:rsidRPr="00510F6E" w:rsidRDefault="004508C0" w:rsidP="00823086">
            <w:pPr>
              <w:jc w:val="center"/>
              <w:rPr>
                <w:sz w:val="20"/>
                <w:szCs w:val="20"/>
              </w:rPr>
            </w:pPr>
          </w:p>
        </w:tc>
        <w:tc>
          <w:tcPr>
            <w:tcW w:w="1080" w:type="dxa"/>
            <w:shd w:val="clear" w:color="auto" w:fill="FBD4B4" w:themeFill="accent6" w:themeFillTint="66"/>
            <w:vAlign w:val="center"/>
          </w:tcPr>
          <w:p w:rsidR="004508C0" w:rsidRPr="00510F6E" w:rsidRDefault="004508C0" w:rsidP="00823086">
            <w:pPr>
              <w:jc w:val="center"/>
              <w:rPr>
                <w:sz w:val="20"/>
                <w:szCs w:val="20"/>
              </w:rPr>
            </w:pPr>
          </w:p>
        </w:tc>
        <w:tc>
          <w:tcPr>
            <w:tcW w:w="1260" w:type="dxa"/>
            <w:shd w:val="clear" w:color="auto" w:fill="FBD4B4" w:themeFill="accent6"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FBD4B4" w:themeFill="accent6" w:themeFillTint="66"/>
            <w:vAlign w:val="center"/>
          </w:tcPr>
          <w:p w:rsidR="004508C0" w:rsidRPr="00510F6E" w:rsidRDefault="004508C0" w:rsidP="00823086">
            <w:pPr>
              <w:jc w:val="center"/>
              <w:rPr>
                <w:sz w:val="20"/>
                <w:szCs w:val="20"/>
              </w:rPr>
            </w:pPr>
          </w:p>
        </w:tc>
        <w:tc>
          <w:tcPr>
            <w:tcW w:w="1080" w:type="dxa"/>
            <w:tcBorders>
              <w:top w:val="single" w:sz="4" w:space="0" w:color="auto"/>
              <w:left w:val="double" w:sz="4" w:space="0" w:color="auto"/>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260" w:type="dxa"/>
            <w:tcBorders>
              <w:top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top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val="restart"/>
            <w:tcBorders>
              <w:top w:val="single" w:sz="4" w:space="0" w:color="auto"/>
            </w:tcBorders>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FBD4B4" w:themeFill="accent6" w:themeFillTint="66"/>
            <w:vAlign w:val="bottom"/>
          </w:tcPr>
          <w:p w:rsidR="004508C0" w:rsidRPr="003F7844" w:rsidRDefault="004508C0" w:rsidP="00823086">
            <w:pPr>
              <w:rPr>
                <w:b/>
                <w:sz w:val="20"/>
                <w:szCs w:val="20"/>
              </w:rPr>
            </w:pPr>
          </w:p>
        </w:tc>
        <w:tc>
          <w:tcPr>
            <w:tcW w:w="1033" w:type="dxa"/>
            <w:shd w:val="clear" w:color="auto" w:fill="FBD4B4" w:themeFill="accent6" w:themeFillTint="66"/>
            <w:vAlign w:val="center"/>
          </w:tcPr>
          <w:p w:rsidR="004508C0" w:rsidRPr="00F87C35" w:rsidRDefault="006D234D" w:rsidP="00823086">
            <w:pPr>
              <w:jc w:val="center"/>
              <w:rPr>
                <w:b/>
                <w:sz w:val="18"/>
                <w:szCs w:val="18"/>
              </w:rPr>
            </w:pPr>
            <w:r w:rsidRPr="00F87C35">
              <w:rPr>
                <w:b/>
                <w:sz w:val="18"/>
                <w:szCs w:val="18"/>
              </w:rPr>
              <w:t>Renter</w:t>
            </w:r>
          </w:p>
        </w:tc>
        <w:tc>
          <w:tcPr>
            <w:tcW w:w="972" w:type="dxa"/>
            <w:shd w:val="clear" w:color="auto" w:fill="FBD4B4" w:themeFill="accent6" w:themeFillTint="66"/>
            <w:vAlign w:val="center"/>
          </w:tcPr>
          <w:p w:rsidR="004508C0" w:rsidRPr="00510F6E" w:rsidRDefault="004508C0" w:rsidP="00823086">
            <w:pPr>
              <w:jc w:val="center"/>
              <w:rPr>
                <w:sz w:val="20"/>
                <w:szCs w:val="20"/>
              </w:rPr>
            </w:pPr>
          </w:p>
        </w:tc>
        <w:tc>
          <w:tcPr>
            <w:tcW w:w="1080" w:type="dxa"/>
            <w:shd w:val="clear" w:color="auto" w:fill="FBD4B4" w:themeFill="accent6" w:themeFillTint="66"/>
            <w:vAlign w:val="center"/>
          </w:tcPr>
          <w:p w:rsidR="004508C0" w:rsidRPr="00510F6E" w:rsidRDefault="004508C0" w:rsidP="00823086">
            <w:pPr>
              <w:jc w:val="center"/>
              <w:rPr>
                <w:sz w:val="20"/>
                <w:szCs w:val="20"/>
              </w:rPr>
            </w:pPr>
          </w:p>
        </w:tc>
        <w:tc>
          <w:tcPr>
            <w:tcW w:w="1260" w:type="dxa"/>
            <w:shd w:val="clear" w:color="auto" w:fill="FBD4B4" w:themeFill="accent6"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FBD4B4" w:themeFill="accent6" w:themeFillTint="66"/>
            <w:vAlign w:val="center"/>
          </w:tcPr>
          <w:p w:rsidR="004508C0" w:rsidRPr="00510F6E" w:rsidRDefault="004508C0" w:rsidP="00823086">
            <w:pPr>
              <w:jc w:val="center"/>
              <w:rPr>
                <w:sz w:val="20"/>
                <w:szCs w:val="20"/>
              </w:rPr>
            </w:pPr>
          </w:p>
        </w:tc>
        <w:tc>
          <w:tcPr>
            <w:tcW w:w="1080" w:type="dxa"/>
            <w:tcBorders>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26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FBD4B4" w:themeFill="accent6" w:themeFillTint="66"/>
            <w:vAlign w:val="bottom"/>
          </w:tcPr>
          <w:p w:rsidR="004508C0" w:rsidRPr="003F7844" w:rsidRDefault="004508C0" w:rsidP="00823086">
            <w:pPr>
              <w:rPr>
                <w:b/>
                <w:sz w:val="20"/>
                <w:szCs w:val="20"/>
              </w:rPr>
            </w:pPr>
          </w:p>
        </w:tc>
        <w:tc>
          <w:tcPr>
            <w:tcW w:w="1033" w:type="dxa"/>
            <w:shd w:val="clear" w:color="auto" w:fill="FBD4B4" w:themeFill="accent6" w:themeFillTint="66"/>
            <w:vAlign w:val="center"/>
          </w:tcPr>
          <w:p w:rsidR="004508C0" w:rsidRPr="00F87C35" w:rsidRDefault="006D234D" w:rsidP="00823086">
            <w:pPr>
              <w:jc w:val="center"/>
              <w:rPr>
                <w:b/>
                <w:sz w:val="18"/>
                <w:szCs w:val="18"/>
              </w:rPr>
            </w:pPr>
            <w:r w:rsidRPr="00F87C35">
              <w:rPr>
                <w:b/>
                <w:sz w:val="18"/>
                <w:szCs w:val="18"/>
              </w:rPr>
              <w:t>Secondary r</w:t>
            </w:r>
            <w:r w:rsidR="004508C0" w:rsidRPr="00F87C35">
              <w:rPr>
                <w:b/>
                <w:sz w:val="18"/>
                <w:szCs w:val="18"/>
              </w:rPr>
              <w:t>esidence</w:t>
            </w:r>
          </w:p>
        </w:tc>
        <w:tc>
          <w:tcPr>
            <w:tcW w:w="972" w:type="dxa"/>
            <w:shd w:val="clear" w:color="auto" w:fill="FBD4B4" w:themeFill="accent6" w:themeFillTint="66"/>
            <w:vAlign w:val="center"/>
          </w:tcPr>
          <w:p w:rsidR="004508C0" w:rsidRPr="00510F6E" w:rsidRDefault="004508C0" w:rsidP="00823086">
            <w:pPr>
              <w:jc w:val="center"/>
              <w:rPr>
                <w:sz w:val="20"/>
                <w:szCs w:val="20"/>
              </w:rPr>
            </w:pPr>
          </w:p>
        </w:tc>
        <w:tc>
          <w:tcPr>
            <w:tcW w:w="1080" w:type="dxa"/>
            <w:shd w:val="clear" w:color="auto" w:fill="FBD4B4" w:themeFill="accent6" w:themeFillTint="66"/>
            <w:vAlign w:val="center"/>
          </w:tcPr>
          <w:p w:rsidR="004508C0" w:rsidRPr="00510F6E" w:rsidRDefault="004508C0" w:rsidP="00823086">
            <w:pPr>
              <w:jc w:val="center"/>
              <w:rPr>
                <w:sz w:val="20"/>
                <w:szCs w:val="20"/>
              </w:rPr>
            </w:pPr>
          </w:p>
        </w:tc>
        <w:tc>
          <w:tcPr>
            <w:tcW w:w="1260" w:type="dxa"/>
            <w:shd w:val="clear" w:color="auto" w:fill="FBD4B4" w:themeFill="accent6"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FBD4B4" w:themeFill="accent6" w:themeFillTint="66"/>
            <w:vAlign w:val="center"/>
          </w:tcPr>
          <w:p w:rsidR="004508C0" w:rsidRPr="00510F6E" w:rsidRDefault="004508C0" w:rsidP="00823086">
            <w:pPr>
              <w:jc w:val="center"/>
              <w:rPr>
                <w:sz w:val="20"/>
                <w:szCs w:val="20"/>
              </w:rPr>
            </w:pPr>
          </w:p>
        </w:tc>
        <w:tc>
          <w:tcPr>
            <w:tcW w:w="3330" w:type="dxa"/>
            <w:gridSpan w:val="3"/>
            <w:tcBorders>
              <w:top w:val="single" w:sz="4" w:space="0" w:color="auto"/>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728" w:type="dxa"/>
            <w:vMerge/>
            <w:tcBorders>
              <w:bottom w:val="single" w:sz="4" w:space="0" w:color="auto"/>
            </w:tcBorders>
            <w:shd w:val="clear" w:color="auto" w:fill="BFBFBF" w:themeFill="background1" w:themeFillShade="BF"/>
          </w:tcPr>
          <w:p w:rsidR="004508C0" w:rsidRPr="00510F6E" w:rsidRDefault="004508C0" w:rsidP="00823086">
            <w:pPr>
              <w:rPr>
                <w:sz w:val="20"/>
                <w:szCs w:val="20"/>
              </w:rPr>
            </w:pPr>
          </w:p>
        </w:tc>
      </w:tr>
      <w:tr w:rsidR="004508C0" w:rsidRPr="003F7844" w:rsidTr="006D234D">
        <w:trPr>
          <w:trHeight w:val="280"/>
          <w:jc w:val="center"/>
        </w:trPr>
        <w:tc>
          <w:tcPr>
            <w:tcW w:w="1253" w:type="dxa"/>
            <w:vMerge w:val="restart"/>
            <w:shd w:val="clear" w:color="auto" w:fill="FFFFCC"/>
            <w:vAlign w:val="center"/>
          </w:tcPr>
          <w:p w:rsidR="004508C0" w:rsidRPr="003F7844" w:rsidRDefault="004508C0" w:rsidP="00823086">
            <w:pPr>
              <w:jc w:val="center"/>
              <w:rPr>
                <w:b/>
                <w:sz w:val="20"/>
                <w:szCs w:val="20"/>
              </w:rPr>
            </w:pPr>
            <w:r>
              <w:rPr>
                <w:b/>
                <w:bCs/>
                <w:sz w:val="18"/>
                <w:szCs w:val="18"/>
              </w:rPr>
              <w:t>MINOR</w:t>
            </w:r>
          </w:p>
        </w:tc>
        <w:tc>
          <w:tcPr>
            <w:tcW w:w="1033" w:type="dxa"/>
            <w:shd w:val="clear" w:color="auto" w:fill="FFFFCC"/>
            <w:vAlign w:val="center"/>
          </w:tcPr>
          <w:p w:rsidR="004508C0" w:rsidRPr="00F87C35" w:rsidRDefault="006D234D" w:rsidP="00823086">
            <w:pPr>
              <w:jc w:val="center"/>
              <w:rPr>
                <w:b/>
                <w:sz w:val="18"/>
                <w:szCs w:val="18"/>
              </w:rPr>
            </w:pPr>
            <w:r w:rsidRPr="00F87C35">
              <w:rPr>
                <w:b/>
                <w:sz w:val="18"/>
                <w:szCs w:val="18"/>
              </w:rPr>
              <w:t>Owner</w:t>
            </w:r>
          </w:p>
        </w:tc>
        <w:tc>
          <w:tcPr>
            <w:tcW w:w="972" w:type="dxa"/>
            <w:shd w:val="clear" w:color="auto" w:fill="FFFFCC"/>
            <w:vAlign w:val="center"/>
          </w:tcPr>
          <w:p w:rsidR="004508C0" w:rsidRPr="00510F6E" w:rsidRDefault="004508C0" w:rsidP="00823086">
            <w:pPr>
              <w:jc w:val="center"/>
              <w:rPr>
                <w:sz w:val="20"/>
                <w:szCs w:val="20"/>
              </w:rPr>
            </w:pPr>
          </w:p>
        </w:tc>
        <w:tc>
          <w:tcPr>
            <w:tcW w:w="1080" w:type="dxa"/>
            <w:shd w:val="clear" w:color="auto" w:fill="FFFFCC"/>
            <w:vAlign w:val="center"/>
          </w:tcPr>
          <w:p w:rsidR="004508C0" w:rsidRPr="00510F6E" w:rsidRDefault="004508C0" w:rsidP="00823086">
            <w:pPr>
              <w:jc w:val="center"/>
              <w:rPr>
                <w:sz w:val="20"/>
                <w:szCs w:val="20"/>
              </w:rPr>
            </w:pPr>
          </w:p>
        </w:tc>
        <w:tc>
          <w:tcPr>
            <w:tcW w:w="1260" w:type="dxa"/>
            <w:shd w:val="clear" w:color="auto" w:fill="FFFFCC"/>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FFFFCC"/>
            <w:vAlign w:val="center"/>
          </w:tcPr>
          <w:p w:rsidR="004508C0" w:rsidRPr="00510F6E" w:rsidRDefault="004508C0" w:rsidP="00823086">
            <w:pPr>
              <w:jc w:val="center"/>
              <w:rPr>
                <w:sz w:val="20"/>
                <w:szCs w:val="20"/>
              </w:rPr>
            </w:pPr>
          </w:p>
        </w:tc>
        <w:tc>
          <w:tcPr>
            <w:tcW w:w="1080" w:type="dxa"/>
            <w:tcBorders>
              <w:top w:val="single" w:sz="4" w:space="0" w:color="auto"/>
              <w:left w:val="double" w:sz="4" w:space="0" w:color="auto"/>
            </w:tcBorders>
            <w:shd w:val="clear" w:color="auto" w:fill="FFFFFF" w:themeFill="background1"/>
            <w:vAlign w:val="center"/>
          </w:tcPr>
          <w:p w:rsidR="004508C0" w:rsidRPr="00510F6E" w:rsidRDefault="004508C0" w:rsidP="00823086">
            <w:pPr>
              <w:jc w:val="center"/>
              <w:rPr>
                <w:sz w:val="20"/>
                <w:szCs w:val="20"/>
              </w:rPr>
            </w:pPr>
          </w:p>
        </w:tc>
        <w:tc>
          <w:tcPr>
            <w:tcW w:w="1260" w:type="dxa"/>
            <w:tcBorders>
              <w:top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top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val="restart"/>
            <w:tcBorders>
              <w:top w:val="single" w:sz="4" w:space="0" w:color="auto"/>
            </w:tcBorders>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FFFFCC"/>
            <w:vAlign w:val="bottom"/>
          </w:tcPr>
          <w:p w:rsidR="004508C0" w:rsidRPr="003F7844" w:rsidRDefault="004508C0" w:rsidP="00823086">
            <w:pPr>
              <w:rPr>
                <w:b/>
                <w:sz w:val="20"/>
                <w:szCs w:val="20"/>
              </w:rPr>
            </w:pPr>
          </w:p>
        </w:tc>
        <w:tc>
          <w:tcPr>
            <w:tcW w:w="1033" w:type="dxa"/>
            <w:shd w:val="clear" w:color="auto" w:fill="FFFFCC"/>
            <w:vAlign w:val="center"/>
          </w:tcPr>
          <w:p w:rsidR="004508C0" w:rsidRPr="00F87C35" w:rsidRDefault="006D234D" w:rsidP="00823086">
            <w:pPr>
              <w:jc w:val="center"/>
              <w:rPr>
                <w:b/>
                <w:sz w:val="18"/>
                <w:szCs w:val="18"/>
              </w:rPr>
            </w:pPr>
            <w:r w:rsidRPr="00F87C35">
              <w:rPr>
                <w:b/>
                <w:sz w:val="18"/>
                <w:szCs w:val="18"/>
              </w:rPr>
              <w:t>Renter</w:t>
            </w:r>
          </w:p>
        </w:tc>
        <w:tc>
          <w:tcPr>
            <w:tcW w:w="972" w:type="dxa"/>
            <w:shd w:val="clear" w:color="auto" w:fill="FFFFCC"/>
            <w:vAlign w:val="center"/>
          </w:tcPr>
          <w:p w:rsidR="004508C0" w:rsidRPr="00510F6E" w:rsidRDefault="004508C0" w:rsidP="00823086">
            <w:pPr>
              <w:jc w:val="center"/>
              <w:rPr>
                <w:sz w:val="20"/>
                <w:szCs w:val="20"/>
              </w:rPr>
            </w:pPr>
          </w:p>
        </w:tc>
        <w:tc>
          <w:tcPr>
            <w:tcW w:w="1080" w:type="dxa"/>
            <w:shd w:val="clear" w:color="auto" w:fill="FFFFCC"/>
            <w:vAlign w:val="center"/>
          </w:tcPr>
          <w:p w:rsidR="004508C0" w:rsidRPr="00510F6E" w:rsidRDefault="004508C0" w:rsidP="00823086">
            <w:pPr>
              <w:jc w:val="center"/>
              <w:rPr>
                <w:sz w:val="20"/>
                <w:szCs w:val="20"/>
              </w:rPr>
            </w:pPr>
          </w:p>
        </w:tc>
        <w:tc>
          <w:tcPr>
            <w:tcW w:w="1260" w:type="dxa"/>
            <w:shd w:val="clear" w:color="auto" w:fill="FFFFCC"/>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FFFFCC"/>
            <w:vAlign w:val="center"/>
          </w:tcPr>
          <w:p w:rsidR="004508C0" w:rsidRPr="00510F6E" w:rsidRDefault="004508C0" w:rsidP="00823086">
            <w:pPr>
              <w:jc w:val="center"/>
              <w:rPr>
                <w:sz w:val="20"/>
                <w:szCs w:val="20"/>
              </w:rPr>
            </w:pPr>
          </w:p>
        </w:tc>
        <w:tc>
          <w:tcPr>
            <w:tcW w:w="1080" w:type="dxa"/>
            <w:tcBorders>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26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FFFFCC"/>
            <w:vAlign w:val="bottom"/>
          </w:tcPr>
          <w:p w:rsidR="004508C0" w:rsidRPr="003F7844" w:rsidRDefault="004508C0" w:rsidP="00823086">
            <w:pPr>
              <w:rPr>
                <w:b/>
                <w:sz w:val="20"/>
                <w:szCs w:val="20"/>
              </w:rPr>
            </w:pPr>
          </w:p>
        </w:tc>
        <w:tc>
          <w:tcPr>
            <w:tcW w:w="1033" w:type="dxa"/>
            <w:shd w:val="clear" w:color="auto" w:fill="FFFFCC"/>
            <w:vAlign w:val="center"/>
          </w:tcPr>
          <w:p w:rsidR="004508C0" w:rsidRPr="00F87C35" w:rsidRDefault="006D234D" w:rsidP="00823086">
            <w:pPr>
              <w:jc w:val="center"/>
              <w:rPr>
                <w:b/>
                <w:sz w:val="18"/>
                <w:szCs w:val="18"/>
              </w:rPr>
            </w:pPr>
            <w:r w:rsidRPr="00F87C35">
              <w:rPr>
                <w:b/>
                <w:sz w:val="18"/>
                <w:szCs w:val="18"/>
              </w:rPr>
              <w:t>Secondary residence</w:t>
            </w:r>
          </w:p>
        </w:tc>
        <w:tc>
          <w:tcPr>
            <w:tcW w:w="972" w:type="dxa"/>
            <w:shd w:val="clear" w:color="auto" w:fill="FFFFCC"/>
            <w:vAlign w:val="center"/>
          </w:tcPr>
          <w:p w:rsidR="004508C0" w:rsidRPr="00510F6E" w:rsidRDefault="004508C0" w:rsidP="00823086">
            <w:pPr>
              <w:jc w:val="center"/>
              <w:rPr>
                <w:sz w:val="20"/>
                <w:szCs w:val="20"/>
              </w:rPr>
            </w:pPr>
          </w:p>
        </w:tc>
        <w:tc>
          <w:tcPr>
            <w:tcW w:w="1080" w:type="dxa"/>
            <w:shd w:val="clear" w:color="auto" w:fill="FFFFCC"/>
            <w:vAlign w:val="center"/>
          </w:tcPr>
          <w:p w:rsidR="004508C0" w:rsidRPr="00510F6E" w:rsidRDefault="004508C0" w:rsidP="00823086">
            <w:pPr>
              <w:jc w:val="center"/>
              <w:rPr>
                <w:sz w:val="20"/>
                <w:szCs w:val="20"/>
              </w:rPr>
            </w:pPr>
          </w:p>
        </w:tc>
        <w:tc>
          <w:tcPr>
            <w:tcW w:w="1260" w:type="dxa"/>
            <w:shd w:val="clear" w:color="auto" w:fill="FFFFCC"/>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FFFFCC"/>
            <w:vAlign w:val="center"/>
          </w:tcPr>
          <w:p w:rsidR="004508C0" w:rsidRPr="00510F6E" w:rsidRDefault="004508C0" w:rsidP="00823086">
            <w:pPr>
              <w:jc w:val="center"/>
              <w:rPr>
                <w:sz w:val="20"/>
                <w:szCs w:val="20"/>
              </w:rPr>
            </w:pPr>
          </w:p>
        </w:tc>
        <w:tc>
          <w:tcPr>
            <w:tcW w:w="3330" w:type="dxa"/>
            <w:gridSpan w:val="3"/>
            <w:tcBorders>
              <w:top w:val="single" w:sz="4" w:space="0" w:color="auto"/>
              <w:left w:val="double" w:sz="4" w:space="0" w:color="auto"/>
              <w:bottom w:val="single" w:sz="4" w:space="0" w:color="auto"/>
            </w:tcBorders>
            <w:shd w:val="clear" w:color="auto" w:fill="BFBFBF" w:themeFill="background1" w:themeFillShade="BF"/>
            <w:vAlign w:val="center"/>
          </w:tcPr>
          <w:p w:rsidR="004508C0" w:rsidRPr="004508C0" w:rsidRDefault="004508C0" w:rsidP="00823086">
            <w:pPr>
              <w:jc w:val="center"/>
              <w:rPr>
                <w:sz w:val="20"/>
                <w:szCs w:val="20"/>
              </w:rPr>
            </w:pPr>
          </w:p>
        </w:tc>
        <w:tc>
          <w:tcPr>
            <w:tcW w:w="1728" w:type="dxa"/>
            <w:vMerge/>
            <w:tcBorders>
              <w:bottom w:val="single" w:sz="4" w:space="0" w:color="auto"/>
            </w:tcBorders>
            <w:shd w:val="clear" w:color="auto" w:fill="BFBFBF" w:themeFill="background1" w:themeFillShade="BF"/>
          </w:tcPr>
          <w:p w:rsidR="004508C0" w:rsidRPr="004508C0" w:rsidRDefault="004508C0" w:rsidP="00823086">
            <w:pPr>
              <w:rPr>
                <w:sz w:val="20"/>
                <w:szCs w:val="20"/>
              </w:rPr>
            </w:pPr>
          </w:p>
        </w:tc>
      </w:tr>
      <w:tr w:rsidR="004508C0" w:rsidRPr="003F7844" w:rsidTr="006D234D">
        <w:trPr>
          <w:trHeight w:val="280"/>
          <w:jc w:val="center"/>
        </w:trPr>
        <w:tc>
          <w:tcPr>
            <w:tcW w:w="1253" w:type="dxa"/>
            <w:vMerge w:val="restart"/>
            <w:shd w:val="clear" w:color="auto" w:fill="D6E3BC" w:themeFill="accent3" w:themeFillTint="66"/>
            <w:vAlign w:val="center"/>
          </w:tcPr>
          <w:p w:rsidR="004508C0" w:rsidRPr="003F7844" w:rsidRDefault="004508C0" w:rsidP="00823086">
            <w:pPr>
              <w:jc w:val="center"/>
              <w:rPr>
                <w:b/>
                <w:sz w:val="20"/>
                <w:szCs w:val="20"/>
              </w:rPr>
            </w:pPr>
            <w:r>
              <w:rPr>
                <w:b/>
                <w:bCs/>
                <w:sz w:val="18"/>
                <w:szCs w:val="18"/>
              </w:rPr>
              <w:t>AFFECTED</w:t>
            </w:r>
          </w:p>
        </w:tc>
        <w:tc>
          <w:tcPr>
            <w:tcW w:w="1033" w:type="dxa"/>
            <w:shd w:val="clear" w:color="auto" w:fill="D6E3BC" w:themeFill="accent3" w:themeFillTint="66"/>
            <w:vAlign w:val="center"/>
          </w:tcPr>
          <w:p w:rsidR="004508C0" w:rsidRPr="00F87C35" w:rsidRDefault="006D234D" w:rsidP="00823086">
            <w:pPr>
              <w:jc w:val="center"/>
              <w:rPr>
                <w:b/>
                <w:sz w:val="18"/>
                <w:szCs w:val="18"/>
              </w:rPr>
            </w:pPr>
            <w:r w:rsidRPr="00F87C35">
              <w:rPr>
                <w:b/>
                <w:sz w:val="18"/>
                <w:szCs w:val="18"/>
              </w:rPr>
              <w:t>Owner</w:t>
            </w:r>
          </w:p>
        </w:tc>
        <w:tc>
          <w:tcPr>
            <w:tcW w:w="972" w:type="dxa"/>
            <w:shd w:val="clear" w:color="auto" w:fill="D6E3BC" w:themeFill="accent3" w:themeFillTint="66"/>
            <w:vAlign w:val="center"/>
          </w:tcPr>
          <w:p w:rsidR="004508C0" w:rsidRPr="00510F6E" w:rsidRDefault="004508C0" w:rsidP="00823086">
            <w:pPr>
              <w:jc w:val="center"/>
              <w:rPr>
                <w:sz w:val="20"/>
                <w:szCs w:val="20"/>
              </w:rPr>
            </w:pPr>
          </w:p>
        </w:tc>
        <w:tc>
          <w:tcPr>
            <w:tcW w:w="1080" w:type="dxa"/>
            <w:shd w:val="clear" w:color="auto" w:fill="D6E3BC" w:themeFill="accent3" w:themeFillTint="66"/>
            <w:vAlign w:val="center"/>
          </w:tcPr>
          <w:p w:rsidR="004508C0" w:rsidRPr="00510F6E" w:rsidRDefault="004508C0" w:rsidP="00823086">
            <w:pPr>
              <w:jc w:val="center"/>
              <w:rPr>
                <w:sz w:val="20"/>
                <w:szCs w:val="20"/>
              </w:rPr>
            </w:pPr>
          </w:p>
        </w:tc>
        <w:tc>
          <w:tcPr>
            <w:tcW w:w="1260" w:type="dxa"/>
            <w:shd w:val="clear" w:color="auto" w:fill="D6E3BC" w:themeFill="accent3"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D6E3BC" w:themeFill="accent3" w:themeFillTint="66"/>
            <w:vAlign w:val="center"/>
          </w:tcPr>
          <w:p w:rsidR="004508C0" w:rsidRPr="00510F6E" w:rsidRDefault="004508C0" w:rsidP="00823086">
            <w:pPr>
              <w:jc w:val="center"/>
              <w:rPr>
                <w:sz w:val="20"/>
                <w:szCs w:val="20"/>
              </w:rPr>
            </w:pPr>
          </w:p>
        </w:tc>
        <w:tc>
          <w:tcPr>
            <w:tcW w:w="1080" w:type="dxa"/>
            <w:tcBorders>
              <w:top w:val="single" w:sz="4" w:space="0" w:color="auto"/>
              <w:left w:val="double" w:sz="4" w:space="0" w:color="auto"/>
            </w:tcBorders>
            <w:shd w:val="clear" w:color="auto" w:fill="FFFFFF" w:themeFill="background1"/>
            <w:vAlign w:val="center"/>
          </w:tcPr>
          <w:p w:rsidR="004508C0" w:rsidRPr="00510F6E" w:rsidRDefault="004508C0" w:rsidP="00823086">
            <w:pPr>
              <w:jc w:val="center"/>
              <w:rPr>
                <w:sz w:val="20"/>
                <w:szCs w:val="20"/>
              </w:rPr>
            </w:pPr>
          </w:p>
        </w:tc>
        <w:tc>
          <w:tcPr>
            <w:tcW w:w="1260" w:type="dxa"/>
            <w:tcBorders>
              <w:top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top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val="restart"/>
            <w:tcBorders>
              <w:top w:val="single" w:sz="4" w:space="0" w:color="auto"/>
            </w:tcBorders>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D6E3BC" w:themeFill="accent3" w:themeFillTint="66"/>
            <w:vAlign w:val="bottom"/>
          </w:tcPr>
          <w:p w:rsidR="004508C0" w:rsidRPr="003F7844" w:rsidRDefault="004508C0" w:rsidP="00823086">
            <w:pPr>
              <w:rPr>
                <w:b/>
                <w:sz w:val="20"/>
                <w:szCs w:val="20"/>
              </w:rPr>
            </w:pPr>
          </w:p>
        </w:tc>
        <w:tc>
          <w:tcPr>
            <w:tcW w:w="1033" w:type="dxa"/>
            <w:shd w:val="clear" w:color="auto" w:fill="D6E3BC" w:themeFill="accent3" w:themeFillTint="66"/>
            <w:vAlign w:val="center"/>
          </w:tcPr>
          <w:p w:rsidR="004508C0" w:rsidRPr="00F87C35" w:rsidRDefault="006D234D" w:rsidP="00823086">
            <w:pPr>
              <w:jc w:val="center"/>
              <w:rPr>
                <w:b/>
                <w:sz w:val="18"/>
                <w:szCs w:val="18"/>
              </w:rPr>
            </w:pPr>
            <w:r w:rsidRPr="00F87C35">
              <w:rPr>
                <w:b/>
                <w:sz w:val="18"/>
                <w:szCs w:val="18"/>
              </w:rPr>
              <w:t>Renter</w:t>
            </w:r>
          </w:p>
        </w:tc>
        <w:tc>
          <w:tcPr>
            <w:tcW w:w="972" w:type="dxa"/>
            <w:shd w:val="clear" w:color="auto" w:fill="D6E3BC" w:themeFill="accent3" w:themeFillTint="66"/>
            <w:vAlign w:val="center"/>
          </w:tcPr>
          <w:p w:rsidR="004508C0" w:rsidRPr="00510F6E" w:rsidRDefault="004508C0" w:rsidP="00823086">
            <w:pPr>
              <w:jc w:val="center"/>
              <w:rPr>
                <w:sz w:val="20"/>
                <w:szCs w:val="20"/>
              </w:rPr>
            </w:pPr>
          </w:p>
        </w:tc>
        <w:tc>
          <w:tcPr>
            <w:tcW w:w="1080" w:type="dxa"/>
            <w:shd w:val="clear" w:color="auto" w:fill="D6E3BC" w:themeFill="accent3" w:themeFillTint="66"/>
            <w:vAlign w:val="center"/>
          </w:tcPr>
          <w:p w:rsidR="004508C0" w:rsidRPr="00510F6E" w:rsidRDefault="004508C0" w:rsidP="00823086">
            <w:pPr>
              <w:jc w:val="center"/>
              <w:rPr>
                <w:sz w:val="20"/>
                <w:szCs w:val="20"/>
              </w:rPr>
            </w:pPr>
          </w:p>
        </w:tc>
        <w:tc>
          <w:tcPr>
            <w:tcW w:w="1260" w:type="dxa"/>
            <w:shd w:val="clear" w:color="auto" w:fill="D6E3BC" w:themeFill="accent3"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D6E3BC" w:themeFill="accent3" w:themeFillTint="66"/>
            <w:vAlign w:val="center"/>
          </w:tcPr>
          <w:p w:rsidR="004508C0" w:rsidRPr="00510F6E" w:rsidRDefault="004508C0" w:rsidP="00823086">
            <w:pPr>
              <w:jc w:val="center"/>
              <w:rPr>
                <w:sz w:val="20"/>
                <w:szCs w:val="20"/>
              </w:rPr>
            </w:pPr>
          </w:p>
        </w:tc>
        <w:tc>
          <w:tcPr>
            <w:tcW w:w="1080" w:type="dxa"/>
            <w:tcBorders>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26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D6E3BC" w:themeFill="accent3" w:themeFillTint="66"/>
            <w:vAlign w:val="bottom"/>
          </w:tcPr>
          <w:p w:rsidR="004508C0" w:rsidRPr="003F7844" w:rsidRDefault="004508C0" w:rsidP="00823086">
            <w:pPr>
              <w:rPr>
                <w:b/>
                <w:sz w:val="20"/>
                <w:szCs w:val="20"/>
              </w:rPr>
            </w:pPr>
          </w:p>
        </w:tc>
        <w:tc>
          <w:tcPr>
            <w:tcW w:w="1033" w:type="dxa"/>
            <w:shd w:val="clear" w:color="auto" w:fill="D6E3BC" w:themeFill="accent3" w:themeFillTint="66"/>
            <w:vAlign w:val="center"/>
          </w:tcPr>
          <w:p w:rsidR="004508C0" w:rsidRPr="00F87C35" w:rsidRDefault="006D234D" w:rsidP="00823086">
            <w:pPr>
              <w:jc w:val="center"/>
              <w:rPr>
                <w:b/>
                <w:sz w:val="18"/>
                <w:szCs w:val="18"/>
              </w:rPr>
            </w:pPr>
            <w:r w:rsidRPr="00F87C35">
              <w:rPr>
                <w:b/>
                <w:sz w:val="18"/>
                <w:szCs w:val="18"/>
              </w:rPr>
              <w:t>Secondary residence</w:t>
            </w:r>
          </w:p>
        </w:tc>
        <w:tc>
          <w:tcPr>
            <w:tcW w:w="972" w:type="dxa"/>
            <w:shd w:val="clear" w:color="auto" w:fill="D6E3BC" w:themeFill="accent3" w:themeFillTint="66"/>
            <w:vAlign w:val="center"/>
          </w:tcPr>
          <w:p w:rsidR="004508C0" w:rsidRPr="00510F6E" w:rsidRDefault="004508C0" w:rsidP="00823086">
            <w:pPr>
              <w:jc w:val="center"/>
              <w:rPr>
                <w:sz w:val="20"/>
                <w:szCs w:val="20"/>
              </w:rPr>
            </w:pPr>
          </w:p>
        </w:tc>
        <w:tc>
          <w:tcPr>
            <w:tcW w:w="1080" w:type="dxa"/>
            <w:shd w:val="clear" w:color="auto" w:fill="D6E3BC" w:themeFill="accent3" w:themeFillTint="66"/>
            <w:vAlign w:val="center"/>
          </w:tcPr>
          <w:p w:rsidR="004508C0" w:rsidRPr="00510F6E" w:rsidRDefault="004508C0" w:rsidP="00823086">
            <w:pPr>
              <w:jc w:val="center"/>
              <w:rPr>
                <w:sz w:val="20"/>
                <w:szCs w:val="20"/>
              </w:rPr>
            </w:pPr>
          </w:p>
        </w:tc>
        <w:tc>
          <w:tcPr>
            <w:tcW w:w="1260" w:type="dxa"/>
            <w:shd w:val="clear" w:color="auto" w:fill="D6E3BC" w:themeFill="accent3" w:themeFillTint="66"/>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D6E3BC" w:themeFill="accent3" w:themeFillTint="66"/>
            <w:vAlign w:val="center"/>
          </w:tcPr>
          <w:p w:rsidR="004508C0" w:rsidRPr="00510F6E" w:rsidRDefault="004508C0" w:rsidP="00823086">
            <w:pPr>
              <w:jc w:val="center"/>
              <w:rPr>
                <w:sz w:val="20"/>
                <w:szCs w:val="20"/>
              </w:rPr>
            </w:pPr>
          </w:p>
        </w:tc>
        <w:tc>
          <w:tcPr>
            <w:tcW w:w="3330" w:type="dxa"/>
            <w:gridSpan w:val="3"/>
            <w:tcBorders>
              <w:top w:val="single" w:sz="4" w:space="0" w:color="auto"/>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728" w:type="dxa"/>
            <w:vMerge/>
            <w:tcBorders>
              <w:bottom w:val="single" w:sz="4" w:space="0" w:color="auto"/>
            </w:tcBorders>
            <w:shd w:val="clear" w:color="auto" w:fill="BFBFBF" w:themeFill="background1" w:themeFillShade="BF"/>
          </w:tcPr>
          <w:p w:rsidR="004508C0" w:rsidRPr="00510F6E" w:rsidRDefault="004508C0" w:rsidP="00823086">
            <w:pPr>
              <w:rPr>
                <w:sz w:val="20"/>
                <w:szCs w:val="20"/>
              </w:rPr>
            </w:pPr>
          </w:p>
        </w:tc>
      </w:tr>
      <w:tr w:rsidR="004508C0" w:rsidRPr="003F7844" w:rsidTr="006D234D">
        <w:trPr>
          <w:trHeight w:val="280"/>
          <w:jc w:val="center"/>
        </w:trPr>
        <w:tc>
          <w:tcPr>
            <w:tcW w:w="1253" w:type="dxa"/>
            <w:vMerge w:val="restart"/>
            <w:shd w:val="clear" w:color="auto" w:fill="D9D9D9" w:themeFill="background1" w:themeFillShade="D9"/>
            <w:vAlign w:val="center"/>
          </w:tcPr>
          <w:p w:rsidR="004508C0" w:rsidRPr="003F7844" w:rsidRDefault="004508C0" w:rsidP="00823086">
            <w:pPr>
              <w:jc w:val="center"/>
              <w:rPr>
                <w:b/>
                <w:sz w:val="20"/>
                <w:szCs w:val="20"/>
              </w:rPr>
            </w:pPr>
            <w:r>
              <w:rPr>
                <w:b/>
                <w:bCs/>
                <w:sz w:val="18"/>
                <w:szCs w:val="18"/>
              </w:rPr>
              <w:t>INACCESSIBLE</w:t>
            </w:r>
          </w:p>
        </w:tc>
        <w:tc>
          <w:tcPr>
            <w:tcW w:w="1033" w:type="dxa"/>
            <w:shd w:val="clear" w:color="auto" w:fill="D9D9D9" w:themeFill="background1" w:themeFillShade="D9"/>
            <w:vAlign w:val="center"/>
          </w:tcPr>
          <w:p w:rsidR="004508C0" w:rsidRPr="00F87C35" w:rsidRDefault="006D234D" w:rsidP="00823086">
            <w:pPr>
              <w:jc w:val="center"/>
              <w:rPr>
                <w:b/>
                <w:sz w:val="18"/>
                <w:szCs w:val="18"/>
              </w:rPr>
            </w:pPr>
            <w:r w:rsidRPr="00F87C35">
              <w:rPr>
                <w:b/>
                <w:sz w:val="18"/>
                <w:szCs w:val="18"/>
              </w:rPr>
              <w:t>Owner</w:t>
            </w:r>
          </w:p>
        </w:tc>
        <w:tc>
          <w:tcPr>
            <w:tcW w:w="972" w:type="dxa"/>
            <w:shd w:val="clear" w:color="auto" w:fill="D9D9D9" w:themeFill="background1" w:themeFillShade="D9"/>
            <w:vAlign w:val="center"/>
          </w:tcPr>
          <w:p w:rsidR="004508C0" w:rsidRPr="00510F6E" w:rsidRDefault="004508C0" w:rsidP="00823086">
            <w:pPr>
              <w:jc w:val="center"/>
              <w:rPr>
                <w:sz w:val="20"/>
                <w:szCs w:val="20"/>
              </w:rPr>
            </w:pPr>
          </w:p>
        </w:tc>
        <w:tc>
          <w:tcPr>
            <w:tcW w:w="1080" w:type="dxa"/>
            <w:shd w:val="clear" w:color="auto" w:fill="D9D9D9" w:themeFill="background1" w:themeFillShade="D9"/>
            <w:vAlign w:val="center"/>
          </w:tcPr>
          <w:p w:rsidR="004508C0" w:rsidRPr="00510F6E" w:rsidRDefault="004508C0" w:rsidP="00823086">
            <w:pPr>
              <w:jc w:val="center"/>
              <w:rPr>
                <w:sz w:val="20"/>
                <w:szCs w:val="20"/>
              </w:rPr>
            </w:pPr>
          </w:p>
        </w:tc>
        <w:tc>
          <w:tcPr>
            <w:tcW w:w="1260" w:type="dxa"/>
            <w:shd w:val="clear" w:color="auto" w:fill="D9D9D9" w:themeFill="background1" w:themeFillShade="D9"/>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D9D9D9" w:themeFill="background1" w:themeFillShade="D9"/>
            <w:vAlign w:val="center"/>
          </w:tcPr>
          <w:p w:rsidR="004508C0" w:rsidRPr="00510F6E" w:rsidRDefault="004508C0" w:rsidP="00823086">
            <w:pPr>
              <w:jc w:val="center"/>
              <w:rPr>
                <w:sz w:val="20"/>
                <w:szCs w:val="20"/>
              </w:rPr>
            </w:pPr>
          </w:p>
        </w:tc>
        <w:tc>
          <w:tcPr>
            <w:tcW w:w="1080" w:type="dxa"/>
            <w:tcBorders>
              <w:top w:val="single" w:sz="4" w:space="0" w:color="auto"/>
              <w:left w:val="double" w:sz="4" w:space="0" w:color="auto"/>
            </w:tcBorders>
            <w:shd w:val="clear" w:color="auto" w:fill="FFFFFF" w:themeFill="background1"/>
            <w:vAlign w:val="center"/>
          </w:tcPr>
          <w:p w:rsidR="004508C0" w:rsidRPr="00510F6E" w:rsidRDefault="004508C0" w:rsidP="00823086">
            <w:pPr>
              <w:jc w:val="center"/>
              <w:rPr>
                <w:sz w:val="20"/>
                <w:szCs w:val="20"/>
              </w:rPr>
            </w:pPr>
          </w:p>
        </w:tc>
        <w:tc>
          <w:tcPr>
            <w:tcW w:w="1260" w:type="dxa"/>
            <w:tcBorders>
              <w:top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top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val="restart"/>
            <w:tcBorders>
              <w:top w:val="single" w:sz="4" w:space="0" w:color="auto"/>
            </w:tcBorders>
            <w:shd w:val="clear" w:color="auto" w:fill="FFFFFF" w:themeFill="background1"/>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D9D9D9" w:themeFill="background1" w:themeFillShade="D9"/>
            <w:vAlign w:val="bottom"/>
          </w:tcPr>
          <w:p w:rsidR="004508C0" w:rsidRPr="003F7844" w:rsidRDefault="004508C0" w:rsidP="00823086">
            <w:pPr>
              <w:rPr>
                <w:b/>
                <w:sz w:val="20"/>
                <w:szCs w:val="20"/>
              </w:rPr>
            </w:pPr>
          </w:p>
        </w:tc>
        <w:tc>
          <w:tcPr>
            <w:tcW w:w="1033" w:type="dxa"/>
            <w:shd w:val="clear" w:color="auto" w:fill="D9D9D9" w:themeFill="background1" w:themeFillShade="D9"/>
            <w:vAlign w:val="center"/>
          </w:tcPr>
          <w:p w:rsidR="004508C0" w:rsidRPr="00F87C35" w:rsidRDefault="006D234D" w:rsidP="00823086">
            <w:pPr>
              <w:jc w:val="center"/>
              <w:rPr>
                <w:b/>
                <w:sz w:val="18"/>
                <w:szCs w:val="18"/>
              </w:rPr>
            </w:pPr>
            <w:r w:rsidRPr="00F87C35">
              <w:rPr>
                <w:b/>
                <w:sz w:val="18"/>
                <w:szCs w:val="18"/>
              </w:rPr>
              <w:t>Renter</w:t>
            </w:r>
          </w:p>
        </w:tc>
        <w:tc>
          <w:tcPr>
            <w:tcW w:w="972" w:type="dxa"/>
            <w:shd w:val="clear" w:color="auto" w:fill="D9D9D9" w:themeFill="background1" w:themeFillShade="D9"/>
            <w:vAlign w:val="center"/>
          </w:tcPr>
          <w:p w:rsidR="004508C0" w:rsidRPr="00510F6E" w:rsidRDefault="004508C0" w:rsidP="00823086">
            <w:pPr>
              <w:jc w:val="center"/>
              <w:rPr>
                <w:sz w:val="20"/>
                <w:szCs w:val="20"/>
              </w:rPr>
            </w:pPr>
          </w:p>
        </w:tc>
        <w:tc>
          <w:tcPr>
            <w:tcW w:w="1080" w:type="dxa"/>
            <w:shd w:val="clear" w:color="auto" w:fill="D9D9D9" w:themeFill="background1" w:themeFillShade="D9"/>
            <w:vAlign w:val="center"/>
          </w:tcPr>
          <w:p w:rsidR="004508C0" w:rsidRPr="00510F6E" w:rsidRDefault="004508C0" w:rsidP="00823086">
            <w:pPr>
              <w:jc w:val="center"/>
              <w:rPr>
                <w:sz w:val="20"/>
                <w:szCs w:val="20"/>
              </w:rPr>
            </w:pPr>
          </w:p>
        </w:tc>
        <w:tc>
          <w:tcPr>
            <w:tcW w:w="1260" w:type="dxa"/>
            <w:shd w:val="clear" w:color="auto" w:fill="D9D9D9" w:themeFill="background1" w:themeFillShade="D9"/>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D9D9D9" w:themeFill="background1" w:themeFillShade="D9"/>
            <w:vAlign w:val="center"/>
          </w:tcPr>
          <w:p w:rsidR="004508C0" w:rsidRPr="00510F6E" w:rsidRDefault="004508C0" w:rsidP="00823086">
            <w:pPr>
              <w:jc w:val="center"/>
              <w:rPr>
                <w:sz w:val="20"/>
                <w:szCs w:val="20"/>
              </w:rPr>
            </w:pPr>
          </w:p>
        </w:tc>
        <w:tc>
          <w:tcPr>
            <w:tcW w:w="1080" w:type="dxa"/>
            <w:tcBorders>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26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990" w:type="dxa"/>
            <w:tcBorders>
              <w:bottom w:val="single" w:sz="4" w:space="0" w:color="auto"/>
            </w:tcBorders>
            <w:shd w:val="clear" w:color="auto" w:fill="FFFFFF" w:themeFill="background1"/>
            <w:vAlign w:val="center"/>
          </w:tcPr>
          <w:p w:rsidR="004508C0" w:rsidRPr="00510F6E" w:rsidRDefault="004508C0" w:rsidP="00823086">
            <w:pPr>
              <w:jc w:val="center"/>
              <w:rPr>
                <w:sz w:val="20"/>
                <w:szCs w:val="20"/>
              </w:rPr>
            </w:pPr>
          </w:p>
        </w:tc>
        <w:tc>
          <w:tcPr>
            <w:tcW w:w="1728" w:type="dxa"/>
            <w:vMerge/>
            <w:shd w:val="clear" w:color="auto" w:fill="FFFFFF" w:themeFill="background1"/>
            <w:vAlign w:val="bottom"/>
          </w:tcPr>
          <w:p w:rsidR="004508C0" w:rsidRPr="00510F6E" w:rsidRDefault="004508C0" w:rsidP="00823086">
            <w:pPr>
              <w:rPr>
                <w:sz w:val="20"/>
                <w:szCs w:val="20"/>
              </w:rPr>
            </w:pPr>
          </w:p>
        </w:tc>
      </w:tr>
      <w:tr w:rsidR="004508C0" w:rsidRPr="003F7844" w:rsidTr="006D234D">
        <w:trPr>
          <w:trHeight w:val="280"/>
          <w:jc w:val="center"/>
        </w:trPr>
        <w:tc>
          <w:tcPr>
            <w:tcW w:w="1253" w:type="dxa"/>
            <w:vMerge/>
            <w:shd w:val="clear" w:color="auto" w:fill="D9D9D9" w:themeFill="background1" w:themeFillShade="D9"/>
            <w:vAlign w:val="bottom"/>
          </w:tcPr>
          <w:p w:rsidR="004508C0" w:rsidRPr="003F7844" w:rsidRDefault="004508C0" w:rsidP="00823086">
            <w:pPr>
              <w:rPr>
                <w:b/>
                <w:sz w:val="20"/>
                <w:szCs w:val="20"/>
              </w:rPr>
            </w:pPr>
          </w:p>
        </w:tc>
        <w:tc>
          <w:tcPr>
            <w:tcW w:w="1033" w:type="dxa"/>
            <w:shd w:val="clear" w:color="auto" w:fill="D9D9D9" w:themeFill="background1" w:themeFillShade="D9"/>
            <w:vAlign w:val="center"/>
          </w:tcPr>
          <w:p w:rsidR="004508C0" w:rsidRPr="00F87C35" w:rsidRDefault="006D234D" w:rsidP="00823086">
            <w:pPr>
              <w:jc w:val="center"/>
              <w:rPr>
                <w:b/>
                <w:sz w:val="18"/>
                <w:szCs w:val="18"/>
              </w:rPr>
            </w:pPr>
            <w:r w:rsidRPr="00F87C35">
              <w:rPr>
                <w:b/>
                <w:sz w:val="18"/>
                <w:szCs w:val="18"/>
              </w:rPr>
              <w:t>Secondary residence</w:t>
            </w:r>
          </w:p>
        </w:tc>
        <w:tc>
          <w:tcPr>
            <w:tcW w:w="972" w:type="dxa"/>
            <w:shd w:val="clear" w:color="auto" w:fill="D9D9D9" w:themeFill="background1" w:themeFillShade="D9"/>
            <w:vAlign w:val="center"/>
          </w:tcPr>
          <w:p w:rsidR="004508C0" w:rsidRPr="00510F6E" w:rsidRDefault="004508C0" w:rsidP="00823086">
            <w:pPr>
              <w:jc w:val="center"/>
              <w:rPr>
                <w:sz w:val="20"/>
                <w:szCs w:val="20"/>
              </w:rPr>
            </w:pPr>
          </w:p>
        </w:tc>
        <w:tc>
          <w:tcPr>
            <w:tcW w:w="1080" w:type="dxa"/>
            <w:shd w:val="clear" w:color="auto" w:fill="D9D9D9" w:themeFill="background1" w:themeFillShade="D9"/>
            <w:vAlign w:val="center"/>
          </w:tcPr>
          <w:p w:rsidR="004508C0" w:rsidRPr="00510F6E" w:rsidRDefault="004508C0" w:rsidP="00823086">
            <w:pPr>
              <w:jc w:val="center"/>
              <w:rPr>
                <w:sz w:val="20"/>
                <w:szCs w:val="20"/>
              </w:rPr>
            </w:pPr>
          </w:p>
        </w:tc>
        <w:tc>
          <w:tcPr>
            <w:tcW w:w="1260" w:type="dxa"/>
            <w:shd w:val="clear" w:color="auto" w:fill="D9D9D9" w:themeFill="background1" w:themeFillShade="D9"/>
            <w:vAlign w:val="center"/>
          </w:tcPr>
          <w:p w:rsidR="004508C0" w:rsidRPr="00510F6E" w:rsidRDefault="004508C0" w:rsidP="00823086">
            <w:pPr>
              <w:jc w:val="center"/>
              <w:rPr>
                <w:sz w:val="20"/>
                <w:szCs w:val="20"/>
              </w:rPr>
            </w:pPr>
          </w:p>
        </w:tc>
        <w:tc>
          <w:tcPr>
            <w:tcW w:w="1080" w:type="dxa"/>
            <w:tcBorders>
              <w:right w:val="double" w:sz="4" w:space="0" w:color="auto"/>
            </w:tcBorders>
            <w:shd w:val="clear" w:color="auto" w:fill="D9D9D9" w:themeFill="background1" w:themeFillShade="D9"/>
            <w:vAlign w:val="center"/>
          </w:tcPr>
          <w:p w:rsidR="004508C0" w:rsidRPr="00510F6E" w:rsidRDefault="004508C0" w:rsidP="00823086">
            <w:pPr>
              <w:jc w:val="center"/>
              <w:rPr>
                <w:sz w:val="20"/>
                <w:szCs w:val="20"/>
              </w:rPr>
            </w:pPr>
          </w:p>
        </w:tc>
        <w:tc>
          <w:tcPr>
            <w:tcW w:w="3330" w:type="dxa"/>
            <w:gridSpan w:val="3"/>
            <w:tcBorders>
              <w:top w:val="single" w:sz="4" w:space="0" w:color="auto"/>
              <w:left w:val="double" w:sz="4" w:space="0" w:color="auto"/>
              <w:bottom w:val="single" w:sz="4" w:space="0" w:color="auto"/>
            </w:tcBorders>
            <w:shd w:val="clear" w:color="auto" w:fill="BFBFBF" w:themeFill="background1" w:themeFillShade="BF"/>
            <w:vAlign w:val="center"/>
          </w:tcPr>
          <w:p w:rsidR="004508C0" w:rsidRPr="00510F6E" w:rsidRDefault="004508C0" w:rsidP="00823086">
            <w:pPr>
              <w:jc w:val="center"/>
              <w:rPr>
                <w:sz w:val="20"/>
                <w:szCs w:val="20"/>
              </w:rPr>
            </w:pPr>
          </w:p>
        </w:tc>
        <w:tc>
          <w:tcPr>
            <w:tcW w:w="1728" w:type="dxa"/>
            <w:vMerge/>
            <w:tcBorders>
              <w:bottom w:val="single" w:sz="4" w:space="0" w:color="auto"/>
            </w:tcBorders>
            <w:shd w:val="clear" w:color="auto" w:fill="BFBFBF" w:themeFill="background1" w:themeFillShade="BF"/>
            <w:vAlign w:val="center"/>
          </w:tcPr>
          <w:p w:rsidR="004508C0" w:rsidRPr="00510F6E" w:rsidRDefault="004508C0" w:rsidP="00823086">
            <w:pPr>
              <w:rPr>
                <w:sz w:val="20"/>
                <w:szCs w:val="20"/>
              </w:rPr>
            </w:pPr>
          </w:p>
        </w:tc>
      </w:tr>
    </w:tbl>
    <w:p w:rsidR="00512F36" w:rsidRPr="002F10F9" w:rsidRDefault="00512F36" w:rsidP="00823086">
      <w:pPr>
        <w:spacing w:after="0" w:line="240" w:lineRule="auto"/>
        <w:rPr>
          <w:sz w:val="8"/>
          <w:szCs w:val="8"/>
        </w:rPr>
      </w:pPr>
    </w:p>
    <w:tbl>
      <w:tblPr>
        <w:tblStyle w:val="TableGrid"/>
        <w:tblW w:w="11520" w:type="dxa"/>
        <w:jc w:val="center"/>
        <w:tblLayout w:type="fixed"/>
        <w:tblLook w:val="04A0" w:firstRow="1" w:lastRow="0" w:firstColumn="1" w:lastColumn="0" w:noHBand="0" w:noVBand="1"/>
      </w:tblPr>
      <w:tblGrid>
        <w:gridCol w:w="2303"/>
        <w:gridCol w:w="2307"/>
        <w:gridCol w:w="2303"/>
        <w:gridCol w:w="2303"/>
        <w:gridCol w:w="2304"/>
      </w:tblGrid>
      <w:tr w:rsidR="006F374D" w:rsidRPr="007A53E6" w:rsidTr="00F87C35">
        <w:trPr>
          <w:trHeight w:val="584"/>
          <w:jc w:val="center"/>
        </w:trPr>
        <w:tc>
          <w:tcPr>
            <w:tcW w:w="2347" w:type="dxa"/>
            <w:shd w:val="clear" w:color="auto" w:fill="E5B8B7" w:themeFill="accent2" w:themeFillTint="66"/>
          </w:tcPr>
          <w:p w:rsidR="006F374D" w:rsidRPr="00437A33" w:rsidRDefault="006F374D" w:rsidP="00823086">
            <w:pPr>
              <w:jc w:val="center"/>
              <w:rPr>
                <w:b/>
              </w:rPr>
            </w:pPr>
            <w:r>
              <w:rPr>
                <w:b/>
              </w:rPr>
              <w:t>DESTROYED</w:t>
            </w:r>
          </w:p>
          <w:p w:rsidR="006F374D" w:rsidRPr="00D07883" w:rsidRDefault="006F374D" w:rsidP="00823086">
            <w:pPr>
              <w:jc w:val="center"/>
              <w:rPr>
                <w:sz w:val="18"/>
                <w:szCs w:val="18"/>
              </w:rPr>
            </w:pPr>
            <w:r w:rsidRPr="00D07883">
              <w:rPr>
                <w:sz w:val="18"/>
                <w:szCs w:val="18"/>
              </w:rPr>
              <w:t>Totally uninhabitable and beyond repair</w:t>
            </w:r>
          </w:p>
        </w:tc>
        <w:tc>
          <w:tcPr>
            <w:tcW w:w="2350" w:type="dxa"/>
            <w:shd w:val="clear" w:color="auto" w:fill="FBD4B4" w:themeFill="accent6" w:themeFillTint="66"/>
          </w:tcPr>
          <w:p w:rsidR="006F374D" w:rsidRPr="007A53E6" w:rsidRDefault="006F374D" w:rsidP="00823086">
            <w:pPr>
              <w:jc w:val="center"/>
              <w:rPr>
                <w:b/>
              </w:rPr>
            </w:pPr>
            <w:r w:rsidRPr="007A53E6">
              <w:rPr>
                <w:b/>
              </w:rPr>
              <w:t>MAJOR</w:t>
            </w:r>
          </w:p>
          <w:p w:rsidR="006F374D" w:rsidRPr="00D07883" w:rsidRDefault="006F374D" w:rsidP="00823086">
            <w:pPr>
              <w:jc w:val="center"/>
              <w:rPr>
                <w:sz w:val="18"/>
                <w:szCs w:val="18"/>
              </w:rPr>
            </w:pPr>
            <w:r w:rsidRPr="00D07883">
              <w:rPr>
                <w:sz w:val="18"/>
                <w:szCs w:val="18"/>
              </w:rPr>
              <w:t>Uninhabitable without major structural repairs</w:t>
            </w:r>
          </w:p>
        </w:tc>
        <w:tc>
          <w:tcPr>
            <w:tcW w:w="2346" w:type="dxa"/>
            <w:shd w:val="clear" w:color="auto" w:fill="FFFFCC"/>
          </w:tcPr>
          <w:p w:rsidR="006F374D" w:rsidRPr="007A53E6" w:rsidRDefault="006F374D" w:rsidP="00823086">
            <w:pPr>
              <w:jc w:val="center"/>
              <w:rPr>
                <w:b/>
              </w:rPr>
            </w:pPr>
            <w:r w:rsidRPr="007A53E6">
              <w:rPr>
                <w:b/>
              </w:rPr>
              <w:t>MINOR</w:t>
            </w:r>
          </w:p>
          <w:p w:rsidR="006F374D" w:rsidRPr="00D07883" w:rsidRDefault="006F374D" w:rsidP="00823086">
            <w:pPr>
              <w:jc w:val="center"/>
              <w:rPr>
                <w:sz w:val="18"/>
                <w:szCs w:val="18"/>
              </w:rPr>
            </w:pPr>
            <w:r w:rsidRPr="00D07883">
              <w:rPr>
                <w:sz w:val="18"/>
                <w:szCs w:val="18"/>
              </w:rPr>
              <w:t xml:space="preserve">Can be lived in or used </w:t>
            </w:r>
            <w:r w:rsidRPr="00D07883">
              <w:rPr>
                <w:sz w:val="18"/>
                <w:szCs w:val="18"/>
              </w:rPr>
              <w:br/>
              <w:t>with minor repairs</w:t>
            </w:r>
          </w:p>
        </w:tc>
        <w:tc>
          <w:tcPr>
            <w:tcW w:w="2346" w:type="dxa"/>
            <w:shd w:val="clear" w:color="auto" w:fill="D6E3BC" w:themeFill="accent3" w:themeFillTint="66"/>
          </w:tcPr>
          <w:p w:rsidR="006F374D" w:rsidRPr="007A53E6" w:rsidRDefault="006F374D" w:rsidP="00823086">
            <w:pPr>
              <w:jc w:val="center"/>
              <w:rPr>
                <w:b/>
              </w:rPr>
            </w:pPr>
            <w:r w:rsidRPr="007A53E6">
              <w:rPr>
                <w:b/>
              </w:rPr>
              <w:t>AFFECTED</w:t>
            </w:r>
          </w:p>
          <w:p w:rsidR="006F374D" w:rsidRPr="00D07883" w:rsidRDefault="006F374D" w:rsidP="00823086">
            <w:pPr>
              <w:jc w:val="center"/>
              <w:rPr>
                <w:sz w:val="18"/>
                <w:szCs w:val="18"/>
              </w:rPr>
            </w:pPr>
            <w:r w:rsidRPr="00D07883">
              <w:rPr>
                <w:sz w:val="18"/>
                <w:szCs w:val="18"/>
              </w:rPr>
              <w:t xml:space="preserve">Livable/usable as is; </w:t>
            </w:r>
            <w:r>
              <w:rPr>
                <w:spacing w:val="-8"/>
                <w:sz w:val="18"/>
                <w:szCs w:val="18"/>
              </w:rPr>
              <w:t xml:space="preserve">minor structure or contents </w:t>
            </w:r>
            <w:r w:rsidRPr="00D07883">
              <w:rPr>
                <w:sz w:val="18"/>
                <w:szCs w:val="18"/>
              </w:rPr>
              <w:t>damage</w:t>
            </w:r>
          </w:p>
        </w:tc>
        <w:tc>
          <w:tcPr>
            <w:tcW w:w="2347" w:type="dxa"/>
            <w:shd w:val="clear" w:color="auto" w:fill="D9D9D9" w:themeFill="background1" w:themeFillShade="D9"/>
          </w:tcPr>
          <w:p w:rsidR="006F374D" w:rsidRPr="007A53E6" w:rsidRDefault="006F374D" w:rsidP="00823086">
            <w:pPr>
              <w:jc w:val="center"/>
              <w:rPr>
                <w:b/>
              </w:rPr>
            </w:pPr>
            <w:r w:rsidRPr="007A53E6">
              <w:rPr>
                <w:b/>
              </w:rPr>
              <w:t>INACCESSIBLE</w:t>
            </w:r>
          </w:p>
          <w:p w:rsidR="006F374D" w:rsidRPr="00D07883" w:rsidRDefault="006F374D" w:rsidP="00823086">
            <w:pPr>
              <w:jc w:val="center"/>
              <w:rPr>
                <w:sz w:val="18"/>
                <w:szCs w:val="18"/>
              </w:rPr>
            </w:pPr>
            <w:r w:rsidRPr="00D07883">
              <w:rPr>
                <w:sz w:val="18"/>
                <w:szCs w:val="18"/>
              </w:rPr>
              <w:t>Disaster prevents access: road out; snow; debris</w:t>
            </w:r>
          </w:p>
        </w:tc>
      </w:tr>
    </w:tbl>
    <w:p w:rsidR="00185CE0" w:rsidRDefault="00CD51CA" w:rsidP="00823086">
      <w:pPr>
        <w:spacing w:after="0" w:line="240" w:lineRule="auto"/>
        <w:rPr>
          <w:rFonts w:eastAsiaTheme="majorEastAsia" w:cstheme="majorBidi"/>
          <w:bCs/>
          <w:i/>
          <w:color w:val="000000" w:themeColor="text1"/>
          <w:sz w:val="24"/>
          <w:szCs w:val="24"/>
          <w:lang w:eastAsia="ja-JP"/>
        </w:rPr>
      </w:pPr>
      <w:r>
        <w:rPr>
          <w:rFonts w:cstheme="minorHAnsi"/>
          <w:b/>
          <w:bCs/>
          <w:noProof/>
          <w:sz w:val="20"/>
          <w:szCs w:val="20"/>
        </w:rPr>
        <mc:AlternateContent>
          <mc:Choice Requires="wps">
            <w:drawing>
              <wp:anchor distT="0" distB="0" distL="114300" distR="114300" simplePos="0" relativeHeight="251649536" behindDoc="0" locked="0" layoutInCell="0" allowOverlap="1" wp14:anchorId="6E9E1792" wp14:editId="41FB4083">
                <wp:simplePos x="0" y="0"/>
                <wp:positionH relativeFrom="margin">
                  <wp:align>center</wp:align>
                </wp:positionH>
                <wp:positionV relativeFrom="margin">
                  <wp:align>bottom</wp:align>
                </wp:positionV>
                <wp:extent cx="7315200" cy="292608"/>
                <wp:effectExtent l="0" t="0" r="1905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F036AC">
                            <w:pPr>
                              <w:shd w:val="clear" w:color="auto" w:fill="948A54" w:themeFill="background2" w:themeFillShade="80"/>
                              <w:tabs>
                                <w:tab w:val="left" w:pos="360"/>
                                <w:tab w:val="right" w:pos="11160"/>
                              </w:tabs>
                              <w:jc w:val="center"/>
                              <w:rPr>
                                <w:b/>
                                <w:sz w:val="28"/>
                              </w:rPr>
                            </w:pPr>
                            <w:r>
                              <w:rPr>
                                <w:b/>
                                <w:sz w:val="28"/>
                              </w:rPr>
                              <w:tab/>
                              <w:t>DAMAGE ASSESSMENT</w:t>
                            </w:r>
                            <w:r>
                              <w:rPr>
                                <w:b/>
                                <w:sz w:val="28"/>
                              </w:rPr>
                              <w:tab/>
                              <w:t>CRITICAL BUILDINGS, HOMES AND BUSINESSES</w:t>
                            </w:r>
                          </w:p>
                          <w:p w:rsidR="00F717AB" w:rsidRPr="00FD03A2" w:rsidRDefault="00F717AB" w:rsidP="00F036AC">
                            <w:pPr>
                              <w:shd w:val="clear" w:color="auto" w:fill="948A54" w:themeFill="background2" w:themeFillShade="80"/>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E1792" id="_x0000_s1062" type="#_x0000_t202" style="position:absolute;margin-left:0;margin-top:0;width:8in;height:23.05pt;z-index:25164953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wnJw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" o:allowincell="f">
                <v:textbox>
                  <w:txbxContent>
                    <w:p w:rsidR="00F717AB" w:rsidRPr="00FD03A2" w:rsidRDefault="00F717AB" w:rsidP="00F036AC">
                      <w:pPr>
                        <w:shd w:val="clear" w:color="auto" w:fill="948A54" w:themeFill="background2" w:themeFillShade="80"/>
                        <w:tabs>
                          <w:tab w:val="left" w:pos="360"/>
                          <w:tab w:val="right" w:pos="11160"/>
                        </w:tabs>
                        <w:jc w:val="center"/>
                        <w:rPr>
                          <w:b/>
                          <w:sz w:val="28"/>
                        </w:rPr>
                      </w:pPr>
                      <w:r>
                        <w:rPr>
                          <w:b/>
                          <w:sz w:val="28"/>
                        </w:rPr>
                        <w:tab/>
                        <w:t>DAMAGE ASSESSMENT</w:t>
                      </w:r>
                      <w:r>
                        <w:rPr>
                          <w:b/>
                          <w:sz w:val="28"/>
                        </w:rPr>
                        <w:tab/>
                        <w:t>CRITICAL BUILDINGS, HOMES AND BUSINESSES</w:t>
                      </w:r>
                    </w:p>
                    <w:p w:rsidR="00F717AB" w:rsidRPr="00FD03A2" w:rsidRDefault="00F717AB" w:rsidP="00F036AC">
                      <w:pPr>
                        <w:shd w:val="clear" w:color="auto" w:fill="948A54" w:themeFill="background2" w:themeFillShade="80"/>
                        <w:jc w:val="center"/>
                        <w:rPr>
                          <w:b/>
                          <w:sz w:val="28"/>
                        </w:rPr>
                      </w:pPr>
                    </w:p>
                  </w:txbxContent>
                </v:textbox>
                <w10:wrap anchorx="margin" anchory="margin"/>
              </v:shape>
            </w:pict>
          </mc:Fallback>
        </mc:AlternateContent>
      </w:r>
    </w:p>
    <w:p w:rsidR="002F10F9" w:rsidRDefault="002F10F9" w:rsidP="00823086">
      <w:pPr>
        <w:pStyle w:val="Heading1"/>
        <w:spacing w:before="0" w:line="240" w:lineRule="auto"/>
        <w:rPr>
          <w:rFonts w:asciiTheme="minorHAnsi" w:hAnsiTheme="minorHAnsi"/>
          <w:b w:val="0"/>
          <w:i/>
          <w:color w:val="000000" w:themeColor="text1"/>
          <w:sz w:val="24"/>
          <w:szCs w:val="24"/>
        </w:rPr>
        <w:sectPr w:rsidR="002F10F9" w:rsidSect="00046502">
          <w:pgSz w:w="12240" w:h="14256" w:code="1"/>
          <w:pgMar w:top="245" w:right="245" w:bottom="144" w:left="245" w:header="720" w:footer="720" w:gutter="0"/>
          <w:pgBorders w:offsetFrom="page">
            <w:bottom w:val="single" w:sz="4" w:space="4" w:color="auto"/>
          </w:pgBorders>
          <w:cols w:space="720"/>
          <w:docGrid w:linePitch="360"/>
        </w:sectPr>
      </w:pPr>
    </w:p>
    <w:p w:rsidR="008452A6" w:rsidRPr="008E747B" w:rsidRDefault="0002723B" w:rsidP="00823086">
      <w:pPr>
        <w:pStyle w:val="Heading1"/>
        <w:spacing w:before="0" w:line="240" w:lineRule="auto"/>
        <w:rPr>
          <w:rFonts w:asciiTheme="minorHAnsi" w:hAnsiTheme="minorHAnsi"/>
          <w:b w:val="0"/>
          <w:i/>
          <w:color w:val="000000" w:themeColor="text1"/>
          <w:sz w:val="22"/>
          <w:szCs w:val="22"/>
        </w:rPr>
      </w:pPr>
      <w:r w:rsidRPr="008E747B">
        <w:rPr>
          <w:rFonts w:asciiTheme="minorHAnsi" w:hAnsiTheme="minorHAnsi"/>
          <w:b w:val="0"/>
          <w:i/>
          <w:color w:val="000000" w:themeColor="text1"/>
          <w:sz w:val="22"/>
          <w:szCs w:val="22"/>
        </w:rPr>
        <w:lastRenderedPageBreak/>
        <w:t>R</w:t>
      </w:r>
      <w:r w:rsidR="008452A6" w:rsidRPr="008E747B">
        <w:rPr>
          <w:rFonts w:asciiTheme="minorHAnsi" w:hAnsiTheme="minorHAnsi"/>
          <w:b w:val="0"/>
          <w:i/>
          <w:color w:val="000000" w:themeColor="text1"/>
          <w:sz w:val="22"/>
          <w:szCs w:val="22"/>
        </w:rPr>
        <w:t xml:space="preserve">equest assistance from </w:t>
      </w:r>
      <w:r w:rsidRPr="008E747B">
        <w:rPr>
          <w:rFonts w:asciiTheme="minorHAnsi" w:hAnsiTheme="minorHAnsi"/>
          <w:b w:val="0"/>
          <w:i/>
          <w:color w:val="000000" w:themeColor="text1"/>
          <w:sz w:val="22"/>
          <w:szCs w:val="22"/>
        </w:rPr>
        <w:t>governmental</w:t>
      </w:r>
      <w:r w:rsidR="008452A6" w:rsidRPr="008E747B">
        <w:rPr>
          <w:rFonts w:asciiTheme="minorHAnsi" w:hAnsiTheme="minorHAnsi"/>
          <w:b w:val="0"/>
          <w:i/>
          <w:color w:val="000000" w:themeColor="text1"/>
          <w:sz w:val="22"/>
          <w:szCs w:val="22"/>
        </w:rPr>
        <w:t xml:space="preserve"> </w:t>
      </w:r>
      <w:r w:rsidRPr="008E747B">
        <w:rPr>
          <w:rFonts w:asciiTheme="minorHAnsi" w:hAnsiTheme="minorHAnsi"/>
          <w:b w:val="0"/>
          <w:i/>
          <w:color w:val="000000" w:themeColor="text1"/>
          <w:sz w:val="22"/>
          <w:szCs w:val="22"/>
        </w:rPr>
        <w:t>disaster</w:t>
      </w:r>
      <w:r w:rsidR="008452A6" w:rsidRPr="008E747B">
        <w:rPr>
          <w:rFonts w:asciiTheme="minorHAnsi" w:hAnsiTheme="minorHAnsi"/>
          <w:b w:val="0"/>
          <w:i/>
          <w:color w:val="000000" w:themeColor="text1"/>
          <w:sz w:val="22"/>
          <w:szCs w:val="22"/>
        </w:rPr>
        <w:t xml:space="preserve"> assistance agencies through a decl</w:t>
      </w:r>
      <w:r w:rsidR="00D52033" w:rsidRPr="008E747B">
        <w:rPr>
          <w:rFonts w:asciiTheme="minorHAnsi" w:hAnsiTheme="minorHAnsi"/>
          <w:b w:val="0"/>
          <w:i/>
          <w:color w:val="000000" w:themeColor="text1"/>
          <w:sz w:val="22"/>
          <w:szCs w:val="22"/>
        </w:rPr>
        <w:t>aration of emergency or disaste</w:t>
      </w:r>
      <w:r w:rsidR="005D0FAA" w:rsidRPr="008E747B">
        <w:rPr>
          <w:rFonts w:asciiTheme="minorHAnsi" w:hAnsiTheme="minorHAnsi"/>
          <w:b w:val="0"/>
          <w:i/>
          <w:color w:val="000000" w:themeColor="text1"/>
          <w:sz w:val="22"/>
          <w:szCs w:val="22"/>
        </w:rPr>
        <w:t xml:space="preserve">r. </w:t>
      </w:r>
      <w:r w:rsidR="00D52033" w:rsidRPr="008E747B">
        <w:rPr>
          <w:rFonts w:asciiTheme="minorHAnsi" w:hAnsiTheme="minorHAnsi"/>
          <w:b w:val="0"/>
          <w:i/>
          <w:color w:val="000000" w:themeColor="text1"/>
          <w:sz w:val="22"/>
          <w:szCs w:val="22"/>
        </w:rPr>
        <w:t>This checklist includes the information required in a declaration, as used in the sample letter, below.</w:t>
      </w:r>
    </w:p>
    <w:tbl>
      <w:tblPr>
        <w:tblStyle w:val="LightShading2"/>
        <w:tblW w:w="11520" w:type="dxa"/>
        <w:jc w:val="center"/>
        <w:tblLook w:val="04A0" w:firstRow="1" w:lastRow="0" w:firstColumn="1" w:lastColumn="0" w:noHBand="0" w:noVBand="1"/>
      </w:tblPr>
      <w:tblGrid>
        <w:gridCol w:w="5766"/>
        <w:gridCol w:w="5754"/>
      </w:tblGrid>
      <w:tr w:rsidR="000903F4" w:rsidTr="008E74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36" w:type="dxa"/>
            <w:gridSpan w:val="2"/>
          </w:tcPr>
          <w:p w:rsidR="000903F4" w:rsidRDefault="000903F4" w:rsidP="00823086">
            <w:pPr>
              <w:pStyle w:val="ListParagraph"/>
              <w:tabs>
                <w:tab w:val="right" w:pos="11520"/>
              </w:tabs>
              <w:ind w:left="259"/>
              <w:contextualSpacing w:val="0"/>
              <w:rPr>
                <w:rFonts w:cstheme="minorHAnsi"/>
              </w:rPr>
            </w:pPr>
            <w:r>
              <w:rPr>
                <w:rFonts w:cstheme="minorHAnsi"/>
              </w:rPr>
              <w:t>INFORMATION YOU WILL NEED  FOR A LOCAL DECLARATION</w:t>
            </w:r>
            <w:r>
              <w:rPr>
                <w:rFonts w:cstheme="minorHAnsi"/>
                <w:b w:val="0"/>
              </w:rPr>
              <w:t>:</w:t>
            </w:r>
            <w:r>
              <w:rPr>
                <w:rFonts w:cstheme="minorHAnsi"/>
              </w:rPr>
              <w:tab/>
            </w:r>
            <w:r w:rsidRPr="00BE445C">
              <w:rPr>
                <w:rFonts w:cstheme="minorHAnsi"/>
                <w:i/>
                <w:color w:val="FF0000"/>
                <w:sz w:val="24"/>
                <w:szCs w:val="24"/>
              </w:rPr>
              <w:t>Contact the SEOC for assistance</w:t>
            </w:r>
          </w:p>
        </w:tc>
      </w:tr>
      <w:tr w:rsidR="000903F4" w:rsidRPr="00CC3D93" w:rsidTr="008E7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8" w:type="dxa"/>
            <w:shd w:val="clear" w:color="auto" w:fill="D9D9D9" w:themeFill="background1" w:themeFillShade="D9"/>
          </w:tcPr>
          <w:p w:rsidR="000903F4" w:rsidRPr="00CC3D93" w:rsidRDefault="000903F4" w:rsidP="00823086">
            <w:pPr>
              <w:pStyle w:val="ListParagraph"/>
              <w:numPr>
                <w:ilvl w:val="0"/>
                <w:numId w:val="24"/>
              </w:numPr>
              <w:ind w:left="270"/>
              <w:contextualSpacing w:val="0"/>
              <w:rPr>
                <w:rFonts w:cstheme="minorHAnsi"/>
                <w:b w:val="0"/>
              </w:rPr>
            </w:pPr>
            <w:r>
              <w:rPr>
                <w:rFonts w:cstheme="minorHAnsi"/>
                <w:b w:val="0"/>
              </w:rPr>
              <w:t>Brief description of cause of disaster or emergency, where it happened, and when it occurred</w:t>
            </w:r>
          </w:p>
        </w:tc>
        <w:tc>
          <w:tcPr>
            <w:tcW w:w="5868" w:type="dxa"/>
            <w:shd w:val="clear" w:color="auto" w:fill="D9D9D9" w:themeFill="background1" w:themeFillShade="D9"/>
          </w:tcPr>
          <w:p w:rsidR="000903F4" w:rsidRPr="004D07FC" w:rsidRDefault="000903F4" w:rsidP="00823086">
            <w:pPr>
              <w:pStyle w:val="ListParagraph"/>
              <w:numPr>
                <w:ilvl w:val="0"/>
                <w:numId w:val="24"/>
              </w:numPr>
              <w:ind w:left="270"/>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4D07FC">
              <w:rPr>
                <w:rFonts w:cstheme="minorHAnsi"/>
              </w:rPr>
              <w:t>Statement by appropriate executive office (mayor, council president, etc.) authorized to declare a disaster</w:t>
            </w:r>
          </w:p>
        </w:tc>
      </w:tr>
      <w:tr w:rsidR="000903F4" w:rsidRPr="00CC3D93" w:rsidTr="008E747B">
        <w:trPr>
          <w:jc w:val="center"/>
        </w:trPr>
        <w:tc>
          <w:tcPr>
            <w:cnfStyle w:val="001000000000" w:firstRow="0" w:lastRow="0" w:firstColumn="1" w:lastColumn="0" w:oddVBand="0" w:evenVBand="0" w:oddHBand="0" w:evenHBand="0" w:firstRowFirstColumn="0" w:firstRowLastColumn="0" w:lastRowFirstColumn="0" w:lastRowLastColumn="0"/>
            <w:tcW w:w="5868" w:type="dxa"/>
          </w:tcPr>
          <w:p w:rsidR="000903F4" w:rsidRPr="00CC3D93" w:rsidRDefault="000903F4" w:rsidP="00823086">
            <w:pPr>
              <w:pStyle w:val="ListParagraph"/>
              <w:numPr>
                <w:ilvl w:val="0"/>
                <w:numId w:val="24"/>
              </w:numPr>
              <w:ind w:left="270"/>
              <w:contextualSpacing w:val="0"/>
              <w:rPr>
                <w:rFonts w:cstheme="minorHAnsi"/>
                <w:b w:val="0"/>
              </w:rPr>
            </w:pPr>
            <w:r>
              <w:rPr>
                <w:rFonts w:cstheme="minorHAnsi"/>
                <w:b w:val="0"/>
              </w:rPr>
              <w:t>Statement describing political subdivision</w:t>
            </w:r>
          </w:p>
        </w:tc>
        <w:tc>
          <w:tcPr>
            <w:tcW w:w="5868" w:type="dxa"/>
          </w:tcPr>
          <w:p w:rsidR="000903F4" w:rsidRPr="001224FF" w:rsidRDefault="000903F4" w:rsidP="00823086">
            <w:pPr>
              <w:pStyle w:val="ListParagraph"/>
              <w:numPr>
                <w:ilvl w:val="0"/>
                <w:numId w:val="24"/>
              </w:numPr>
              <w:ind w:left="270"/>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Types of assistance requested (may attach summarized list)</w:t>
            </w:r>
          </w:p>
        </w:tc>
      </w:tr>
      <w:tr w:rsidR="000903F4" w:rsidRPr="00CC3D93" w:rsidTr="008E7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8" w:type="dxa"/>
            <w:shd w:val="clear" w:color="auto" w:fill="D9D9D9" w:themeFill="background1" w:themeFillShade="D9"/>
          </w:tcPr>
          <w:p w:rsidR="000903F4" w:rsidRPr="00CC3D93" w:rsidRDefault="000903F4" w:rsidP="00823086">
            <w:pPr>
              <w:pStyle w:val="ListParagraph"/>
              <w:numPr>
                <w:ilvl w:val="0"/>
                <w:numId w:val="24"/>
              </w:numPr>
              <w:ind w:left="270"/>
              <w:contextualSpacing w:val="0"/>
              <w:rPr>
                <w:rFonts w:cstheme="minorHAnsi"/>
                <w:b w:val="0"/>
              </w:rPr>
            </w:pPr>
            <w:r>
              <w:rPr>
                <w:rFonts w:cstheme="minorHAnsi"/>
                <w:b w:val="0"/>
              </w:rPr>
              <w:t xml:space="preserve">Description of disaster or emergency conditions, areas and numbers affected, damages </w:t>
            </w:r>
          </w:p>
        </w:tc>
        <w:tc>
          <w:tcPr>
            <w:tcW w:w="5868" w:type="dxa"/>
            <w:shd w:val="clear" w:color="auto" w:fill="D9D9D9" w:themeFill="background1" w:themeFillShade="D9"/>
          </w:tcPr>
          <w:p w:rsidR="000903F4" w:rsidRPr="001224FF" w:rsidRDefault="000903F4" w:rsidP="00823086">
            <w:pPr>
              <w:pStyle w:val="ListParagraph"/>
              <w:numPr>
                <w:ilvl w:val="0"/>
                <w:numId w:val="24"/>
              </w:numPr>
              <w:ind w:left="270"/>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Amount jurisdiction has or will spend for this event</w:t>
            </w:r>
          </w:p>
        </w:tc>
      </w:tr>
      <w:tr w:rsidR="000903F4" w:rsidRPr="00CC3D93" w:rsidTr="008E747B">
        <w:trPr>
          <w:jc w:val="center"/>
        </w:trPr>
        <w:tc>
          <w:tcPr>
            <w:cnfStyle w:val="001000000000" w:firstRow="0" w:lastRow="0" w:firstColumn="1" w:lastColumn="0" w:oddVBand="0" w:evenVBand="0" w:oddHBand="0" w:evenHBand="0" w:firstRowFirstColumn="0" w:firstRowLastColumn="0" w:lastRowFirstColumn="0" w:lastRowLastColumn="0"/>
            <w:tcW w:w="5868" w:type="dxa"/>
          </w:tcPr>
          <w:p w:rsidR="000903F4" w:rsidRPr="00CC3D93" w:rsidRDefault="000903F4" w:rsidP="00823086">
            <w:pPr>
              <w:pStyle w:val="ListParagraph"/>
              <w:numPr>
                <w:ilvl w:val="0"/>
                <w:numId w:val="24"/>
              </w:numPr>
              <w:ind w:left="270"/>
              <w:contextualSpacing w:val="0"/>
              <w:rPr>
                <w:rFonts w:cstheme="minorHAnsi"/>
                <w:b w:val="0"/>
              </w:rPr>
            </w:pPr>
            <w:r>
              <w:rPr>
                <w:rFonts w:cstheme="minorHAnsi"/>
                <w:b w:val="0"/>
              </w:rPr>
              <w:t>Statement that local capacity has been exceeded</w:t>
            </w:r>
          </w:p>
        </w:tc>
        <w:tc>
          <w:tcPr>
            <w:tcW w:w="5868" w:type="dxa"/>
          </w:tcPr>
          <w:p w:rsidR="000903F4" w:rsidRPr="001224FF" w:rsidRDefault="000903F4" w:rsidP="00823086">
            <w:pPr>
              <w:pStyle w:val="ListParagraph"/>
              <w:numPr>
                <w:ilvl w:val="0"/>
                <w:numId w:val="24"/>
              </w:numPr>
              <w:ind w:left="270"/>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Date and signature of </w:t>
            </w:r>
            <w:r w:rsidR="00396CEE">
              <w:rPr>
                <w:rFonts w:cstheme="minorHAnsi"/>
              </w:rPr>
              <w:t xml:space="preserve">authorized </w:t>
            </w:r>
            <w:r>
              <w:rPr>
                <w:rFonts w:cstheme="minorHAnsi"/>
              </w:rPr>
              <w:t xml:space="preserve">principal executive officer </w:t>
            </w:r>
          </w:p>
        </w:tc>
      </w:tr>
    </w:tbl>
    <w:p w:rsidR="008452A6" w:rsidRPr="008E747B" w:rsidRDefault="008452A6" w:rsidP="00823086">
      <w:pPr>
        <w:pStyle w:val="Heading1"/>
        <w:spacing w:before="0" w:line="240" w:lineRule="auto"/>
        <w:jc w:val="center"/>
        <w:rPr>
          <w:rFonts w:asciiTheme="minorHAnsi" w:hAnsiTheme="minorHAnsi"/>
          <w:color w:val="000000" w:themeColor="text1"/>
          <w:sz w:val="24"/>
          <w:szCs w:val="24"/>
        </w:rPr>
      </w:pPr>
      <w:r w:rsidRPr="008E747B">
        <w:rPr>
          <w:rFonts w:asciiTheme="minorHAnsi" w:hAnsiTheme="minorHAnsi"/>
          <w:color w:val="000000" w:themeColor="text1"/>
          <w:spacing w:val="220"/>
          <w:sz w:val="24"/>
          <w:szCs w:val="24"/>
        </w:rPr>
        <w:t>SAMPLE</w:t>
      </w:r>
    </w:p>
    <w:p w:rsidR="008452A6" w:rsidRPr="00CC3D93" w:rsidRDefault="008452A6" w:rsidP="00823086">
      <w:pPr>
        <w:pStyle w:val="Heading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spacing w:before="0" w:line="240" w:lineRule="auto"/>
        <w:ind w:left="180" w:right="180"/>
        <w:jc w:val="center"/>
        <w:rPr>
          <w:rFonts w:asciiTheme="minorHAnsi" w:hAnsiTheme="minorHAnsi"/>
          <w:color w:val="000000" w:themeColor="text1"/>
        </w:rPr>
      </w:pPr>
      <w:r w:rsidRPr="0002723B">
        <w:rPr>
          <w:rFonts w:asciiTheme="minorHAnsi" w:hAnsiTheme="minorHAnsi"/>
          <w:color w:val="auto"/>
          <w:sz w:val="26"/>
          <w:szCs w:val="26"/>
        </w:rPr>
        <w:t>LOCAL GOVERNMENT DISASTER DECLARATION</w:t>
      </w:r>
      <w:r w:rsidRPr="0002723B">
        <w:rPr>
          <w:rFonts w:asciiTheme="minorHAnsi" w:hAnsiTheme="minorHAnsi"/>
          <w:color w:val="0000FF"/>
          <w:sz w:val="26"/>
          <w:szCs w:val="26"/>
        </w:rPr>
        <w:t xml:space="preserve"> </w:t>
      </w:r>
      <w:r w:rsidRPr="0002723B">
        <w:rPr>
          <w:rFonts w:asciiTheme="minorHAnsi" w:hAnsiTheme="minorHAnsi"/>
          <w:color w:val="0000FF"/>
          <w:sz w:val="26"/>
          <w:szCs w:val="26"/>
        </w:rPr>
        <w:br/>
      </w:r>
      <w:r w:rsidRPr="00825B5A">
        <w:rPr>
          <w:rFonts w:asciiTheme="minorHAnsi" w:hAnsiTheme="minorHAnsi"/>
          <w:i/>
          <w:color w:val="0000FF"/>
          <w:sz w:val="24"/>
          <w:szCs w:val="24"/>
        </w:rPr>
        <w:t>WITH REQUEST FOR STATE ASSISTANCE</w:t>
      </w:r>
    </w:p>
    <w:p w:rsidR="008452A6" w:rsidRPr="008E747B"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1"/>
          <w:szCs w:val="21"/>
        </w:rPr>
      </w:pPr>
      <w:r w:rsidRPr="008E747B">
        <w:rPr>
          <w:rFonts w:asciiTheme="majorHAnsi" w:hAnsiTheme="majorHAnsi" w:cs="Arial"/>
          <w:b w:val="0"/>
          <w:sz w:val="21"/>
          <w:szCs w:val="21"/>
        </w:rPr>
        <w:t xml:space="preserve">WHEREAS, commencing on (date, year), the </w:t>
      </w:r>
      <w:r w:rsidRPr="008E747B">
        <w:rPr>
          <w:rFonts w:asciiTheme="majorHAnsi" w:eastAsia="Calibri" w:hAnsiTheme="majorHAnsi" w:cs="Arial"/>
          <w:b w:val="0"/>
          <w:bCs/>
          <w:sz w:val="21"/>
          <w:szCs w:val="21"/>
        </w:rPr>
        <w:t>City/Village of ________</w:t>
      </w:r>
      <w:r w:rsidRPr="008E747B">
        <w:rPr>
          <w:rFonts w:asciiTheme="majorHAnsi" w:hAnsiTheme="majorHAnsi" w:cs="Arial"/>
          <w:b w:val="0"/>
          <w:sz w:val="21"/>
          <w:szCs w:val="21"/>
        </w:rPr>
        <w:t>, Alaska sustained severe losses and threats to life and property from strong winds and higher-than-normal storm surges that caused widespread flooding of the entire village and severe damage or destruction of the city’s power plant and transmission lines, sewer and water collection facilities, and transportation infrastructure; and,</w:t>
      </w:r>
    </w:p>
    <w:p w:rsidR="008452A6" w:rsidRPr="008E747B"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1"/>
          <w:szCs w:val="21"/>
        </w:rPr>
      </w:pPr>
      <w:r w:rsidRPr="008E747B">
        <w:rPr>
          <w:rFonts w:asciiTheme="majorHAnsi" w:hAnsiTheme="majorHAnsi" w:cs="Arial"/>
          <w:b w:val="0"/>
          <w:sz w:val="21"/>
          <w:szCs w:val="21"/>
        </w:rPr>
        <w:t xml:space="preserve">WHEREAS, the </w:t>
      </w:r>
      <w:r w:rsidRPr="008E747B">
        <w:rPr>
          <w:rFonts w:asciiTheme="majorHAnsi" w:eastAsia="Calibri" w:hAnsiTheme="majorHAnsi" w:cs="Arial"/>
          <w:b w:val="0"/>
          <w:bCs/>
          <w:sz w:val="21"/>
          <w:szCs w:val="21"/>
        </w:rPr>
        <w:t>City/Village of ________</w:t>
      </w:r>
      <w:r w:rsidRPr="008E747B">
        <w:rPr>
          <w:rFonts w:asciiTheme="majorHAnsi" w:hAnsiTheme="majorHAnsi" w:cs="Arial"/>
          <w:b w:val="0"/>
          <w:sz w:val="21"/>
          <w:szCs w:val="21"/>
        </w:rPr>
        <w:t xml:space="preserve"> is a political subdivision that has jurisdictional boundaries outside of a recognized borough; and,</w:t>
      </w:r>
    </w:p>
    <w:p w:rsidR="008452A6" w:rsidRPr="008E747B"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1"/>
          <w:szCs w:val="21"/>
        </w:rPr>
      </w:pPr>
      <w:r w:rsidRPr="008E747B">
        <w:rPr>
          <w:rFonts w:asciiTheme="majorHAnsi" w:hAnsiTheme="majorHAnsi" w:cs="Arial"/>
          <w:b w:val="0"/>
          <w:sz w:val="21"/>
          <w:szCs w:val="21"/>
        </w:rPr>
        <w:t xml:space="preserve">WHEREAS, the following conditions exist as a result of the disaster emergency: widespread flooding within the village area resulting in inundation of, and severe damage to, approximately 14 homes, requiring evacuation and sheltering of the residents; severe damage to four local businesses and five public buildings; severe damage to personal and real property and subsistence equipment; deposition of vegetation and building debris on major roads and the airport runway requiring debris removal; loss of electrical power </w:t>
      </w:r>
      <w:r w:rsidRPr="008E747B">
        <w:rPr>
          <w:rFonts w:asciiTheme="majorHAnsi" w:eastAsia="Calibri" w:hAnsiTheme="majorHAnsi" w:cs="Arial"/>
          <w:b w:val="0"/>
          <w:bCs/>
          <w:sz w:val="21"/>
          <w:szCs w:val="21"/>
        </w:rPr>
        <w:t>citywide,</w:t>
      </w:r>
      <w:r w:rsidRPr="008E747B">
        <w:rPr>
          <w:rFonts w:asciiTheme="majorHAnsi" w:hAnsiTheme="majorHAnsi" w:cs="Arial"/>
          <w:b w:val="0"/>
          <w:sz w:val="21"/>
          <w:szCs w:val="21"/>
        </w:rPr>
        <w:t xml:space="preserve"> which required temporary repair and future permanent repairs; reduced capability of the water and sewer lines, which will require professional inspection and permanent repairs; washouts along four major roads and significant loss of embankment along the north side of the airport runway, requiring emergency protective measures to be taken; and,</w:t>
      </w:r>
    </w:p>
    <w:p w:rsidR="008452A6" w:rsidRPr="008E747B"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1"/>
          <w:szCs w:val="21"/>
        </w:rPr>
      </w:pPr>
      <w:r w:rsidRPr="008E747B">
        <w:rPr>
          <w:rFonts w:asciiTheme="majorHAnsi" w:hAnsiTheme="majorHAnsi" w:cs="Arial"/>
          <w:b w:val="0"/>
          <w:sz w:val="21"/>
          <w:szCs w:val="21"/>
        </w:rPr>
        <w:t>WHEREAS, the severity and magnitude of the emergency is beyond the timely and effective response capability of local resources; and there are insufficient regularly appropriated funds to cover these expenses; and,</w:t>
      </w:r>
    </w:p>
    <w:p w:rsidR="008452A6" w:rsidRPr="008E747B"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1"/>
          <w:szCs w:val="21"/>
        </w:rPr>
      </w:pPr>
      <w:r w:rsidRPr="008E747B">
        <w:rPr>
          <w:rFonts w:asciiTheme="majorHAnsi" w:hAnsiTheme="majorHAnsi" w:cs="Arial"/>
          <w:b w:val="0"/>
          <w:sz w:val="21"/>
          <w:szCs w:val="21"/>
        </w:rPr>
        <w:t>THEREFORE, be it resolved that the mayor of __________ does declare a d</w:t>
      </w:r>
      <w:r w:rsidRPr="008E747B">
        <w:rPr>
          <w:rFonts w:asciiTheme="majorHAnsi" w:eastAsia="Calibri" w:hAnsiTheme="majorHAnsi" w:cs="Arial"/>
          <w:b w:val="0"/>
          <w:bCs/>
          <w:sz w:val="21"/>
          <w:szCs w:val="21"/>
        </w:rPr>
        <w:t>isaster emergency</w:t>
      </w:r>
      <w:r w:rsidRPr="008E747B">
        <w:rPr>
          <w:rFonts w:asciiTheme="majorHAnsi" w:hAnsiTheme="majorHAnsi" w:cs="Arial"/>
          <w:b w:val="0"/>
          <w:sz w:val="21"/>
          <w:szCs w:val="21"/>
        </w:rPr>
        <w:t xml:space="preserve"> per AS 26.23.140 to exist in the City/Village of _________.</w:t>
      </w:r>
    </w:p>
    <w:p w:rsidR="008452A6" w:rsidRPr="008E747B"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1"/>
          <w:szCs w:val="21"/>
        </w:rPr>
      </w:pPr>
      <w:r w:rsidRPr="008E747B">
        <w:rPr>
          <w:rFonts w:asciiTheme="majorHAnsi" w:hAnsiTheme="majorHAnsi" w:cs="Arial"/>
          <w:b w:val="0"/>
          <w:sz w:val="21"/>
          <w:szCs w:val="21"/>
        </w:rPr>
        <w:t xml:space="preserve">FURTHERMORE, it is requested that the </w:t>
      </w:r>
      <w:r w:rsidRPr="008E747B">
        <w:rPr>
          <w:rFonts w:asciiTheme="majorHAnsi" w:eastAsia="Calibri" w:hAnsiTheme="majorHAnsi" w:cs="Arial"/>
          <w:b w:val="0"/>
          <w:bCs/>
          <w:sz w:val="21"/>
          <w:szCs w:val="21"/>
        </w:rPr>
        <w:t>governor of the State of Alaska</w:t>
      </w:r>
      <w:r w:rsidRPr="008E747B">
        <w:rPr>
          <w:rFonts w:asciiTheme="majorHAnsi" w:hAnsiTheme="majorHAnsi" w:cs="Arial"/>
          <w:b w:val="0"/>
          <w:sz w:val="21"/>
          <w:szCs w:val="21"/>
        </w:rPr>
        <w:t xml:space="preserve"> declare a disaster emergency to exist as described in AS 26.23 and provide disaster assistance to the City/Village of _________in its response and recovery from this event. The City/Village specifically requests individual disaster relief for 14 homeowners with flooded homes and damaged personal, real, and subsistence property, public disaster assistance for emergency protective measures, temporary and permanent repairs to the city sewer, water, and transportation infrastructure, with technical assistance and funding to evaluate the damage to, and perform needed repairs to, the city water collection and transmission systems.</w:t>
      </w:r>
    </w:p>
    <w:p w:rsidR="008452A6" w:rsidRPr="008E747B"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1"/>
          <w:szCs w:val="21"/>
        </w:rPr>
      </w:pPr>
      <w:r w:rsidRPr="008E747B">
        <w:rPr>
          <w:rFonts w:asciiTheme="majorHAnsi" w:hAnsiTheme="majorHAnsi" w:cs="Arial"/>
          <w:b w:val="0"/>
          <w:sz w:val="21"/>
          <w:szCs w:val="21"/>
        </w:rPr>
        <w:t>FURTHER, the undersigned certifies that the City/Village of _________</w:t>
      </w:r>
      <w:r w:rsidR="0002723B" w:rsidRPr="008E747B">
        <w:rPr>
          <w:rFonts w:asciiTheme="majorHAnsi" w:hAnsiTheme="majorHAnsi" w:cs="Arial"/>
          <w:b w:val="0"/>
          <w:sz w:val="21"/>
          <w:szCs w:val="21"/>
        </w:rPr>
        <w:t xml:space="preserve"> </w:t>
      </w:r>
      <w:r w:rsidRPr="008E747B">
        <w:rPr>
          <w:rFonts w:asciiTheme="majorHAnsi" w:hAnsiTheme="majorHAnsi" w:cs="Arial"/>
          <w:b w:val="0"/>
          <w:sz w:val="21"/>
          <w:szCs w:val="21"/>
        </w:rPr>
        <w:t xml:space="preserve">has or will expend local resources in the </w:t>
      </w:r>
      <w:r w:rsidR="006431A8" w:rsidRPr="008E747B">
        <w:rPr>
          <w:rFonts w:asciiTheme="majorHAnsi" w:hAnsiTheme="majorHAnsi" w:cs="Arial"/>
          <w:b w:val="0"/>
          <w:sz w:val="21"/>
          <w:szCs w:val="21"/>
        </w:rPr>
        <w:t>amount</w:t>
      </w:r>
      <w:r w:rsidRPr="008E747B">
        <w:rPr>
          <w:rFonts w:asciiTheme="majorHAnsi" w:hAnsiTheme="majorHAnsi" w:cs="Arial"/>
          <w:b w:val="0"/>
          <w:sz w:val="21"/>
          <w:szCs w:val="21"/>
        </w:rPr>
        <w:t xml:space="preserve"> of </w:t>
      </w:r>
      <w:r w:rsidRPr="008E747B">
        <w:rPr>
          <w:rFonts w:asciiTheme="majorHAnsi" w:hAnsiTheme="majorHAnsi" w:cs="Arial"/>
          <w:b w:val="0"/>
          <w:sz w:val="21"/>
          <w:szCs w:val="21"/>
          <w:u w:val="single"/>
        </w:rPr>
        <w:t>$ ______</w:t>
      </w:r>
      <w:r w:rsidRPr="008E747B">
        <w:rPr>
          <w:rFonts w:asciiTheme="majorHAnsi" w:hAnsiTheme="majorHAnsi" w:cs="Arial"/>
          <w:b w:val="0"/>
          <w:sz w:val="21"/>
          <w:szCs w:val="21"/>
        </w:rPr>
        <w:t xml:space="preserve"> as a result of this disaster, for which no State or Federal reimbursement will be requested.</w:t>
      </w:r>
    </w:p>
    <w:p w:rsidR="008452A6" w:rsidRPr="008E747B"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1"/>
          <w:szCs w:val="21"/>
        </w:rPr>
      </w:pPr>
      <w:r w:rsidRPr="008E747B">
        <w:rPr>
          <w:rFonts w:asciiTheme="majorHAnsi" w:hAnsiTheme="majorHAnsi" w:cs="Arial"/>
          <w:b w:val="0"/>
          <w:sz w:val="21"/>
          <w:szCs w:val="21"/>
        </w:rPr>
        <w:t>SIGNED this 2</w:t>
      </w:r>
      <w:r w:rsidRPr="008E747B">
        <w:rPr>
          <w:rFonts w:asciiTheme="majorHAnsi" w:hAnsiTheme="majorHAnsi" w:cs="Arial"/>
          <w:b w:val="0"/>
          <w:sz w:val="21"/>
          <w:szCs w:val="21"/>
          <w:vertAlign w:val="superscript"/>
        </w:rPr>
        <w:t>nd</w:t>
      </w:r>
      <w:r w:rsidRPr="008E747B">
        <w:rPr>
          <w:rFonts w:asciiTheme="majorHAnsi" w:hAnsiTheme="majorHAnsi" w:cs="Arial"/>
          <w:b w:val="0"/>
          <w:sz w:val="21"/>
          <w:szCs w:val="21"/>
        </w:rPr>
        <w:t xml:space="preserve"> day of </w:t>
      </w:r>
      <w:r w:rsidR="00396CEE" w:rsidRPr="008E747B">
        <w:rPr>
          <w:rFonts w:asciiTheme="majorHAnsi" w:hAnsiTheme="majorHAnsi" w:cs="Arial"/>
          <w:b w:val="0"/>
          <w:sz w:val="21"/>
          <w:szCs w:val="21"/>
        </w:rPr>
        <w:t>M</w:t>
      </w:r>
      <w:r w:rsidRPr="008E747B">
        <w:rPr>
          <w:rFonts w:asciiTheme="majorHAnsi" w:hAnsiTheme="majorHAnsi" w:cs="Arial"/>
          <w:b w:val="0"/>
          <w:sz w:val="21"/>
          <w:szCs w:val="21"/>
        </w:rPr>
        <w:t xml:space="preserve">onth, </w:t>
      </w:r>
      <w:r w:rsidR="00396CEE" w:rsidRPr="008E747B">
        <w:rPr>
          <w:rFonts w:asciiTheme="majorHAnsi" w:hAnsiTheme="majorHAnsi" w:cs="Arial"/>
          <w:b w:val="0"/>
          <w:sz w:val="21"/>
          <w:szCs w:val="21"/>
        </w:rPr>
        <w:t>Y</w:t>
      </w:r>
      <w:r w:rsidRPr="008E747B">
        <w:rPr>
          <w:rFonts w:asciiTheme="majorHAnsi" w:hAnsiTheme="majorHAnsi" w:cs="Arial"/>
          <w:b w:val="0"/>
          <w:sz w:val="21"/>
          <w:szCs w:val="21"/>
        </w:rPr>
        <w:t>ear</w:t>
      </w:r>
    </w:p>
    <w:p w:rsidR="008452A6" w:rsidRPr="00396CEE" w:rsidRDefault="008452A6"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ind w:left="180" w:right="180"/>
        <w:rPr>
          <w:rFonts w:asciiTheme="majorHAnsi" w:hAnsiTheme="majorHAnsi" w:cs="Arial"/>
          <w:b w:val="0"/>
          <w:sz w:val="22"/>
          <w:szCs w:val="22"/>
        </w:rPr>
      </w:pPr>
    </w:p>
    <w:p w:rsidR="008452A6" w:rsidRPr="00396CEE" w:rsidRDefault="008452A6" w:rsidP="00823086">
      <w:pPr>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tabs>
          <w:tab w:val="left" w:pos="4680"/>
        </w:tabs>
        <w:spacing w:after="0" w:line="240" w:lineRule="auto"/>
        <w:ind w:left="180" w:right="180"/>
        <w:rPr>
          <w:rFonts w:asciiTheme="majorHAnsi" w:hAnsiTheme="majorHAnsi"/>
          <w:i/>
        </w:rPr>
      </w:pPr>
      <w:r w:rsidRPr="00396CEE">
        <w:rPr>
          <w:rFonts w:asciiTheme="majorHAnsi" w:hAnsiTheme="majorHAnsi"/>
          <w:i/>
          <w:u w:val="single"/>
        </w:rPr>
        <w:t>Signature</w:t>
      </w:r>
      <w:r w:rsidRPr="00396CEE">
        <w:rPr>
          <w:rFonts w:asciiTheme="majorHAnsi" w:hAnsiTheme="majorHAnsi"/>
          <w:i/>
          <w:u w:val="single"/>
        </w:rPr>
        <w:tab/>
      </w:r>
    </w:p>
    <w:p w:rsidR="008452A6" w:rsidRPr="00396CEE" w:rsidRDefault="00333C71" w:rsidP="00823086">
      <w:pPr>
        <w:pStyle w:val="Subhead1"/>
        <w:pBdr>
          <w:top w:val="single" w:sz="8" w:space="4" w:color="000000" w:themeColor="text1" w:shadow="1"/>
          <w:left w:val="single" w:sz="8" w:space="4" w:color="000000" w:themeColor="text1" w:shadow="1"/>
          <w:bottom w:val="single" w:sz="8" w:space="4" w:color="000000" w:themeColor="text1" w:shadow="1"/>
          <w:right w:val="single" w:sz="8" w:space="4" w:color="000000" w:themeColor="text1" w:shadow="1"/>
        </w:pBdr>
        <w:tabs>
          <w:tab w:val="left" w:pos="4680"/>
        </w:tabs>
        <w:ind w:left="180" w:right="180"/>
        <w:rPr>
          <w:rFonts w:asciiTheme="majorHAnsi" w:hAnsiTheme="majorHAnsi"/>
          <w:b w:val="0"/>
          <w:sz w:val="22"/>
          <w:szCs w:val="22"/>
        </w:rPr>
      </w:pPr>
      <w:r>
        <w:rPr>
          <w:rFonts w:cstheme="minorHAnsi"/>
          <w:noProof/>
        </w:rPr>
        <mc:AlternateContent>
          <mc:Choice Requires="wps">
            <w:drawing>
              <wp:anchor distT="0" distB="0" distL="114300" distR="114300" simplePos="0" relativeHeight="251646464" behindDoc="0" locked="0" layoutInCell="0" allowOverlap="1" wp14:anchorId="5EE6C0D2" wp14:editId="55803352">
                <wp:simplePos x="0" y="0"/>
                <wp:positionH relativeFrom="margin">
                  <wp:align>center</wp:align>
                </wp:positionH>
                <wp:positionV relativeFrom="margin">
                  <wp:align>bottom</wp:align>
                </wp:positionV>
                <wp:extent cx="7315200" cy="292608"/>
                <wp:effectExtent l="0" t="0" r="1905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8452A6">
                            <w:pPr>
                              <w:shd w:val="clear" w:color="auto" w:fill="E36C0A" w:themeFill="accent6" w:themeFillShade="BF"/>
                              <w:tabs>
                                <w:tab w:val="left" w:pos="360"/>
                                <w:tab w:val="right" w:pos="11160"/>
                              </w:tabs>
                              <w:jc w:val="center"/>
                              <w:rPr>
                                <w:b/>
                                <w:sz w:val="28"/>
                              </w:rPr>
                            </w:pPr>
                            <w:r>
                              <w:rPr>
                                <w:b/>
                                <w:sz w:val="28"/>
                              </w:rPr>
                              <w:tab/>
                              <w:t>DISASTER DECLARATION</w:t>
                            </w:r>
                            <w:r>
                              <w:rPr>
                                <w:b/>
                                <w:sz w:val="28"/>
                              </w:rPr>
                              <w:tab/>
                              <w:t>REQUESTING STATE ASSISTANCE</w:t>
                            </w:r>
                          </w:p>
                          <w:p w:rsidR="00F717AB" w:rsidRPr="00FD03A2" w:rsidRDefault="00F717AB" w:rsidP="008452A6">
                            <w:pPr>
                              <w:shd w:val="clear" w:color="auto" w:fill="E36C0A" w:themeFill="accent6" w:themeFillShade="BF"/>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C0D2" id="_x0000_s1063" type="#_x0000_t202" style="position:absolute;left:0;text-align:left;margin-left:0;margin-top:0;width:8in;height:23.05pt;z-index:2516464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XJwIAAEw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" o:allowincell="f">
                <v:textbox>
                  <w:txbxContent>
                    <w:p w:rsidR="00F717AB" w:rsidRPr="00FD03A2" w:rsidRDefault="00F717AB" w:rsidP="008452A6">
                      <w:pPr>
                        <w:shd w:val="clear" w:color="auto" w:fill="E36C0A" w:themeFill="accent6" w:themeFillShade="BF"/>
                        <w:tabs>
                          <w:tab w:val="left" w:pos="360"/>
                          <w:tab w:val="right" w:pos="11160"/>
                        </w:tabs>
                        <w:jc w:val="center"/>
                        <w:rPr>
                          <w:b/>
                          <w:sz w:val="28"/>
                        </w:rPr>
                      </w:pPr>
                      <w:r>
                        <w:rPr>
                          <w:b/>
                          <w:sz w:val="28"/>
                        </w:rPr>
                        <w:tab/>
                        <w:t>DISASTER DECLARATION</w:t>
                      </w:r>
                      <w:r>
                        <w:rPr>
                          <w:b/>
                          <w:sz w:val="28"/>
                        </w:rPr>
                        <w:tab/>
                        <w:t>REQUESTING STATE ASSISTANCE</w:t>
                      </w:r>
                    </w:p>
                    <w:p w:rsidR="00F717AB" w:rsidRPr="00FD03A2" w:rsidRDefault="00F717AB" w:rsidP="008452A6">
                      <w:pPr>
                        <w:shd w:val="clear" w:color="auto" w:fill="E36C0A" w:themeFill="accent6" w:themeFillShade="BF"/>
                        <w:jc w:val="center"/>
                        <w:rPr>
                          <w:b/>
                          <w:sz w:val="28"/>
                        </w:rPr>
                      </w:pPr>
                    </w:p>
                  </w:txbxContent>
                </v:textbox>
                <w10:wrap anchorx="margin" anchory="margin"/>
              </v:shape>
            </w:pict>
          </mc:Fallback>
        </mc:AlternateContent>
      </w:r>
      <w:r w:rsidR="008452A6" w:rsidRPr="00396CEE">
        <w:rPr>
          <w:rFonts w:asciiTheme="majorHAnsi" w:hAnsiTheme="majorHAnsi" w:cs="Arial"/>
          <w:b w:val="0"/>
          <w:sz w:val="22"/>
          <w:szCs w:val="22"/>
        </w:rPr>
        <w:t>John Q. Do</w:t>
      </w:r>
      <w:r w:rsidR="008452A6" w:rsidRPr="00396CEE">
        <w:rPr>
          <w:rFonts w:asciiTheme="majorHAnsi" w:hAnsiTheme="majorHAnsi"/>
          <w:b w:val="0"/>
          <w:sz w:val="22"/>
          <w:szCs w:val="22"/>
        </w:rPr>
        <w:t>e, Mayor</w:t>
      </w:r>
      <w:r w:rsidR="008452A6" w:rsidRPr="00396CEE">
        <w:rPr>
          <w:rFonts w:asciiTheme="majorHAnsi" w:hAnsiTheme="majorHAnsi"/>
          <w:b w:val="0"/>
          <w:sz w:val="22"/>
          <w:szCs w:val="22"/>
        </w:rPr>
        <w:br/>
      </w:r>
      <w:r w:rsidR="0002723B" w:rsidRPr="00396CEE">
        <w:rPr>
          <w:rFonts w:asciiTheme="majorHAnsi" w:hAnsiTheme="majorHAnsi" w:cs="Arial"/>
          <w:b w:val="0"/>
          <w:sz w:val="22"/>
          <w:szCs w:val="22"/>
        </w:rPr>
        <w:t>City/Village of _________</w:t>
      </w:r>
      <w:r w:rsidR="00396CEE" w:rsidRPr="00396CEE">
        <w:rPr>
          <w:rFonts w:asciiTheme="majorHAnsi" w:hAnsiTheme="majorHAnsi" w:cs="Arial"/>
          <w:b w:val="0"/>
          <w:sz w:val="22"/>
          <w:szCs w:val="22"/>
          <w:u w:val="single"/>
        </w:rPr>
        <w:tab/>
      </w:r>
    </w:p>
    <w:p w:rsidR="000A1A19" w:rsidRDefault="000A1A19" w:rsidP="00823086">
      <w:pPr>
        <w:pStyle w:val="Heading1"/>
        <w:spacing w:before="0" w:line="240" w:lineRule="auto"/>
        <w:rPr>
          <w:rFonts w:asciiTheme="minorHAnsi" w:hAnsiTheme="minorHAnsi"/>
          <w:b w:val="0"/>
          <w:i/>
          <w:color w:val="000000" w:themeColor="text1"/>
          <w:sz w:val="24"/>
          <w:szCs w:val="24"/>
        </w:rPr>
        <w:sectPr w:rsidR="000A1A19" w:rsidSect="00046502">
          <w:pgSz w:w="12240" w:h="14760" w:code="1"/>
          <w:pgMar w:top="245" w:right="245" w:bottom="144" w:left="245" w:header="720" w:footer="720" w:gutter="0"/>
          <w:pgBorders w:offsetFrom="page">
            <w:bottom w:val="single" w:sz="4" w:space="4" w:color="auto"/>
          </w:pgBorders>
          <w:cols w:space="720"/>
          <w:docGrid w:linePitch="360"/>
        </w:sectPr>
      </w:pPr>
    </w:p>
    <w:p w:rsidR="00D52033" w:rsidRPr="00D52033" w:rsidRDefault="002F10F9" w:rsidP="00823086">
      <w:pPr>
        <w:pStyle w:val="Heading1"/>
        <w:spacing w:before="0" w:line="240" w:lineRule="auto"/>
        <w:rPr>
          <w:rFonts w:asciiTheme="minorHAnsi" w:hAnsiTheme="minorHAnsi"/>
          <w:b w:val="0"/>
          <w:i/>
          <w:color w:val="000000" w:themeColor="text1"/>
          <w:sz w:val="24"/>
          <w:szCs w:val="24"/>
        </w:rPr>
      </w:pPr>
      <w:r>
        <w:rPr>
          <w:rFonts w:asciiTheme="minorHAnsi" w:hAnsiTheme="minorHAnsi"/>
          <w:b w:val="0"/>
          <w:i/>
          <w:color w:val="000000" w:themeColor="text1"/>
          <w:sz w:val="24"/>
          <w:szCs w:val="24"/>
        </w:rPr>
        <w:lastRenderedPageBreak/>
        <w:t>Use this reference chart to plan for activities following a disaster. Many deadlines are critical and most require community leadership and collaboration.</w:t>
      </w:r>
    </w:p>
    <w:tbl>
      <w:tblPr>
        <w:tblStyle w:val="LightShading1"/>
        <w:tblW w:w="11520" w:type="dxa"/>
        <w:jc w:val="center"/>
        <w:tblLook w:val="0420" w:firstRow="1" w:lastRow="0" w:firstColumn="0" w:lastColumn="0" w:noHBand="0" w:noVBand="1"/>
      </w:tblPr>
      <w:tblGrid>
        <w:gridCol w:w="2931"/>
        <w:gridCol w:w="3640"/>
        <w:gridCol w:w="2126"/>
        <w:gridCol w:w="2823"/>
      </w:tblGrid>
      <w:tr w:rsidR="008452A6" w:rsidRPr="0020340D" w:rsidTr="008E747B">
        <w:trPr>
          <w:cnfStyle w:val="100000000000" w:firstRow="1" w:lastRow="0" w:firstColumn="0" w:lastColumn="0" w:oddVBand="0" w:evenVBand="0" w:oddHBand="0" w:evenHBand="0" w:firstRowFirstColumn="0" w:firstRowLastColumn="0" w:lastRowFirstColumn="0" w:lastRowLastColumn="0"/>
          <w:trHeight w:val="417"/>
          <w:jc w:val="center"/>
        </w:trPr>
        <w:tc>
          <w:tcPr>
            <w:tcW w:w="2970" w:type="dxa"/>
            <w:vAlign w:val="center"/>
          </w:tcPr>
          <w:p w:rsidR="008452A6" w:rsidRPr="0020340D" w:rsidRDefault="008452A6" w:rsidP="00823086">
            <w:pPr>
              <w:jc w:val="center"/>
              <w:rPr>
                <w:bCs w:val="0"/>
                <w:sz w:val="24"/>
                <w:szCs w:val="24"/>
              </w:rPr>
            </w:pPr>
            <w:r w:rsidRPr="0020340D">
              <w:rPr>
                <w:sz w:val="24"/>
                <w:szCs w:val="24"/>
              </w:rPr>
              <w:t>Milestone</w:t>
            </w:r>
          </w:p>
        </w:tc>
        <w:tc>
          <w:tcPr>
            <w:tcW w:w="3708" w:type="dxa"/>
            <w:vAlign w:val="center"/>
          </w:tcPr>
          <w:p w:rsidR="008452A6" w:rsidRPr="0020340D" w:rsidRDefault="008452A6" w:rsidP="00823086">
            <w:pPr>
              <w:jc w:val="center"/>
              <w:rPr>
                <w:bCs w:val="0"/>
                <w:sz w:val="24"/>
                <w:szCs w:val="24"/>
              </w:rPr>
            </w:pPr>
            <w:r w:rsidRPr="0020340D">
              <w:rPr>
                <w:sz w:val="24"/>
                <w:szCs w:val="24"/>
              </w:rPr>
              <w:t>Action</w:t>
            </w:r>
          </w:p>
        </w:tc>
        <w:tc>
          <w:tcPr>
            <w:tcW w:w="2160" w:type="dxa"/>
            <w:vAlign w:val="center"/>
          </w:tcPr>
          <w:p w:rsidR="008452A6" w:rsidRPr="004C67B9" w:rsidRDefault="008452A6" w:rsidP="00823086">
            <w:pPr>
              <w:jc w:val="center"/>
              <w:rPr>
                <w:sz w:val="24"/>
                <w:szCs w:val="24"/>
              </w:rPr>
            </w:pPr>
            <w:r w:rsidRPr="004C67B9">
              <w:rPr>
                <w:sz w:val="24"/>
                <w:szCs w:val="24"/>
              </w:rPr>
              <w:t>To/With</w:t>
            </w:r>
          </w:p>
        </w:tc>
        <w:tc>
          <w:tcPr>
            <w:tcW w:w="2880" w:type="dxa"/>
            <w:vAlign w:val="center"/>
          </w:tcPr>
          <w:p w:rsidR="008452A6" w:rsidRPr="0020340D" w:rsidRDefault="008452A6" w:rsidP="00823086">
            <w:pPr>
              <w:jc w:val="center"/>
              <w:rPr>
                <w:bCs w:val="0"/>
                <w:sz w:val="24"/>
                <w:szCs w:val="24"/>
              </w:rPr>
            </w:pPr>
            <w:r w:rsidRPr="0020340D">
              <w:rPr>
                <w:sz w:val="24"/>
                <w:szCs w:val="24"/>
              </w:rPr>
              <w:t>Time</w:t>
            </w:r>
            <w:r>
              <w:rPr>
                <w:sz w:val="24"/>
                <w:szCs w:val="24"/>
              </w:rPr>
              <w:t xml:space="preserve"> F</w:t>
            </w:r>
            <w:r w:rsidRPr="0020340D">
              <w:rPr>
                <w:sz w:val="24"/>
                <w:szCs w:val="24"/>
              </w:rPr>
              <w:t>rame</w:t>
            </w:r>
          </w:p>
        </w:tc>
      </w:tr>
      <w:tr w:rsidR="008452A6" w:rsidRPr="0020340D" w:rsidTr="008E747B">
        <w:trPr>
          <w:cnfStyle w:val="000000100000" w:firstRow="0" w:lastRow="0" w:firstColumn="0" w:lastColumn="0" w:oddVBand="0" w:evenVBand="0" w:oddHBand="1" w:evenHBand="0" w:firstRowFirstColumn="0" w:firstRowLastColumn="0" w:lastRowFirstColumn="0" w:lastRowLastColumn="0"/>
          <w:trHeight w:val="714"/>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Incident occurs</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Report incident</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4C67B9" w:rsidRDefault="008452A6" w:rsidP="00823086">
            <w:pPr>
              <w:jc w:val="center"/>
              <w:rPr>
                <w:b/>
                <w:sz w:val="20"/>
                <w:szCs w:val="20"/>
              </w:rPr>
            </w:pPr>
            <w:r>
              <w:rPr>
                <w:sz w:val="20"/>
                <w:szCs w:val="20"/>
              </w:rPr>
              <w:t>To</w:t>
            </w:r>
            <w:r w:rsidRPr="0020340D">
              <w:rPr>
                <w:sz w:val="20"/>
                <w:szCs w:val="20"/>
              </w:rPr>
              <w:t xml:space="preserve"> </w:t>
            </w:r>
            <w:r>
              <w:rPr>
                <w:sz w:val="20"/>
                <w:szCs w:val="20"/>
              </w:rPr>
              <w:t>b</w:t>
            </w:r>
            <w:r w:rsidRPr="0020340D">
              <w:rPr>
                <w:sz w:val="20"/>
                <w:szCs w:val="20"/>
              </w:rPr>
              <w:t xml:space="preserve">orough (if </w:t>
            </w:r>
            <w:r>
              <w:rPr>
                <w:sz w:val="20"/>
                <w:szCs w:val="20"/>
              </w:rPr>
              <w:t>applicable); otherwise, SEOC</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67663F" w:rsidRDefault="008452A6" w:rsidP="00823086">
            <w:pPr>
              <w:jc w:val="center"/>
              <w:rPr>
                <w:sz w:val="20"/>
                <w:szCs w:val="20"/>
              </w:rPr>
            </w:pPr>
            <w:r w:rsidRPr="0020340D">
              <w:rPr>
                <w:sz w:val="20"/>
                <w:szCs w:val="20"/>
              </w:rPr>
              <w:t xml:space="preserve">As soon as practical, but typically within </w:t>
            </w:r>
            <w:r>
              <w:rPr>
                <w:sz w:val="20"/>
                <w:szCs w:val="20"/>
              </w:rPr>
              <w:br/>
            </w:r>
            <w:r w:rsidRPr="004C67B9">
              <w:rPr>
                <w:b/>
                <w:sz w:val="20"/>
                <w:szCs w:val="20"/>
              </w:rPr>
              <w:t>3 days</w:t>
            </w:r>
            <w:r>
              <w:rPr>
                <w:b/>
                <w:sz w:val="20"/>
                <w:szCs w:val="20"/>
              </w:rPr>
              <w:t xml:space="preserve"> </w:t>
            </w:r>
            <w:r>
              <w:rPr>
                <w:sz w:val="20"/>
                <w:szCs w:val="20"/>
              </w:rPr>
              <w:t>of event</w:t>
            </w:r>
          </w:p>
        </w:tc>
      </w:tr>
      <w:tr w:rsidR="008452A6" w:rsidRPr="0020340D" w:rsidTr="008E747B">
        <w:trPr>
          <w:trHeight w:val="777"/>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Local </w:t>
            </w:r>
            <w:r>
              <w:rPr>
                <w:sz w:val="20"/>
                <w:szCs w:val="20"/>
              </w:rPr>
              <w:t>e</w:t>
            </w:r>
            <w:r w:rsidRPr="0020340D">
              <w:rPr>
                <w:sz w:val="20"/>
                <w:szCs w:val="20"/>
              </w:rPr>
              <w:t xml:space="preserve">mergency </w:t>
            </w:r>
            <w:r>
              <w:rPr>
                <w:sz w:val="20"/>
                <w:szCs w:val="20"/>
              </w:rPr>
              <w:t>p</w:t>
            </w:r>
            <w:r w:rsidRPr="0020340D">
              <w:rPr>
                <w:sz w:val="20"/>
                <w:szCs w:val="20"/>
              </w:rPr>
              <w:t xml:space="preserve">rotective </w:t>
            </w:r>
            <w:r>
              <w:rPr>
                <w:sz w:val="20"/>
                <w:szCs w:val="20"/>
              </w:rPr>
              <w:t>m</w:t>
            </w:r>
            <w:r w:rsidRPr="0020340D">
              <w:rPr>
                <w:sz w:val="20"/>
                <w:szCs w:val="20"/>
              </w:rPr>
              <w:t>easures</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P</w:t>
            </w:r>
            <w:r w:rsidRPr="0020340D">
              <w:rPr>
                <w:sz w:val="20"/>
                <w:szCs w:val="20"/>
              </w:rPr>
              <w:t>rotect life and property</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4C67B9">
              <w:rPr>
                <w:b/>
                <w:sz w:val="20"/>
                <w:szCs w:val="20"/>
              </w:rPr>
              <w:t>Before</w:t>
            </w:r>
            <w:r w:rsidRPr="0020340D">
              <w:rPr>
                <w:sz w:val="20"/>
                <w:szCs w:val="20"/>
              </w:rPr>
              <w:t xml:space="preserve">, </w:t>
            </w:r>
            <w:r w:rsidRPr="004C67B9">
              <w:rPr>
                <w:b/>
                <w:sz w:val="20"/>
                <w:szCs w:val="20"/>
              </w:rPr>
              <w:t>during</w:t>
            </w:r>
            <w:r w:rsidRPr="0020340D">
              <w:rPr>
                <w:sz w:val="20"/>
                <w:szCs w:val="20"/>
              </w:rPr>
              <w:t>,</w:t>
            </w:r>
            <w:r w:rsidR="00D52033">
              <w:rPr>
                <w:sz w:val="20"/>
                <w:szCs w:val="20"/>
              </w:rPr>
              <w:t xml:space="preserve"> </w:t>
            </w:r>
            <w:r w:rsidRPr="0020340D">
              <w:rPr>
                <w:sz w:val="20"/>
                <w:szCs w:val="20"/>
              </w:rPr>
              <w:t xml:space="preserve">and </w:t>
            </w:r>
            <w:r w:rsidRPr="004C67B9">
              <w:rPr>
                <w:b/>
                <w:sz w:val="20"/>
                <w:szCs w:val="20"/>
              </w:rPr>
              <w:t>after</w:t>
            </w:r>
            <w:r w:rsidRPr="0020340D">
              <w:rPr>
                <w:sz w:val="20"/>
                <w:szCs w:val="20"/>
              </w:rPr>
              <w:t xml:space="preserve"> event</w:t>
            </w:r>
          </w:p>
        </w:tc>
      </w:tr>
      <w:tr w:rsidR="008452A6" w:rsidRPr="0020340D" w:rsidTr="008E747B">
        <w:trPr>
          <w:cnfStyle w:val="000000100000" w:firstRow="0" w:lastRow="0" w:firstColumn="0" w:lastColumn="0" w:oddVBand="0" w:evenVBand="0" w:oddHBand="1" w:evenHBand="0" w:firstRowFirstColumn="0" w:firstRowLastColumn="0" w:lastRowFirstColumn="0" w:lastRowLastColumn="0"/>
          <w:trHeight w:val="800"/>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Local </w:t>
            </w:r>
            <w:r>
              <w:rPr>
                <w:sz w:val="20"/>
                <w:szCs w:val="20"/>
              </w:rPr>
              <w:t>d</w:t>
            </w:r>
            <w:r w:rsidRPr="0020340D">
              <w:rPr>
                <w:sz w:val="20"/>
                <w:szCs w:val="20"/>
              </w:rPr>
              <w:t xml:space="preserve">amage </w:t>
            </w:r>
            <w:r>
              <w:rPr>
                <w:sz w:val="20"/>
                <w:szCs w:val="20"/>
              </w:rPr>
              <w:t>a</w:t>
            </w:r>
            <w:r w:rsidRPr="0020340D">
              <w:rPr>
                <w:sz w:val="20"/>
                <w:szCs w:val="20"/>
              </w:rPr>
              <w:t>ssessment</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Use checklist to document visible damages</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To Borough or SEOC</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Within </w:t>
            </w:r>
            <w:r w:rsidRPr="004C67B9">
              <w:rPr>
                <w:b/>
                <w:sz w:val="20"/>
                <w:szCs w:val="20"/>
              </w:rPr>
              <w:t>10 days</w:t>
            </w:r>
            <w:r>
              <w:rPr>
                <w:sz w:val="20"/>
                <w:szCs w:val="20"/>
              </w:rPr>
              <w:t xml:space="preserve"> of event</w:t>
            </w:r>
          </w:p>
        </w:tc>
      </w:tr>
      <w:tr w:rsidR="008452A6" w:rsidRPr="0020340D" w:rsidTr="008E747B">
        <w:trPr>
          <w:trHeight w:val="984"/>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Local </w:t>
            </w:r>
            <w:r>
              <w:rPr>
                <w:sz w:val="20"/>
                <w:szCs w:val="20"/>
              </w:rPr>
              <w:t>e</w:t>
            </w:r>
            <w:r w:rsidRPr="0020340D">
              <w:rPr>
                <w:sz w:val="20"/>
                <w:szCs w:val="20"/>
              </w:rPr>
              <w:t>mergency/</w:t>
            </w:r>
            <w:r>
              <w:rPr>
                <w:sz w:val="20"/>
                <w:szCs w:val="20"/>
              </w:rPr>
              <w:br/>
              <w:t>d</w:t>
            </w:r>
            <w:r w:rsidRPr="0020340D">
              <w:rPr>
                <w:sz w:val="20"/>
                <w:szCs w:val="20"/>
              </w:rPr>
              <w:t xml:space="preserve">isaster </w:t>
            </w:r>
            <w:r>
              <w:rPr>
                <w:sz w:val="20"/>
                <w:szCs w:val="20"/>
              </w:rPr>
              <w:t>d</w:t>
            </w:r>
            <w:r w:rsidRPr="0020340D">
              <w:rPr>
                <w:sz w:val="20"/>
                <w:szCs w:val="20"/>
              </w:rPr>
              <w:t>eclaration</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Based on severity and local ability to respond, make declaration and request specific assistance</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To Borough or SEOC</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Within </w:t>
            </w:r>
            <w:r w:rsidRPr="0067663F">
              <w:rPr>
                <w:b/>
                <w:sz w:val="20"/>
                <w:szCs w:val="20"/>
              </w:rPr>
              <w:t>10</w:t>
            </w:r>
            <w:r w:rsidRPr="0020340D">
              <w:rPr>
                <w:sz w:val="20"/>
                <w:szCs w:val="20"/>
              </w:rPr>
              <w:t xml:space="preserve"> days of </w:t>
            </w:r>
            <w:r>
              <w:rPr>
                <w:sz w:val="20"/>
                <w:szCs w:val="20"/>
              </w:rPr>
              <w:t>event</w:t>
            </w:r>
          </w:p>
        </w:tc>
      </w:tr>
      <w:tr w:rsidR="008452A6" w:rsidRPr="0020340D" w:rsidTr="008E747B">
        <w:trPr>
          <w:cnfStyle w:val="000000100000" w:firstRow="0" w:lastRow="0" w:firstColumn="0" w:lastColumn="0" w:oddVBand="0" w:evenVBand="0" w:oddHBand="1" w:evenHBand="0" w:firstRowFirstColumn="0" w:firstRowLastColumn="0" w:lastRowFirstColumn="0" w:lastRowLastColumn="0"/>
          <w:trHeight w:val="993"/>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Borough </w:t>
            </w:r>
            <w:r>
              <w:rPr>
                <w:sz w:val="20"/>
                <w:szCs w:val="20"/>
              </w:rPr>
              <w:t>emergency/d</w:t>
            </w:r>
            <w:r w:rsidRPr="0020340D">
              <w:rPr>
                <w:sz w:val="20"/>
                <w:szCs w:val="20"/>
              </w:rPr>
              <w:t xml:space="preserve">isaster </w:t>
            </w:r>
            <w:r>
              <w:rPr>
                <w:sz w:val="20"/>
                <w:szCs w:val="20"/>
              </w:rPr>
              <w:t>d</w:t>
            </w:r>
            <w:r w:rsidRPr="0020340D">
              <w:rPr>
                <w:sz w:val="20"/>
                <w:szCs w:val="20"/>
              </w:rPr>
              <w:t>eclaration</w:t>
            </w:r>
            <w:r>
              <w:rPr>
                <w:sz w:val="20"/>
                <w:szCs w:val="20"/>
              </w:rPr>
              <w:t xml:space="preserve"> </w:t>
            </w:r>
            <w:r w:rsidRPr="0020340D">
              <w:rPr>
                <w:sz w:val="20"/>
                <w:szCs w:val="20"/>
              </w:rPr>
              <w:t xml:space="preserve"> (where applicable)</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Based on severity and </w:t>
            </w:r>
            <w:r>
              <w:rPr>
                <w:sz w:val="20"/>
                <w:szCs w:val="20"/>
              </w:rPr>
              <w:t>b</w:t>
            </w:r>
            <w:r w:rsidRPr="0020340D">
              <w:rPr>
                <w:sz w:val="20"/>
                <w:szCs w:val="20"/>
              </w:rPr>
              <w:t>orough’s ability to respond, make declaration with/without request for State assistance</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To SEOC</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Within </w:t>
            </w:r>
            <w:r w:rsidRPr="0067663F">
              <w:rPr>
                <w:b/>
                <w:sz w:val="20"/>
                <w:szCs w:val="20"/>
              </w:rPr>
              <w:t>14</w:t>
            </w:r>
            <w:r w:rsidRPr="0020340D">
              <w:rPr>
                <w:sz w:val="20"/>
                <w:szCs w:val="20"/>
              </w:rPr>
              <w:t xml:space="preserve"> days of </w:t>
            </w:r>
            <w:r>
              <w:rPr>
                <w:sz w:val="20"/>
                <w:szCs w:val="20"/>
              </w:rPr>
              <w:t>event</w:t>
            </w:r>
          </w:p>
        </w:tc>
      </w:tr>
      <w:tr w:rsidR="008452A6" w:rsidRPr="0020340D" w:rsidTr="008E747B">
        <w:trPr>
          <w:trHeight w:val="687"/>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Life safety and initial damage assessment</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 xml:space="preserve">DHS&amp;EM </w:t>
            </w:r>
            <w:r w:rsidRPr="0020340D">
              <w:rPr>
                <w:sz w:val="20"/>
                <w:szCs w:val="20"/>
              </w:rPr>
              <w:t>work</w:t>
            </w:r>
            <w:r>
              <w:rPr>
                <w:sz w:val="20"/>
                <w:szCs w:val="20"/>
              </w:rPr>
              <w:t>s</w:t>
            </w:r>
            <w:r w:rsidRPr="0020340D">
              <w:rPr>
                <w:sz w:val="20"/>
                <w:szCs w:val="20"/>
              </w:rPr>
              <w:t xml:space="preserve"> with local officials to identify life</w:t>
            </w:r>
            <w:r>
              <w:rPr>
                <w:sz w:val="20"/>
                <w:szCs w:val="20"/>
              </w:rPr>
              <w:t>-</w:t>
            </w:r>
            <w:r w:rsidRPr="0020340D">
              <w:rPr>
                <w:sz w:val="20"/>
                <w:szCs w:val="20"/>
              </w:rPr>
              <w:t>safety threats, initial damages, and impact to the community</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With DHS&amp;EM</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Within </w:t>
            </w:r>
            <w:r w:rsidRPr="0067663F">
              <w:rPr>
                <w:b/>
                <w:sz w:val="20"/>
                <w:szCs w:val="20"/>
              </w:rPr>
              <w:t>14</w:t>
            </w:r>
            <w:r w:rsidRPr="0020340D">
              <w:rPr>
                <w:sz w:val="20"/>
                <w:szCs w:val="20"/>
              </w:rPr>
              <w:t xml:space="preserve"> days</w:t>
            </w:r>
            <w:r>
              <w:rPr>
                <w:sz w:val="20"/>
                <w:szCs w:val="20"/>
              </w:rPr>
              <w:t xml:space="preserve"> of event</w:t>
            </w:r>
          </w:p>
        </w:tc>
      </w:tr>
      <w:tr w:rsidR="008452A6" w:rsidRPr="0020340D" w:rsidTr="008E747B">
        <w:trPr>
          <w:cnfStyle w:val="000000100000" w:firstRow="0" w:lastRow="0" w:firstColumn="0" w:lastColumn="0" w:oddVBand="0" w:evenVBand="0" w:oddHBand="1" w:evenHBand="0" w:firstRowFirstColumn="0" w:firstRowLastColumn="0" w:lastRowFirstColumn="0" w:lastRowLastColumn="0"/>
          <w:trHeight w:val="710"/>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State </w:t>
            </w:r>
            <w:r>
              <w:rPr>
                <w:sz w:val="20"/>
                <w:szCs w:val="20"/>
              </w:rPr>
              <w:t>d</w:t>
            </w:r>
            <w:r w:rsidRPr="0020340D">
              <w:rPr>
                <w:sz w:val="20"/>
                <w:szCs w:val="20"/>
              </w:rPr>
              <w:t xml:space="preserve">isaster </w:t>
            </w:r>
            <w:r>
              <w:rPr>
                <w:sz w:val="20"/>
                <w:szCs w:val="20"/>
              </w:rPr>
              <w:t>d</w:t>
            </w:r>
            <w:r w:rsidRPr="0020340D">
              <w:rPr>
                <w:sz w:val="20"/>
                <w:szCs w:val="20"/>
              </w:rPr>
              <w:t>eclaration</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Upon review of the DHS&amp;EM assessment and recommendations from cabinet staff, the </w:t>
            </w:r>
            <w:r>
              <w:rPr>
                <w:sz w:val="20"/>
                <w:szCs w:val="20"/>
              </w:rPr>
              <w:t>g</w:t>
            </w:r>
            <w:r w:rsidRPr="0020340D">
              <w:rPr>
                <w:sz w:val="20"/>
                <w:szCs w:val="20"/>
              </w:rPr>
              <w:t>overnor determines if a state disaster should be declared and what types and levels of assistance should be provided</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Disaster Policy Cabinet to Governor</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Determined by severity on a case-by-case basis; </w:t>
            </w:r>
            <w:r>
              <w:rPr>
                <w:sz w:val="20"/>
                <w:szCs w:val="20"/>
              </w:rPr>
              <w:br/>
            </w:r>
            <w:r w:rsidRPr="0020340D">
              <w:rPr>
                <w:sz w:val="20"/>
                <w:szCs w:val="20"/>
              </w:rPr>
              <w:t xml:space="preserve">typically within </w:t>
            </w:r>
            <w:r w:rsidRPr="0067663F">
              <w:rPr>
                <w:b/>
                <w:sz w:val="20"/>
                <w:szCs w:val="20"/>
              </w:rPr>
              <w:t>30 days</w:t>
            </w:r>
            <w:r w:rsidRPr="0020340D">
              <w:rPr>
                <w:sz w:val="20"/>
                <w:szCs w:val="20"/>
              </w:rPr>
              <w:t xml:space="preserve"> of event</w:t>
            </w:r>
          </w:p>
        </w:tc>
      </w:tr>
      <w:tr w:rsidR="008452A6" w:rsidRPr="0020340D" w:rsidTr="008E747B">
        <w:trPr>
          <w:trHeight w:val="660"/>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Joint Preliminary Damage Assessment (PDA)</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67663F">
              <w:rPr>
                <w:i/>
                <w:sz w:val="20"/>
                <w:szCs w:val="20"/>
              </w:rPr>
              <w:t>If a request for Federal assistance is expected,</w:t>
            </w:r>
            <w:r w:rsidRPr="0020340D">
              <w:rPr>
                <w:sz w:val="20"/>
                <w:szCs w:val="20"/>
              </w:rPr>
              <w:t xml:space="preserve"> the State and FEMA conduct a joint PDA to determine if </w:t>
            </w:r>
            <w:r>
              <w:rPr>
                <w:sz w:val="20"/>
                <w:szCs w:val="20"/>
              </w:rPr>
              <w:t>F</w:t>
            </w:r>
            <w:r w:rsidRPr="0020340D">
              <w:rPr>
                <w:sz w:val="20"/>
                <w:szCs w:val="20"/>
              </w:rPr>
              <w:t xml:space="preserve">ederal disaster thresholds </w:t>
            </w:r>
            <w:r>
              <w:rPr>
                <w:sz w:val="20"/>
                <w:szCs w:val="20"/>
              </w:rPr>
              <w:t>are</w:t>
            </w:r>
            <w:r w:rsidRPr="0020340D">
              <w:rPr>
                <w:sz w:val="20"/>
                <w:szCs w:val="20"/>
              </w:rPr>
              <w:t xml:space="preserve"> met</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Local-State-FEMA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Typically within </w:t>
            </w:r>
            <w:r>
              <w:rPr>
                <w:sz w:val="20"/>
                <w:szCs w:val="20"/>
              </w:rPr>
              <w:br/>
            </w:r>
            <w:r w:rsidRPr="0067663F">
              <w:rPr>
                <w:b/>
                <w:sz w:val="20"/>
                <w:szCs w:val="20"/>
              </w:rPr>
              <w:t>30 days</w:t>
            </w:r>
            <w:r w:rsidRPr="0020340D">
              <w:rPr>
                <w:sz w:val="20"/>
                <w:szCs w:val="20"/>
              </w:rPr>
              <w:t xml:space="preserve"> of event</w:t>
            </w:r>
          </w:p>
        </w:tc>
      </w:tr>
      <w:tr w:rsidR="008452A6" w:rsidRPr="0020340D" w:rsidTr="008E747B">
        <w:trPr>
          <w:cnfStyle w:val="000000100000" w:firstRow="0" w:lastRow="0" w:firstColumn="0" w:lastColumn="0" w:oddVBand="0" w:evenVBand="0" w:oddHBand="1" w:evenHBand="0" w:firstRowFirstColumn="0" w:firstRowLastColumn="0" w:lastRowFirstColumn="0" w:lastRowLastColumn="0"/>
          <w:trHeight w:val="615"/>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State </w:t>
            </w:r>
            <w:r>
              <w:rPr>
                <w:sz w:val="20"/>
                <w:szCs w:val="20"/>
              </w:rPr>
              <w:t>r</w:t>
            </w:r>
            <w:r w:rsidRPr="0020340D">
              <w:rPr>
                <w:sz w:val="20"/>
                <w:szCs w:val="20"/>
              </w:rPr>
              <w:t xml:space="preserve">equest for Federal </w:t>
            </w:r>
            <w:r>
              <w:rPr>
                <w:sz w:val="20"/>
                <w:szCs w:val="20"/>
              </w:rPr>
              <w:t>d</w:t>
            </w:r>
            <w:r w:rsidRPr="0020340D">
              <w:rPr>
                <w:sz w:val="20"/>
                <w:szCs w:val="20"/>
              </w:rPr>
              <w:t>eclaration</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Based on severity and PDA findings, the </w:t>
            </w:r>
            <w:r>
              <w:rPr>
                <w:sz w:val="20"/>
                <w:szCs w:val="20"/>
              </w:rPr>
              <w:t>g</w:t>
            </w:r>
            <w:r w:rsidRPr="0020340D">
              <w:rPr>
                <w:sz w:val="20"/>
                <w:szCs w:val="20"/>
              </w:rPr>
              <w:t xml:space="preserve">overnor </w:t>
            </w:r>
            <w:r w:rsidRPr="0067663F">
              <w:rPr>
                <w:i/>
                <w:sz w:val="20"/>
                <w:szCs w:val="20"/>
              </w:rPr>
              <w:t>may</w:t>
            </w:r>
            <w:r w:rsidRPr="0020340D">
              <w:rPr>
                <w:sz w:val="20"/>
                <w:szCs w:val="20"/>
              </w:rPr>
              <w:t xml:space="preserve"> formally request </w:t>
            </w:r>
            <w:r>
              <w:rPr>
                <w:sz w:val="20"/>
                <w:szCs w:val="20"/>
              </w:rPr>
              <w:t>F</w:t>
            </w:r>
            <w:r w:rsidRPr="0020340D">
              <w:rPr>
                <w:sz w:val="20"/>
                <w:szCs w:val="20"/>
              </w:rPr>
              <w:t>ederal assistance through FEMA</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Governor to FEMA to President</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b/>
                <w:sz w:val="20"/>
                <w:szCs w:val="20"/>
              </w:rPr>
            </w:pPr>
            <w:r w:rsidRPr="0020340D">
              <w:rPr>
                <w:sz w:val="20"/>
                <w:szCs w:val="20"/>
              </w:rPr>
              <w:t xml:space="preserve">Must be within </w:t>
            </w:r>
            <w:r w:rsidRPr="001E71CF">
              <w:rPr>
                <w:b/>
                <w:sz w:val="20"/>
                <w:szCs w:val="20"/>
              </w:rPr>
              <w:t>30 days</w:t>
            </w:r>
            <w:r w:rsidRPr="0020340D">
              <w:rPr>
                <w:sz w:val="20"/>
                <w:szCs w:val="20"/>
              </w:rPr>
              <w:t xml:space="preserve"> from date of event</w:t>
            </w:r>
          </w:p>
        </w:tc>
      </w:tr>
      <w:tr w:rsidR="008452A6" w:rsidRPr="0020340D" w:rsidTr="008E747B">
        <w:trPr>
          <w:trHeight w:val="584"/>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Federal </w:t>
            </w:r>
            <w:r>
              <w:rPr>
                <w:sz w:val="20"/>
                <w:szCs w:val="20"/>
              </w:rPr>
              <w:t>d</w:t>
            </w:r>
            <w:r w:rsidRPr="0020340D">
              <w:rPr>
                <w:sz w:val="20"/>
                <w:szCs w:val="20"/>
              </w:rPr>
              <w:t xml:space="preserve">isaster </w:t>
            </w:r>
            <w:r>
              <w:rPr>
                <w:sz w:val="20"/>
                <w:szCs w:val="20"/>
              </w:rPr>
              <w:t>d</w:t>
            </w:r>
            <w:r w:rsidRPr="0020340D">
              <w:rPr>
                <w:sz w:val="20"/>
                <w:szCs w:val="20"/>
              </w:rPr>
              <w:t>eclaration</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Presidential </w:t>
            </w:r>
            <w:r>
              <w:rPr>
                <w:sz w:val="20"/>
                <w:szCs w:val="20"/>
              </w:rPr>
              <w:t>d</w:t>
            </w:r>
            <w:r w:rsidRPr="0020340D">
              <w:rPr>
                <w:sz w:val="20"/>
                <w:szCs w:val="20"/>
              </w:rPr>
              <w:t>eclaration</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President to Governor</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Typically within </w:t>
            </w:r>
            <w:r w:rsidRPr="001E71CF">
              <w:rPr>
                <w:b/>
                <w:sz w:val="20"/>
                <w:szCs w:val="20"/>
              </w:rPr>
              <w:t>30 days</w:t>
            </w:r>
            <w:r w:rsidRPr="0020340D">
              <w:rPr>
                <w:sz w:val="20"/>
                <w:szCs w:val="20"/>
              </w:rPr>
              <w:t xml:space="preserve"> of a State request</w:t>
            </w:r>
          </w:p>
        </w:tc>
      </w:tr>
      <w:tr w:rsidR="008452A6" w:rsidRPr="0020340D" w:rsidTr="008E747B">
        <w:trPr>
          <w:cnfStyle w:val="000000100000" w:firstRow="0" w:lastRow="0" w:firstColumn="0" w:lastColumn="0" w:oddVBand="0" w:evenVBand="0" w:oddHBand="1" w:evenHBand="0" w:firstRowFirstColumn="0" w:firstRowLastColumn="0" w:lastRowFirstColumn="0" w:lastRowLastColumn="0"/>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Kickoff meeting</w:t>
            </w:r>
            <w:r>
              <w:rPr>
                <w:sz w:val="20"/>
                <w:szCs w:val="20"/>
              </w:rPr>
              <w:t xml:space="preserve"> to</w:t>
            </w:r>
            <w:r w:rsidRPr="0020340D">
              <w:rPr>
                <w:sz w:val="20"/>
                <w:szCs w:val="20"/>
              </w:rPr>
              <w:t xml:space="preserve"> develop project worksheets</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State and FEMA conduct meetings in the community to discuss the disaster process</w:t>
            </w:r>
            <w:r>
              <w:rPr>
                <w:sz w:val="20"/>
                <w:szCs w:val="20"/>
              </w:rPr>
              <w:t xml:space="preserve"> and </w:t>
            </w:r>
            <w:r w:rsidRPr="0020340D">
              <w:rPr>
                <w:sz w:val="20"/>
                <w:szCs w:val="20"/>
              </w:rPr>
              <w:t>begin developing project worksheets that outline eligible repairs</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Local-State-FEMA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 xml:space="preserve">Typically within </w:t>
            </w:r>
            <w:r w:rsidRPr="001E71CF">
              <w:rPr>
                <w:b/>
                <w:sz w:val="20"/>
                <w:szCs w:val="20"/>
              </w:rPr>
              <w:t xml:space="preserve">14 days </w:t>
            </w:r>
            <w:r w:rsidRPr="0020340D">
              <w:rPr>
                <w:sz w:val="20"/>
                <w:szCs w:val="20"/>
              </w:rPr>
              <w:t xml:space="preserve">of a </w:t>
            </w:r>
            <w:r>
              <w:rPr>
                <w:sz w:val="20"/>
                <w:szCs w:val="20"/>
              </w:rPr>
              <w:t>S</w:t>
            </w:r>
            <w:r w:rsidRPr="0020340D">
              <w:rPr>
                <w:sz w:val="20"/>
                <w:szCs w:val="20"/>
              </w:rPr>
              <w:t xml:space="preserve">tate or </w:t>
            </w:r>
            <w:r>
              <w:rPr>
                <w:sz w:val="20"/>
                <w:szCs w:val="20"/>
              </w:rPr>
              <w:t>F</w:t>
            </w:r>
            <w:r w:rsidRPr="0020340D">
              <w:rPr>
                <w:sz w:val="20"/>
                <w:szCs w:val="20"/>
              </w:rPr>
              <w:t>ederal declaration</w:t>
            </w:r>
          </w:p>
        </w:tc>
      </w:tr>
      <w:tr w:rsidR="008452A6" w:rsidRPr="0020340D" w:rsidTr="008E747B">
        <w:trPr>
          <w:trHeight w:val="606"/>
          <w:jc w:val="cent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sidRPr="0020340D">
              <w:rPr>
                <w:sz w:val="20"/>
                <w:szCs w:val="20"/>
              </w:rPr>
              <w:t>Complete emergency and permanent work</w:t>
            </w:r>
          </w:p>
        </w:tc>
        <w:tc>
          <w:tcPr>
            <w:tcW w:w="3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 xml:space="preserve">Complete project worksheets and projects </w:t>
            </w:r>
            <w:r w:rsidRPr="0020340D">
              <w:rPr>
                <w:sz w:val="20"/>
                <w:szCs w:val="20"/>
              </w:rPr>
              <w:t>for emergency and permanent work</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sz w:val="20"/>
                <w:szCs w:val="20"/>
              </w:rPr>
            </w:pPr>
            <w:r>
              <w:rPr>
                <w:sz w:val="20"/>
                <w:szCs w:val="20"/>
              </w:rPr>
              <w:t>Local-State-FEMA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452A6" w:rsidRPr="0020340D" w:rsidRDefault="008452A6" w:rsidP="00823086">
            <w:pPr>
              <w:jc w:val="center"/>
              <w:rPr>
                <w:b/>
                <w:sz w:val="20"/>
                <w:szCs w:val="20"/>
              </w:rPr>
            </w:pPr>
            <w:r w:rsidRPr="001E71CF">
              <w:rPr>
                <w:b/>
                <w:sz w:val="20"/>
                <w:szCs w:val="20"/>
              </w:rPr>
              <w:t>6 months</w:t>
            </w:r>
            <w:r w:rsidRPr="0020340D">
              <w:rPr>
                <w:sz w:val="20"/>
                <w:szCs w:val="20"/>
              </w:rPr>
              <w:t xml:space="preserve"> and </w:t>
            </w:r>
            <w:r w:rsidRPr="001E71CF">
              <w:rPr>
                <w:b/>
                <w:sz w:val="20"/>
                <w:szCs w:val="20"/>
              </w:rPr>
              <w:t>18 months</w:t>
            </w:r>
            <w:r w:rsidRPr="0020340D">
              <w:rPr>
                <w:sz w:val="20"/>
                <w:szCs w:val="20"/>
              </w:rPr>
              <w:t xml:space="preserve"> from date of declaration, respectively</w:t>
            </w:r>
          </w:p>
        </w:tc>
      </w:tr>
    </w:tbl>
    <w:p w:rsidR="0002723B" w:rsidRPr="00E803CA" w:rsidRDefault="00FE0F35" w:rsidP="00823086">
      <w:pPr>
        <w:spacing w:after="0" w:line="240" w:lineRule="auto"/>
        <w:rPr>
          <w:b/>
          <w:sz w:val="18"/>
          <w:szCs w:val="18"/>
        </w:rPr>
        <w:sectPr w:rsidR="0002723B" w:rsidRPr="00E803CA" w:rsidSect="00823086">
          <w:pgSz w:w="12240" w:h="14760" w:code="1"/>
          <w:pgMar w:top="245" w:right="245" w:bottom="144" w:left="245" w:header="720" w:footer="720" w:gutter="0"/>
          <w:pgBorders w:offsetFrom="page">
            <w:bottom w:val="single" w:sz="4" w:space="4" w:color="auto"/>
          </w:pgBorders>
          <w:cols w:space="720"/>
          <w:docGrid w:linePitch="360"/>
        </w:sectPr>
      </w:pPr>
      <w:r>
        <w:rPr>
          <w:rFonts w:cstheme="minorHAnsi"/>
          <w:noProof/>
        </w:rPr>
        <mc:AlternateContent>
          <mc:Choice Requires="wps">
            <w:drawing>
              <wp:anchor distT="0" distB="0" distL="114300" distR="114300" simplePos="0" relativeHeight="251647488" behindDoc="0" locked="0" layoutInCell="0" allowOverlap="1" wp14:anchorId="323DB45F" wp14:editId="043D635A">
                <wp:simplePos x="0" y="0"/>
                <wp:positionH relativeFrom="margin">
                  <wp:align>center</wp:align>
                </wp:positionH>
                <wp:positionV relativeFrom="margin">
                  <wp:align>bottom</wp:align>
                </wp:positionV>
                <wp:extent cx="7315200" cy="292608"/>
                <wp:effectExtent l="0" t="0" r="1905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8452A6" w:rsidRDefault="00F717AB" w:rsidP="008452A6">
                            <w:pPr>
                              <w:shd w:val="clear" w:color="auto" w:fill="E36C0A" w:themeFill="accent6" w:themeFillShade="BF"/>
                              <w:tabs>
                                <w:tab w:val="left" w:pos="360"/>
                                <w:tab w:val="right" w:pos="11160"/>
                              </w:tabs>
                              <w:rPr>
                                <w:b/>
                                <w:sz w:val="28"/>
                              </w:rPr>
                            </w:pPr>
                            <w:r w:rsidRPr="008452A6">
                              <w:rPr>
                                <w:b/>
                                <w:sz w:val="28"/>
                              </w:rPr>
                              <w:tab/>
                              <w:t>DISASTER PROCESS</w:t>
                            </w:r>
                            <w:r w:rsidRPr="008452A6">
                              <w:rPr>
                                <w:b/>
                                <w:sz w:val="28"/>
                              </w:rPr>
                              <w:tab/>
                              <w:t>TIMELINES FOR RESPONSE AND RECOVERY</w:t>
                            </w:r>
                          </w:p>
                          <w:p w:rsidR="00F717AB" w:rsidRPr="008452A6" w:rsidRDefault="00F717AB" w:rsidP="008452A6">
                            <w:pPr>
                              <w:shd w:val="clear" w:color="auto" w:fill="E36C0A" w:themeFill="accent6" w:themeFillShade="BF"/>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DB45F" id="_x0000_s1064" type="#_x0000_t202" style="position:absolute;margin-left:0;margin-top:0;width:8in;height:23.05pt;z-index:25164748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" o:allowincell="f">
                <v:textbox>
                  <w:txbxContent>
                    <w:p w:rsidR="00F717AB" w:rsidRPr="008452A6" w:rsidRDefault="00F717AB" w:rsidP="008452A6">
                      <w:pPr>
                        <w:shd w:val="clear" w:color="auto" w:fill="E36C0A" w:themeFill="accent6" w:themeFillShade="BF"/>
                        <w:tabs>
                          <w:tab w:val="left" w:pos="360"/>
                          <w:tab w:val="right" w:pos="11160"/>
                        </w:tabs>
                        <w:rPr>
                          <w:b/>
                          <w:sz w:val="28"/>
                        </w:rPr>
                      </w:pPr>
                      <w:r w:rsidRPr="008452A6">
                        <w:rPr>
                          <w:b/>
                          <w:sz w:val="28"/>
                        </w:rPr>
                        <w:tab/>
                        <w:t>DISASTER PROCESS</w:t>
                      </w:r>
                      <w:r w:rsidRPr="008452A6">
                        <w:rPr>
                          <w:b/>
                          <w:sz w:val="28"/>
                        </w:rPr>
                        <w:tab/>
                        <w:t>TIMELINES FOR RESPONSE AND RECOVERY</w:t>
                      </w:r>
                    </w:p>
                    <w:p w:rsidR="00F717AB" w:rsidRPr="008452A6" w:rsidRDefault="00F717AB" w:rsidP="008452A6">
                      <w:pPr>
                        <w:shd w:val="clear" w:color="auto" w:fill="E36C0A" w:themeFill="accent6" w:themeFillShade="BF"/>
                        <w:jc w:val="center"/>
                        <w:rPr>
                          <w:b/>
                          <w:sz w:val="28"/>
                        </w:rPr>
                      </w:pPr>
                    </w:p>
                  </w:txbxContent>
                </v:textbox>
                <w10:wrap anchorx="margin" anchory="margin"/>
              </v:shape>
            </w:pict>
          </mc:Fallback>
        </mc:AlternateContent>
      </w:r>
    </w:p>
    <w:tbl>
      <w:tblPr>
        <w:tblStyle w:val="LightGrid1"/>
        <w:tblpPr w:leftFromText="180" w:rightFromText="180" w:vertAnchor="text" w:tblpXSpec="center" w:tblpY="1"/>
        <w:tblOverlap w:val="never"/>
        <w:tblW w:w="11520" w:type="dxa"/>
        <w:tblLayout w:type="fixed"/>
        <w:tblLook w:val="04A0" w:firstRow="1" w:lastRow="0" w:firstColumn="1" w:lastColumn="0" w:noHBand="0" w:noVBand="1"/>
      </w:tblPr>
      <w:tblGrid>
        <w:gridCol w:w="2760"/>
        <w:gridCol w:w="3276"/>
        <w:gridCol w:w="3802"/>
        <w:gridCol w:w="180"/>
        <w:gridCol w:w="1502"/>
      </w:tblGrid>
      <w:tr w:rsidR="0074569C" w:rsidRPr="0098717F" w:rsidTr="00216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74569C" w:rsidRPr="0098717F" w:rsidRDefault="000A1A19" w:rsidP="00823086">
            <w:pPr>
              <w:jc w:val="center"/>
              <w:rPr>
                <w:rFonts w:asciiTheme="minorHAnsi" w:hAnsiTheme="minorHAnsi"/>
              </w:rPr>
            </w:pPr>
            <w:r w:rsidRPr="0098717F">
              <w:rPr>
                <w:rFonts w:asciiTheme="minorHAnsi" w:hAnsiTheme="minorHAnsi"/>
              </w:rPr>
              <w:lastRenderedPageBreak/>
              <w:t xml:space="preserve">STATE AND FEDERAL </w:t>
            </w:r>
            <w:r w:rsidR="002F10F9" w:rsidRPr="0098717F">
              <w:rPr>
                <w:rFonts w:asciiTheme="minorHAnsi" w:hAnsiTheme="minorHAnsi"/>
              </w:rPr>
              <w:t>CONTACT INFORMATION</w:t>
            </w:r>
          </w:p>
        </w:tc>
      </w:tr>
      <w:tr w:rsidR="00CA62EC" w:rsidRPr="0098717F" w:rsidTr="0021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000000" w:themeColor="text1"/>
            </w:tcBorders>
            <w:shd w:val="clear" w:color="auto" w:fill="A6A6A6" w:themeFill="background1" w:themeFillShade="A6"/>
            <w:vAlign w:val="center"/>
          </w:tcPr>
          <w:p w:rsidR="00CA62EC" w:rsidRPr="0098717F" w:rsidRDefault="00CA62EC" w:rsidP="00823086">
            <w:pPr>
              <w:jc w:val="center"/>
              <w:rPr>
                <w:rFonts w:asciiTheme="minorHAnsi" w:hAnsiTheme="minorHAnsi"/>
              </w:rPr>
            </w:pPr>
            <w:r w:rsidRPr="0098717F">
              <w:rPr>
                <w:rFonts w:asciiTheme="minorHAnsi" w:hAnsiTheme="minorHAnsi"/>
              </w:rPr>
              <w:t>STATE</w:t>
            </w:r>
            <w:r w:rsidR="002A7AA1" w:rsidRPr="0098717F">
              <w:rPr>
                <w:rFonts w:asciiTheme="minorHAnsi" w:hAnsiTheme="minorHAnsi"/>
              </w:rPr>
              <w:t xml:space="preserve"> OF ALASKA</w:t>
            </w:r>
          </w:p>
        </w:tc>
      </w:tr>
      <w:tr w:rsidR="0074569C" w:rsidRPr="0098717F" w:rsidTr="00216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FFFFFF" w:themeFill="background1"/>
            <w:vAlign w:val="center"/>
          </w:tcPr>
          <w:p w:rsidR="0074569C" w:rsidRPr="0098717F" w:rsidRDefault="0074569C" w:rsidP="00823086">
            <w:pPr>
              <w:jc w:val="center"/>
              <w:rPr>
                <w:rFonts w:asciiTheme="minorHAnsi" w:hAnsiTheme="minorHAnsi"/>
              </w:rPr>
            </w:pPr>
            <w:r w:rsidRPr="0098717F">
              <w:rPr>
                <w:rFonts w:asciiTheme="minorHAnsi" w:hAnsiTheme="minorHAnsi"/>
              </w:rPr>
              <w:t xml:space="preserve">Agency </w:t>
            </w:r>
          </w:p>
        </w:tc>
        <w:tc>
          <w:tcPr>
            <w:tcW w:w="1422" w:type="pct"/>
            <w:shd w:val="clear" w:color="auto" w:fill="FFFFFF" w:themeFill="background1"/>
            <w:vAlign w:val="center"/>
          </w:tcPr>
          <w:p w:rsidR="0074569C" w:rsidRPr="0098717F" w:rsidRDefault="0074569C" w:rsidP="00823086">
            <w:pPr>
              <w:jc w:val="center"/>
              <w:cnfStyle w:val="000000010000" w:firstRow="0" w:lastRow="0" w:firstColumn="0" w:lastColumn="0" w:oddVBand="0" w:evenVBand="0" w:oddHBand="0" w:evenHBand="1" w:firstRowFirstColumn="0" w:firstRowLastColumn="0" w:lastRowFirstColumn="0" w:lastRowLastColumn="0"/>
              <w:rPr>
                <w:b/>
              </w:rPr>
            </w:pPr>
            <w:r w:rsidRPr="0098717F">
              <w:rPr>
                <w:b/>
              </w:rPr>
              <w:t>Assistance</w:t>
            </w:r>
          </w:p>
        </w:tc>
        <w:tc>
          <w:tcPr>
            <w:tcW w:w="1728" w:type="pct"/>
            <w:gridSpan w:val="2"/>
            <w:shd w:val="clear" w:color="auto" w:fill="FFFFFF" w:themeFill="background1"/>
            <w:vAlign w:val="center"/>
          </w:tcPr>
          <w:p w:rsidR="0074569C" w:rsidRPr="0098717F" w:rsidRDefault="00CA62EC" w:rsidP="00823086">
            <w:pPr>
              <w:jc w:val="center"/>
              <w:cnfStyle w:val="000000010000" w:firstRow="0" w:lastRow="0" w:firstColumn="0" w:lastColumn="0" w:oddVBand="0" w:evenVBand="0" w:oddHBand="0" w:evenHBand="1" w:firstRowFirstColumn="0" w:firstRowLastColumn="0" w:lastRowFirstColumn="0" w:lastRowLastColumn="0"/>
            </w:pPr>
            <w:r w:rsidRPr="0098717F">
              <w:rPr>
                <w:b/>
              </w:rPr>
              <w:t xml:space="preserve">Contact / </w:t>
            </w:r>
            <w:r w:rsidR="0074569C" w:rsidRPr="0098717F">
              <w:rPr>
                <w:b/>
              </w:rPr>
              <w:t>Phone</w:t>
            </w:r>
          </w:p>
        </w:tc>
        <w:tc>
          <w:tcPr>
            <w:tcW w:w="652" w:type="pct"/>
            <w:shd w:val="clear" w:color="auto" w:fill="FFFFFF" w:themeFill="background1"/>
            <w:vAlign w:val="center"/>
          </w:tcPr>
          <w:p w:rsidR="0074569C" w:rsidRPr="0098717F" w:rsidRDefault="0074569C" w:rsidP="00823086">
            <w:pPr>
              <w:jc w:val="center"/>
              <w:cnfStyle w:val="000000010000" w:firstRow="0" w:lastRow="0" w:firstColumn="0" w:lastColumn="0" w:oddVBand="0" w:evenVBand="0" w:oddHBand="0" w:evenHBand="1" w:firstRowFirstColumn="0" w:firstRowLastColumn="0" w:lastRowFirstColumn="0" w:lastRowLastColumn="0"/>
              <w:rPr>
                <w:b/>
              </w:rPr>
            </w:pPr>
            <w:r w:rsidRPr="0098717F">
              <w:rPr>
                <w:b/>
              </w:rPr>
              <w:t>Fax</w:t>
            </w:r>
          </w:p>
        </w:tc>
      </w:tr>
      <w:tr w:rsidR="0074569C" w:rsidRPr="0098717F" w:rsidTr="0021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bottom w:val="single" w:sz="18" w:space="0" w:color="000000" w:themeColor="text1"/>
            </w:tcBorders>
            <w:shd w:val="clear" w:color="auto" w:fill="D9D9D9" w:themeFill="background1" w:themeFillShade="D9"/>
            <w:vAlign w:val="center"/>
          </w:tcPr>
          <w:p w:rsidR="0074569C" w:rsidRPr="0098717F" w:rsidRDefault="0074569C" w:rsidP="00823086">
            <w:pPr>
              <w:rPr>
                <w:rFonts w:asciiTheme="minorHAnsi" w:hAnsiTheme="minorHAnsi" w:cs="Times New Roman"/>
                <w:b w:val="0"/>
              </w:rPr>
            </w:pPr>
            <w:r w:rsidRPr="0098717F">
              <w:rPr>
                <w:rFonts w:asciiTheme="minorHAnsi" w:hAnsiTheme="minorHAnsi" w:cs="Times New Roman"/>
                <w:b w:val="0"/>
              </w:rPr>
              <w:t>S</w:t>
            </w:r>
            <w:r w:rsidR="008F7ACB" w:rsidRPr="0098717F">
              <w:rPr>
                <w:rFonts w:asciiTheme="minorHAnsi" w:hAnsiTheme="minorHAnsi" w:cs="Times New Roman"/>
                <w:b w:val="0"/>
              </w:rPr>
              <w:t>tate Emergency Operations Center (SEOC)</w:t>
            </w:r>
            <w:r w:rsidR="00CA62EC" w:rsidRPr="0098717F">
              <w:rPr>
                <w:rFonts w:asciiTheme="minorHAnsi" w:hAnsiTheme="minorHAnsi" w:cs="Times New Roman"/>
                <w:b w:val="0"/>
              </w:rPr>
              <w:t>/DHS&amp;EM</w:t>
            </w:r>
          </w:p>
        </w:tc>
        <w:tc>
          <w:tcPr>
            <w:tcW w:w="1422" w:type="pct"/>
            <w:tcBorders>
              <w:bottom w:val="single" w:sz="18" w:space="0" w:color="000000" w:themeColor="text1"/>
            </w:tcBorders>
            <w:shd w:val="clear" w:color="auto" w:fill="D9D9D9" w:themeFill="background1" w:themeFillShade="D9"/>
            <w:vAlign w:val="center"/>
          </w:tcPr>
          <w:p w:rsidR="0074569C" w:rsidRPr="0098717F" w:rsidRDefault="0074569C"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 xml:space="preserve">Plan, prepare, exercise for, respond to, and </w:t>
            </w:r>
            <w:r w:rsidR="00B74B6F" w:rsidRPr="0098717F">
              <w:rPr>
                <w:rFonts w:cs="Times New Roman"/>
              </w:rPr>
              <w:t xml:space="preserve">begin </w:t>
            </w:r>
            <w:r w:rsidRPr="0098717F">
              <w:rPr>
                <w:rFonts w:cs="Times New Roman"/>
              </w:rPr>
              <w:t>recover</w:t>
            </w:r>
            <w:r w:rsidR="00B74B6F" w:rsidRPr="0098717F">
              <w:rPr>
                <w:rFonts w:cs="Times New Roman"/>
              </w:rPr>
              <w:t>y</w:t>
            </w:r>
            <w:r w:rsidRPr="0098717F">
              <w:rPr>
                <w:rFonts w:cs="Times New Roman"/>
              </w:rPr>
              <w:t xml:space="preserve"> from disasters</w:t>
            </w:r>
          </w:p>
        </w:tc>
        <w:tc>
          <w:tcPr>
            <w:tcW w:w="1728" w:type="pct"/>
            <w:gridSpan w:val="2"/>
            <w:tcBorders>
              <w:bottom w:val="single" w:sz="18" w:space="0" w:color="000000" w:themeColor="text1"/>
            </w:tcBorders>
            <w:shd w:val="clear" w:color="auto" w:fill="D9D9D9" w:themeFill="background1" w:themeFillShade="D9"/>
            <w:vAlign w:val="center"/>
          </w:tcPr>
          <w:p w:rsidR="0074569C" w:rsidRPr="0098717F" w:rsidRDefault="0074569C"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Toll Free</w:t>
            </w:r>
            <w:r w:rsidR="008F7ACB" w:rsidRPr="0098717F">
              <w:rPr>
                <w:rFonts w:cs="Times New Roman"/>
              </w:rPr>
              <w:t>:</w:t>
            </w:r>
            <w:r w:rsidRPr="0098717F">
              <w:rPr>
                <w:rFonts w:cs="Times New Roman"/>
              </w:rPr>
              <w:t xml:space="preserve"> 1-800-478-2337</w:t>
            </w:r>
          </w:p>
          <w:p w:rsidR="00B237D9" w:rsidRPr="0098717F" w:rsidRDefault="008F7ACB"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Anchorage:</w:t>
            </w:r>
            <w:r w:rsidR="00B237D9" w:rsidRPr="0098717F">
              <w:rPr>
                <w:rFonts w:cs="Times New Roman"/>
              </w:rPr>
              <w:t xml:space="preserve"> 428-7100</w:t>
            </w:r>
          </w:p>
        </w:tc>
        <w:tc>
          <w:tcPr>
            <w:tcW w:w="652" w:type="pct"/>
            <w:tcBorders>
              <w:bottom w:val="single" w:sz="18" w:space="0" w:color="000000" w:themeColor="text1"/>
            </w:tcBorders>
            <w:shd w:val="clear" w:color="auto" w:fill="D9D9D9" w:themeFill="background1" w:themeFillShade="D9"/>
            <w:vAlign w:val="center"/>
          </w:tcPr>
          <w:p w:rsidR="0074569C" w:rsidRPr="0098717F" w:rsidRDefault="0074569C" w:rsidP="0082308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907</w:t>
            </w:r>
            <w:r w:rsidR="000443BF" w:rsidRPr="0098717F">
              <w:rPr>
                <w:rFonts w:cs="Times New Roman"/>
              </w:rPr>
              <w:t>-</w:t>
            </w:r>
            <w:r w:rsidRPr="0098717F">
              <w:rPr>
                <w:rFonts w:cs="Times New Roman"/>
              </w:rPr>
              <w:t>428-7095</w:t>
            </w:r>
          </w:p>
        </w:tc>
      </w:tr>
      <w:tr w:rsidR="0074569C" w:rsidRPr="0098717F" w:rsidTr="00216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top w:val="single" w:sz="18" w:space="0" w:color="000000" w:themeColor="text1"/>
            </w:tcBorders>
            <w:vAlign w:val="center"/>
          </w:tcPr>
          <w:p w:rsidR="0074569C" w:rsidRPr="0098717F" w:rsidRDefault="0074569C" w:rsidP="00823086">
            <w:pPr>
              <w:rPr>
                <w:rFonts w:asciiTheme="minorHAnsi" w:hAnsiTheme="minorHAnsi" w:cs="Times New Roman"/>
                <w:b w:val="0"/>
              </w:rPr>
            </w:pPr>
            <w:r w:rsidRPr="0098717F">
              <w:rPr>
                <w:rFonts w:asciiTheme="minorHAnsi" w:hAnsiTheme="minorHAnsi" w:cs="Times New Roman"/>
                <w:b w:val="0"/>
              </w:rPr>
              <w:t>Department of Commerce, Community, and Economic Development (</w:t>
            </w:r>
            <w:r w:rsidR="00B237D9" w:rsidRPr="0098717F">
              <w:rPr>
                <w:rFonts w:asciiTheme="minorHAnsi" w:hAnsiTheme="minorHAnsi" w:cs="Times New Roman"/>
                <w:b w:val="0"/>
              </w:rPr>
              <w:t>D</w:t>
            </w:r>
            <w:r w:rsidRPr="0098717F">
              <w:rPr>
                <w:rFonts w:asciiTheme="minorHAnsi" w:hAnsiTheme="minorHAnsi" w:cs="Times New Roman"/>
                <w:b w:val="0"/>
              </w:rPr>
              <w:t>CCED)</w:t>
            </w:r>
          </w:p>
        </w:tc>
        <w:tc>
          <w:tcPr>
            <w:tcW w:w="1422" w:type="pct"/>
            <w:tcBorders>
              <w:top w:val="single" w:sz="18" w:space="0" w:color="000000" w:themeColor="text1"/>
            </w:tcBorders>
            <w:vAlign w:val="center"/>
          </w:tcPr>
          <w:p w:rsidR="0074569C" w:rsidRPr="0098717F" w:rsidRDefault="008F7ACB"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Flood plain insurance/management</w:t>
            </w:r>
            <w:r w:rsidR="00CA62EC" w:rsidRPr="0098717F">
              <w:rPr>
                <w:rFonts w:cs="Times New Roman"/>
              </w:rPr>
              <w:t xml:space="preserve"> (NFIP)</w:t>
            </w:r>
          </w:p>
          <w:p w:rsidR="000443BF" w:rsidRPr="0098717F" w:rsidRDefault="000443BF"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Alaska Energy Authority (AEA)</w:t>
            </w:r>
          </w:p>
        </w:tc>
        <w:tc>
          <w:tcPr>
            <w:tcW w:w="1728" w:type="pct"/>
            <w:gridSpan w:val="2"/>
            <w:tcBorders>
              <w:top w:val="single" w:sz="18" w:space="0" w:color="000000" w:themeColor="text1"/>
            </w:tcBorders>
            <w:vAlign w:val="center"/>
          </w:tcPr>
          <w:p w:rsidR="000443BF" w:rsidRPr="0098717F" w:rsidRDefault="00CA62EC"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NFIP</w:t>
            </w:r>
            <w:r w:rsidR="000443BF" w:rsidRPr="0098717F">
              <w:rPr>
                <w:rFonts w:cs="Times New Roman"/>
              </w:rPr>
              <w:t xml:space="preserve">: </w:t>
            </w:r>
            <w:r w:rsidR="00682F00" w:rsidRPr="0098717F">
              <w:rPr>
                <w:rFonts w:cs="Times New Roman"/>
              </w:rPr>
              <w:t>907-</w:t>
            </w:r>
            <w:r w:rsidR="000443BF" w:rsidRPr="0098717F">
              <w:rPr>
                <w:rFonts w:cs="Times New Roman"/>
              </w:rPr>
              <w:t>269-4583</w:t>
            </w:r>
            <w:r w:rsidR="00B237D9" w:rsidRPr="0098717F">
              <w:rPr>
                <w:rFonts w:cs="Times New Roman"/>
              </w:rPr>
              <w:br/>
            </w:r>
          </w:p>
          <w:p w:rsidR="0074569C" w:rsidRPr="0098717F" w:rsidRDefault="008F7ACB"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 xml:space="preserve">AEA: </w:t>
            </w:r>
            <w:r w:rsidR="00513B6E" w:rsidRPr="0098717F">
              <w:rPr>
                <w:rFonts w:cs="Times New Roman"/>
              </w:rPr>
              <w:t>907-771-3000 / 888-300-8534</w:t>
            </w:r>
          </w:p>
        </w:tc>
        <w:tc>
          <w:tcPr>
            <w:tcW w:w="652" w:type="pct"/>
            <w:tcBorders>
              <w:top w:val="single" w:sz="18" w:space="0" w:color="000000" w:themeColor="text1"/>
            </w:tcBorders>
            <w:vAlign w:val="center"/>
          </w:tcPr>
          <w:p w:rsidR="0074569C" w:rsidRPr="0098717F" w:rsidRDefault="008F7ACB"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907-269-</w:t>
            </w:r>
            <w:r w:rsidR="002E3C1C" w:rsidRPr="0098717F">
              <w:rPr>
                <w:rFonts w:cs="Times New Roman"/>
              </w:rPr>
              <w:t>4066</w:t>
            </w:r>
          </w:p>
          <w:p w:rsidR="008F7ACB" w:rsidRPr="0098717F" w:rsidRDefault="008F7ACB"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p>
          <w:p w:rsidR="008F7ACB" w:rsidRPr="0098717F" w:rsidRDefault="008F7ACB"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907-771-3044</w:t>
            </w:r>
          </w:p>
        </w:tc>
      </w:tr>
      <w:tr w:rsidR="0074569C" w:rsidRPr="0098717F" w:rsidTr="0021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bottom w:val="single" w:sz="18" w:space="0" w:color="000000" w:themeColor="text1"/>
            </w:tcBorders>
            <w:shd w:val="clear" w:color="auto" w:fill="D9D9D9" w:themeFill="background1" w:themeFillShade="D9"/>
            <w:vAlign w:val="center"/>
          </w:tcPr>
          <w:p w:rsidR="0074569C" w:rsidRPr="0098717F" w:rsidRDefault="0074569C" w:rsidP="00823086">
            <w:pPr>
              <w:rPr>
                <w:rFonts w:asciiTheme="minorHAnsi" w:hAnsiTheme="minorHAnsi" w:cs="Times New Roman"/>
                <w:b w:val="0"/>
              </w:rPr>
            </w:pPr>
            <w:r w:rsidRPr="0098717F">
              <w:rPr>
                <w:rFonts w:asciiTheme="minorHAnsi" w:hAnsiTheme="minorHAnsi" w:cs="Times New Roman"/>
                <w:b w:val="0"/>
              </w:rPr>
              <w:t>Department of Environmental Conservation (ADEC)</w:t>
            </w:r>
            <w:r w:rsidR="00B3106D" w:rsidRPr="0098717F">
              <w:rPr>
                <w:rFonts w:asciiTheme="minorHAnsi" w:hAnsiTheme="minorHAnsi" w:cs="Times New Roman"/>
                <w:b w:val="0"/>
              </w:rPr>
              <w:t xml:space="preserve"> </w:t>
            </w:r>
          </w:p>
        </w:tc>
        <w:tc>
          <w:tcPr>
            <w:tcW w:w="1422" w:type="pct"/>
            <w:tcBorders>
              <w:bottom w:val="single" w:sz="18" w:space="0" w:color="000000" w:themeColor="text1"/>
            </w:tcBorders>
            <w:shd w:val="clear" w:color="auto" w:fill="D9D9D9" w:themeFill="background1" w:themeFillShade="D9"/>
            <w:vAlign w:val="center"/>
          </w:tcPr>
          <w:p w:rsidR="0074569C" w:rsidRPr="0098717F" w:rsidRDefault="0074569C"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Environmental health and hazardous spills</w:t>
            </w:r>
          </w:p>
        </w:tc>
        <w:tc>
          <w:tcPr>
            <w:tcW w:w="1728" w:type="pct"/>
            <w:gridSpan w:val="2"/>
            <w:tcBorders>
              <w:bottom w:val="single" w:sz="18" w:space="0" w:color="000000" w:themeColor="text1"/>
            </w:tcBorders>
            <w:shd w:val="clear" w:color="auto" w:fill="D9D9D9" w:themeFill="background1" w:themeFillShade="D9"/>
            <w:vAlign w:val="center"/>
          </w:tcPr>
          <w:p w:rsidR="000443BF" w:rsidRPr="0098717F" w:rsidRDefault="0054154D"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Central</w:t>
            </w:r>
            <w:r w:rsidR="00504B94" w:rsidRPr="0098717F">
              <w:rPr>
                <w:rFonts w:cs="Times New Roman"/>
              </w:rPr>
              <w:t xml:space="preserve"> Spill Reporting:</w:t>
            </w:r>
            <w:r w:rsidRPr="0098717F">
              <w:rPr>
                <w:rFonts w:cs="Times New Roman"/>
              </w:rPr>
              <w:t xml:space="preserve"> 907-269-3063</w:t>
            </w:r>
            <w:r w:rsidR="00504B94" w:rsidRPr="0098717F">
              <w:rPr>
                <w:rFonts w:cs="Times New Roman"/>
              </w:rPr>
              <w:t xml:space="preserve"> </w:t>
            </w:r>
          </w:p>
          <w:p w:rsidR="0074569C" w:rsidRPr="0098717F" w:rsidRDefault="00B3106D"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After Hours Spill Reporting</w:t>
            </w:r>
            <w:r w:rsidR="000443BF" w:rsidRPr="0098717F">
              <w:rPr>
                <w:rFonts w:cs="Times New Roman"/>
              </w:rPr>
              <w:t>:</w:t>
            </w:r>
            <w:r w:rsidR="00D15BD5" w:rsidRPr="0098717F">
              <w:rPr>
                <w:rFonts w:cs="Times New Roman"/>
              </w:rPr>
              <w:t xml:space="preserve"> </w:t>
            </w:r>
            <w:r w:rsidR="0074569C" w:rsidRPr="0098717F">
              <w:rPr>
                <w:rFonts w:cs="Times New Roman"/>
              </w:rPr>
              <w:t>800-478-9300</w:t>
            </w:r>
          </w:p>
        </w:tc>
        <w:tc>
          <w:tcPr>
            <w:tcW w:w="652" w:type="pct"/>
            <w:tcBorders>
              <w:bottom w:val="single" w:sz="18" w:space="0" w:color="000000" w:themeColor="text1"/>
            </w:tcBorders>
            <w:shd w:val="clear" w:color="auto" w:fill="D9D9D9" w:themeFill="background1" w:themeFillShade="D9"/>
            <w:vAlign w:val="center"/>
          </w:tcPr>
          <w:p w:rsidR="0054154D" w:rsidRPr="0098717F" w:rsidRDefault="0054154D" w:rsidP="0082308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Spill Report</w:t>
            </w:r>
          </w:p>
          <w:p w:rsidR="0074569C" w:rsidRPr="0098717F" w:rsidRDefault="0054154D" w:rsidP="0082308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907-269-7648</w:t>
            </w:r>
            <w:r w:rsidR="000443BF" w:rsidRPr="0098717F">
              <w:rPr>
                <w:rFonts w:cs="Times New Roman"/>
              </w:rPr>
              <w:t xml:space="preserve"> </w:t>
            </w:r>
          </w:p>
        </w:tc>
      </w:tr>
      <w:tr w:rsidR="0074569C" w:rsidRPr="0098717F" w:rsidTr="00216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top w:val="single" w:sz="18" w:space="0" w:color="000000" w:themeColor="text1"/>
            </w:tcBorders>
            <w:vAlign w:val="center"/>
          </w:tcPr>
          <w:p w:rsidR="0074569C" w:rsidRPr="0098717F" w:rsidRDefault="0074569C" w:rsidP="00823086">
            <w:pPr>
              <w:rPr>
                <w:rFonts w:asciiTheme="minorHAnsi" w:hAnsiTheme="minorHAnsi" w:cs="Times New Roman"/>
                <w:b w:val="0"/>
              </w:rPr>
            </w:pPr>
            <w:r w:rsidRPr="0098717F">
              <w:rPr>
                <w:rFonts w:asciiTheme="minorHAnsi" w:hAnsiTheme="minorHAnsi" w:cs="Times New Roman"/>
                <w:b w:val="0"/>
              </w:rPr>
              <w:t>Department of Health and Social Services (DHSS)</w:t>
            </w:r>
          </w:p>
        </w:tc>
        <w:tc>
          <w:tcPr>
            <w:tcW w:w="1422" w:type="pct"/>
            <w:tcBorders>
              <w:top w:val="single" w:sz="18" w:space="0" w:color="000000" w:themeColor="text1"/>
            </w:tcBorders>
            <w:vAlign w:val="center"/>
          </w:tcPr>
          <w:p w:rsidR="0074569C" w:rsidRPr="0098717F" w:rsidRDefault="0074569C" w:rsidP="00823086">
            <w:pPr>
              <w:cnfStyle w:val="000000010000" w:firstRow="0" w:lastRow="0" w:firstColumn="0" w:lastColumn="0" w:oddVBand="0" w:evenVBand="0" w:oddHBand="0" w:evenHBand="1" w:firstRowFirstColumn="0" w:firstRowLastColumn="0" w:lastRowFirstColumn="0" w:lastRowLastColumn="0"/>
              <w:rPr>
                <w:rStyle w:val="Strong"/>
                <w:rFonts w:cs="Times New Roman"/>
                <w:b w:val="0"/>
              </w:rPr>
            </w:pPr>
            <w:r w:rsidRPr="0098717F">
              <w:rPr>
                <w:rStyle w:val="Strong"/>
                <w:rFonts w:cs="Times New Roman"/>
                <w:b w:val="0"/>
              </w:rPr>
              <w:t>Medical and public health</w:t>
            </w:r>
          </w:p>
        </w:tc>
        <w:tc>
          <w:tcPr>
            <w:tcW w:w="1728" w:type="pct"/>
            <w:gridSpan w:val="2"/>
            <w:tcBorders>
              <w:top w:val="single" w:sz="18" w:space="0" w:color="000000" w:themeColor="text1"/>
            </w:tcBorders>
            <w:vAlign w:val="center"/>
          </w:tcPr>
          <w:p w:rsidR="0074569C" w:rsidRPr="0098717F" w:rsidRDefault="008F7ACB"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Style w:val="Strong"/>
                <w:rFonts w:cs="Times New Roman"/>
                <w:b w:val="0"/>
              </w:rPr>
              <w:t>Toll Free: 1-888-972-6358</w:t>
            </w:r>
            <w:r w:rsidRPr="0098717F">
              <w:rPr>
                <w:rStyle w:val="Strong"/>
                <w:rFonts w:cs="Times New Roman"/>
                <w:b w:val="0"/>
              </w:rPr>
              <w:br/>
            </w:r>
            <w:r w:rsidR="0074569C" w:rsidRPr="0098717F">
              <w:rPr>
                <w:rStyle w:val="Strong"/>
                <w:rFonts w:cs="Times New Roman"/>
                <w:b w:val="0"/>
              </w:rPr>
              <w:t>Anchorage</w:t>
            </w:r>
            <w:r w:rsidRPr="0098717F">
              <w:rPr>
                <w:rStyle w:val="Strong"/>
                <w:rFonts w:cs="Times New Roman"/>
                <w:b w:val="0"/>
              </w:rPr>
              <w:t xml:space="preserve">: </w:t>
            </w:r>
            <w:r w:rsidR="0074569C" w:rsidRPr="0098717F">
              <w:rPr>
                <w:rFonts w:cs="Times New Roman"/>
              </w:rPr>
              <w:t>334-2690</w:t>
            </w:r>
          </w:p>
        </w:tc>
        <w:tc>
          <w:tcPr>
            <w:tcW w:w="652" w:type="pct"/>
            <w:tcBorders>
              <w:top w:val="single" w:sz="18" w:space="0" w:color="000000" w:themeColor="text1"/>
            </w:tcBorders>
            <w:vAlign w:val="center"/>
          </w:tcPr>
          <w:p w:rsidR="0074569C" w:rsidRPr="0098717F" w:rsidRDefault="0074569C"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p>
        </w:tc>
      </w:tr>
      <w:tr w:rsidR="0074569C" w:rsidRPr="0098717F" w:rsidTr="0021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bottom w:val="single" w:sz="18" w:space="0" w:color="000000" w:themeColor="text1"/>
            </w:tcBorders>
            <w:shd w:val="clear" w:color="auto" w:fill="D9D9D9" w:themeFill="background1" w:themeFillShade="D9"/>
            <w:vAlign w:val="center"/>
          </w:tcPr>
          <w:p w:rsidR="0074569C" w:rsidRPr="0098717F" w:rsidRDefault="0074569C" w:rsidP="00823086">
            <w:pPr>
              <w:rPr>
                <w:rFonts w:asciiTheme="minorHAnsi" w:hAnsiTheme="minorHAnsi" w:cs="Times New Roman"/>
                <w:b w:val="0"/>
              </w:rPr>
            </w:pPr>
            <w:r w:rsidRPr="0098717F">
              <w:rPr>
                <w:rFonts w:asciiTheme="minorHAnsi" w:hAnsiTheme="minorHAnsi" w:cs="Times New Roman"/>
                <w:b w:val="0"/>
              </w:rPr>
              <w:t>Department of Transportation &amp; Public Facilities (DOT&amp;PF)</w:t>
            </w:r>
          </w:p>
        </w:tc>
        <w:tc>
          <w:tcPr>
            <w:tcW w:w="1422" w:type="pct"/>
            <w:tcBorders>
              <w:bottom w:val="single" w:sz="18" w:space="0" w:color="000000" w:themeColor="text1"/>
            </w:tcBorders>
            <w:shd w:val="clear" w:color="auto" w:fill="D9D9D9" w:themeFill="background1" w:themeFillShade="D9"/>
            <w:vAlign w:val="center"/>
          </w:tcPr>
          <w:p w:rsidR="0074569C" w:rsidRPr="0098717F" w:rsidRDefault="008F7ACB" w:rsidP="00823086">
            <w:pPr>
              <w:cnfStyle w:val="000000100000" w:firstRow="0" w:lastRow="0" w:firstColumn="0" w:lastColumn="0" w:oddVBand="0" w:evenVBand="0" w:oddHBand="1" w:evenHBand="0" w:firstRowFirstColumn="0" w:firstRowLastColumn="0" w:lastRowFirstColumn="0" w:lastRowLastColumn="0"/>
              <w:rPr>
                <w:rStyle w:val="Strong"/>
                <w:rFonts w:cs="Times New Roman"/>
                <w:b w:val="0"/>
              </w:rPr>
            </w:pPr>
            <w:r w:rsidRPr="0098717F">
              <w:rPr>
                <w:rFonts w:cs="Times New Roman"/>
              </w:rPr>
              <w:t>Alaska</w:t>
            </w:r>
            <w:r w:rsidR="0074569C" w:rsidRPr="0098717F">
              <w:rPr>
                <w:rFonts w:cs="Times New Roman"/>
              </w:rPr>
              <w:t xml:space="preserve"> transportation infrastructure systems</w:t>
            </w:r>
          </w:p>
        </w:tc>
        <w:tc>
          <w:tcPr>
            <w:tcW w:w="1728" w:type="pct"/>
            <w:gridSpan w:val="2"/>
            <w:tcBorders>
              <w:bottom w:val="single" w:sz="18" w:space="0" w:color="000000" w:themeColor="text1"/>
            </w:tcBorders>
            <w:shd w:val="clear" w:color="auto" w:fill="D9D9D9" w:themeFill="background1" w:themeFillShade="D9"/>
            <w:vAlign w:val="center"/>
          </w:tcPr>
          <w:p w:rsidR="008F7ACB" w:rsidRPr="0098717F" w:rsidRDefault="008F7ACB" w:rsidP="00823086">
            <w:pPr>
              <w:cnfStyle w:val="000000100000" w:firstRow="0" w:lastRow="0" w:firstColumn="0" w:lastColumn="0" w:oddVBand="0" w:evenVBand="0" w:oddHBand="1" w:evenHBand="0" w:firstRowFirstColumn="0" w:firstRowLastColumn="0" w:lastRowFirstColumn="0" w:lastRowLastColumn="0"/>
              <w:rPr>
                <w:rStyle w:val="Strong"/>
                <w:rFonts w:cs="Times New Roman"/>
                <w:b w:val="0"/>
              </w:rPr>
            </w:pPr>
            <w:r w:rsidRPr="0098717F">
              <w:rPr>
                <w:rStyle w:val="Strong"/>
                <w:rFonts w:cs="Times New Roman"/>
                <w:b w:val="0"/>
              </w:rPr>
              <w:t>511</w:t>
            </w:r>
          </w:p>
          <w:p w:rsidR="0074569C" w:rsidRPr="0098717F" w:rsidRDefault="008F7ACB" w:rsidP="00823086">
            <w:pPr>
              <w:cnfStyle w:val="000000100000" w:firstRow="0" w:lastRow="0" w:firstColumn="0" w:lastColumn="0" w:oddVBand="0" w:evenVBand="0" w:oddHBand="1" w:evenHBand="0" w:firstRowFirstColumn="0" w:firstRowLastColumn="0" w:lastRowFirstColumn="0" w:lastRowLastColumn="0"/>
              <w:rPr>
                <w:rStyle w:val="Strong"/>
                <w:rFonts w:cs="Times New Roman"/>
                <w:b w:val="0"/>
              </w:rPr>
            </w:pPr>
            <w:r w:rsidRPr="0098717F">
              <w:rPr>
                <w:rStyle w:val="Strong"/>
                <w:rFonts w:cs="Times New Roman"/>
                <w:b w:val="0"/>
              </w:rPr>
              <w:t xml:space="preserve">Anchorage: </w:t>
            </w:r>
            <w:r w:rsidR="0074569C" w:rsidRPr="0098717F">
              <w:rPr>
                <w:rStyle w:val="Strong"/>
                <w:rFonts w:cs="Times New Roman"/>
                <w:b w:val="0"/>
              </w:rPr>
              <w:t>269-6323</w:t>
            </w:r>
          </w:p>
        </w:tc>
        <w:tc>
          <w:tcPr>
            <w:tcW w:w="652" w:type="pct"/>
            <w:tcBorders>
              <w:bottom w:val="single" w:sz="18" w:space="0" w:color="000000" w:themeColor="text1"/>
            </w:tcBorders>
            <w:shd w:val="clear" w:color="auto" w:fill="D9D9D9" w:themeFill="background1" w:themeFillShade="D9"/>
            <w:vAlign w:val="center"/>
          </w:tcPr>
          <w:p w:rsidR="0074569C" w:rsidRPr="0098717F" w:rsidRDefault="0074569C" w:rsidP="00823086">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74569C" w:rsidRPr="0098717F" w:rsidTr="00216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top w:val="single" w:sz="18" w:space="0" w:color="000000" w:themeColor="text1"/>
            </w:tcBorders>
            <w:shd w:val="clear" w:color="auto" w:fill="FFFFFF" w:themeFill="background1"/>
            <w:vAlign w:val="center"/>
          </w:tcPr>
          <w:p w:rsidR="0074569C" w:rsidRPr="0098717F" w:rsidRDefault="0074569C" w:rsidP="00823086">
            <w:pPr>
              <w:rPr>
                <w:rFonts w:asciiTheme="minorHAnsi" w:hAnsiTheme="minorHAnsi" w:cs="Times New Roman"/>
                <w:b w:val="0"/>
              </w:rPr>
            </w:pPr>
            <w:r w:rsidRPr="0098717F">
              <w:rPr>
                <w:rFonts w:asciiTheme="minorHAnsi" w:hAnsiTheme="minorHAnsi" w:cs="Times New Roman"/>
                <w:b w:val="0"/>
              </w:rPr>
              <w:t>Alaska Interagency Coordination Center (AICC)</w:t>
            </w:r>
          </w:p>
        </w:tc>
        <w:tc>
          <w:tcPr>
            <w:tcW w:w="1422" w:type="pct"/>
            <w:tcBorders>
              <w:top w:val="single" w:sz="18" w:space="0" w:color="000000" w:themeColor="text1"/>
            </w:tcBorders>
            <w:shd w:val="clear" w:color="auto" w:fill="FFFFFF" w:themeFill="background1"/>
            <w:vAlign w:val="center"/>
          </w:tcPr>
          <w:p w:rsidR="0074569C" w:rsidRPr="0098717F" w:rsidRDefault="0074569C" w:rsidP="00823086">
            <w:pPr>
              <w:cnfStyle w:val="000000010000" w:firstRow="0" w:lastRow="0" w:firstColumn="0" w:lastColumn="0" w:oddVBand="0" w:evenVBand="0" w:oddHBand="0" w:evenHBand="1" w:firstRowFirstColumn="0" w:firstRowLastColumn="0" w:lastRowFirstColumn="0" w:lastRowLastColumn="0"/>
              <w:rPr>
                <w:rStyle w:val="Strong"/>
                <w:rFonts w:cs="Times New Roman"/>
                <w:b w:val="0"/>
              </w:rPr>
            </w:pPr>
            <w:r w:rsidRPr="0098717F">
              <w:rPr>
                <w:rFonts w:cs="Times New Roman"/>
              </w:rPr>
              <w:t>Wildland fire management and suppression</w:t>
            </w:r>
          </w:p>
        </w:tc>
        <w:tc>
          <w:tcPr>
            <w:tcW w:w="1728" w:type="pct"/>
            <w:gridSpan w:val="2"/>
            <w:tcBorders>
              <w:top w:val="single" w:sz="18" w:space="0" w:color="000000" w:themeColor="text1"/>
            </w:tcBorders>
            <w:shd w:val="clear" w:color="auto" w:fill="FFFFFF" w:themeFill="background1"/>
            <w:vAlign w:val="center"/>
          </w:tcPr>
          <w:p w:rsidR="0074569C" w:rsidRPr="0098717F" w:rsidRDefault="0074569C" w:rsidP="00823086">
            <w:pPr>
              <w:cnfStyle w:val="000000010000" w:firstRow="0" w:lastRow="0" w:firstColumn="0" w:lastColumn="0" w:oddVBand="0" w:evenVBand="0" w:oddHBand="0" w:evenHBand="1" w:firstRowFirstColumn="0" w:firstRowLastColumn="0" w:lastRowFirstColumn="0" w:lastRowLastColumn="0"/>
              <w:rPr>
                <w:rStyle w:val="Strong"/>
                <w:rFonts w:cs="Times New Roman"/>
                <w:b w:val="0"/>
              </w:rPr>
            </w:pPr>
            <w:r w:rsidRPr="0098717F">
              <w:rPr>
                <w:rStyle w:val="Strong"/>
                <w:rFonts w:cs="Times New Roman"/>
                <w:b w:val="0"/>
              </w:rPr>
              <w:t>Toll Free</w:t>
            </w:r>
            <w:r w:rsidR="008F7ACB" w:rsidRPr="0098717F">
              <w:rPr>
                <w:rStyle w:val="Strong"/>
                <w:rFonts w:cs="Times New Roman"/>
                <w:b w:val="0"/>
              </w:rPr>
              <w:t>:</w:t>
            </w:r>
            <w:r w:rsidRPr="0098717F">
              <w:rPr>
                <w:rStyle w:val="Strong"/>
                <w:rFonts w:cs="Times New Roman"/>
                <w:b w:val="0"/>
              </w:rPr>
              <w:t xml:space="preserve"> 1-800-2</w:t>
            </w:r>
            <w:r w:rsidR="008F7ACB" w:rsidRPr="0098717F">
              <w:rPr>
                <w:rStyle w:val="Strong"/>
                <w:rFonts w:cs="Times New Roman"/>
                <w:b w:val="0"/>
              </w:rPr>
              <w:t>37-3633</w:t>
            </w:r>
            <w:r w:rsidR="008F7ACB" w:rsidRPr="0098717F">
              <w:rPr>
                <w:rStyle w:val="Strong"/>
                <w:rFonts w:cs="Times New Roman"/>
                <w:b w:val="0"/>
              </w:rPr>
              <w:br/>
              <w:t xml:space="preserve">Fort Wainwright: </w:t>
            </w:r>
            <w:r w:rsidRPr="0098717F">
              <w:rPr>
                <w:rStyle w:val="Strong"/>
                <w:rFonts w:cs="Times New Roman"/>
                <w:b w:val="0"/>
              </w:rPr>
              <w:t xml:space="preserve"> 356-5600</w:t>
            </w:r>
          </w:p>
        </w:tc>
        <w:tc>
          <w:tcPr>
            <w:tcW w:w="652" w:type="pct"/>
            <w:tcBorders>
              <w:top w:val="single" w:sz="18" w:space="0" w:color="000000" w:themeColor="text1"/>
            </w:tcBorders>
            <w:shd w:val="clear" w:color="auto" w:fill="FFFFFF" w:themeFill="background1"/>
            <w:vAlign w:val="center"/>
          </w:tcPr>
          <w:p w:rsidR="0074569C" w:rsidRPr="0098717F" w:rsidRDefault="00D65AF3"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907-356-5678</w:t>
            </w:r>
          </w:p>
        </w:tc>
      </w:tr>
      <w:tr w:rsidR="0074569C" w:rsidRPr="0098717F" w:rsidTr="0021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bottom w:val="single" w:sz="18" w:space="0" w:color="000000" w:themeColor="text1"/>
            </w:tcBorders>
            <w:shd w:val="clear" w:color="auto" w:fill="D9D9D9" w:themeFill="background1" w:themeFillShade="D9"/>
            <w:vAlign w:val="center"/>
          </w:tcPr>
          <w:p w:rsidR="0074569C" w:rsidRPr="0098717F" w:rsidRDefault="0074569C" w:rsidP="00823086">
            <w:pPr>
              <w:rPr>
                <w:rFonts w:asciiTheme="minorHAnsi" w:hAnsiTheme="minorHAnsi" w:cs="Times New Roman"/>
                <w:b w:val="0"/>
              </w:rPr>
            </w:pPr>
            <w:r w:rsidRPr="0098717F">
              <w:rPr>
                <w:rFonts w:asciiTheme="minorHAnsi" w:hAnsiTheme="minorHAnsi" w:cs="Times New Roman"/>
                <w:b w:val="0"/>
              </w:rPr>
              <w:t>Alaska Native Tribal Health Consortium (ANTHC)</w:t>
            </w:r>
          </w:p>
        </w:tc>
        <w:tc>
          <w:tcPr>
            <w:tcW w:w="1422" w:type="pct"/>
            <w:tcBorders>
              <w:bottom w:val="single" w:sz="18" w:space="0" w:color="000000" w:themeColor="text1"/>
            </w:tcBorders>
            <w:shd w:val="clear" w:color="auto" w:fill="D9D9D9" w:themeFill="background1" w:themeFillShade="D9"/>
            <w:vAlign w:val="center"/>
          </w:tcPr>
          <w:p w:rsidR="0074569C" w:rsidRPr="0098717F" w:rsidRDefault="00CA62EC" w:rsidP="00823086">
            <w:pPr>
              <w:cnfStyle w:val="000000100000" w:firstRow="0" w:lastRow="0" w:firstColumn="0" w:lastColumn="0" w:oddVBand="0" w:evenVBand="0" w:oddHBand="1" w:evenHBand="0" w:firstRowFirstColumn="0" w:firstRowLastColumn="0" w:lastRowFirstColumn="0" w:lastRowLastColumn="0"/>
              <w:rPr>
                <w:rStyle w:val="auto-style31"/>
                <w:rFonts w:asciiTheme="minorHAnsi" w:hAnsiTheme="minorHAnsi" w:cs="Times New Roman"/>
                <w:sz w:val="22"/>
                <w:szCs w:val="22"/>
              </w:rPr>
            </w:pPr>
            <w:r w:rsidRPr="0098717F">
              <w:rPr>
                <w:rFonts w:cs="Times New Roman"/>
              </w:rPr>
              <w:t>Manage s</w:t>
            </w:r>
            <w:r w:rsidR="0074569C" w:rsidRPr="0098717F">
              <w:rPr>
                <w:rFonts w:cs="Times New Roman"/>
              </w:rPr>
              <w:t>tatewide health services for Alaska Natives</w:t>
            </w:r>
          </w:p>
        </w:tc>
        <w:tc>
          <w:tcPr>
            <w:tcW w:w="1728" w:type="pct"/>
            <w:gridSpan w:val="2"/>
            <w:tcBorders>
              <w:bottom w:val="single" w:sz="18" w:space="0" w:color="000000" w:themeColor="text1"/>
            </w:tcBorders>
            <w:shd w:val="clear" w:color="auto" w:fill="D9D9D9" w:themeFill="background1" w:themeFillShade="D9"/>
            <w:vAlign w:val="center"/>
          </w:tcPr>
          <w:p w:rsidR="0074569C" w:rsidRPr="0098717F" w:rsidRDefault="00CA62EC"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Style w:val="auto-style31"/>
                <w:rFonts w:asciiTheme="minorHAnsi" w:hAnsiTheme="minorHAnsi" w:cs="Times New Roman"/>
                <w:sz w:val="22"/>
                <w:szCs w:val="22"/>
              </w:rPr>
              <w:t xml:space="preserve">Anchorage: </w:t>
            </w:r>
            <w:r w:rsidR="0074569C" w:rsidRPr="0098717F">
              <w:rPr>
                <w:rStyle w:val="auto-style31"/>
                <w:rFonts w:asciiTheme="minorHAnsi" w:hAnsiTheme="minorHAnsi" w:cs="Times New Roman"/>
                <w:sz w:val="22"/>
                <w:szCs w:val="22"/>
              </w:rPr>
              <w:t>729-1900</w:t>
            </w:r>
          </w:p>
        </w:tc>
        <w:tc>
          <w:tcPr>
            <w:tcW w:w="652" w:type="pct"/>
            <w:tcBorders>
              <w:bottom w:val="single" w:sz="18" w:space="0" w:color="000000" w:themeColor="text1"/>
            </w:tcBorders>
            <w:shd w:val="clear" w:color="auto" w:fill="D9D9D9" w:themeFill="background1" w:themeFillShade="D9"/>
            <w:vAlign w:val="center"/>
          </w:tcPr>
          <w:p w:rsidR="0074569C" w:rsidRPr="0098717F" w:rsidRDefault="008F7ACB" w:rsidP="0082308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8717F">
              <w:rPr>
                <w:rStyle w:val="auto-style31"/>
                <w:rFonts w:asciiTheme="minorHAnsi" w:hAnsiTheme="minorHAnsi" w:cs="Times New Roman"/>
                <w:sz w:val="22"/>
                <w:szCs w:val="22"/>
              </w:rPr>
              <w:t>907-</w:t>
            </w:r>
            <w:r w:rsidR="0074569C" w:rsidRPr="0098717F">
              <w:rPr>
                <w:rStyle w:val="auto-style31"/>
                <w:rFonts w:asciiTheme="minorHAnsi" w:hAnsiTheme="minorHAnsi" w:cs="Times New Roman"/>
                <w:sz w:val="22"/>
                <w:szCs w:val="22"/>
              </w:rPr>
              <w:t>729-1901</w:t>
            </w:r>
          </w:p>
        </w:tc>
      </w:tr>
      <w:tr w:rsidR="0074569C" w:rsidRPr="0098717F" w:rsidTr="00216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top w:val="single" w:sz="18" w:space="0" w:color="000000" w:themeColor="text1"/>
            </w:tcBorders>
            <w:shd w:val="clear" w:color="auto" w:fill="FFFFFF" w:themeFill="background1"/>
            <w:vAlign w:val="center"/>
          </w:tcPr>
          <w:p w:rsidR="0074569C" w:rsidRPr="0098717F" w:rsidRDefault="00F73F3F" w:rsidP="00F73F3F">
            <w:pPr>
              <w:rPr>
                <w:rFonts w:asciiTheme="minorHAnsi" w:hAnsiTheme="minorHAnsi" w:cs="Times New Roman"/>
                <w:b w:val="0"/>
              </w:rPr>
            </w:pPr>
            <w:r w:rsidRPr="00F73F3F">
              <w:rPr>
                <w:rFonts w:asciiTheme="minorHAnsi" w:hAnsiTheme="minorHAnsi" w:cs="Times New Roman"/>
                <w:b w:val="0"/>
              </w:rPr>
              <w:t xml:space="preserve">State of Alaska Health and Medical Duty Officer </w:t>
            </w:r>
          </w:p>
        </w:tc>
        <w:tc>
          <w:tcPr>
            <w:tcW w:w="1422" w:type="pct"/>
            <w:tcBorders>
              <w:top w:val="single" w:sz="18" w:space="0" w:color="000000" w:themeColor="text1"/>
            </w:tcBorders>
            <w:shd w:val="clear" w:color="auto" w:fill="FFFFFF" w:themeFill="background1"/>
            <w:vAlign w:val="center"/>
          </w:tcPr>
          <w:p w:rsidR="0051010C" w:rsidRPr="0098717F" w:rsidRDefault="0051010C" w:rsidP="00F73F3F">
            <w:pPr>
              <w:cnfStyle w:val="000000010000" w:firstRow="0" w:lastRow="0" w:firstColumn="0" w:lastColumn="0" w:oddVBand="0" w:evenVBand="0" w:oddHBand="0" w:evenHBand="1" w:firstRowFirstColumn="0" w:firstRowLastColumn="0" w:lastRowFirstColumn="0" w:lastRowLastColumn="0"/>
              <w:rPr>
                <w:rFonts w:cs="Times New Roman"/>
              </w:rPr>
            </w:pPr>
          </w:p>
        </w:tc>
        <w:tc>
          <w:tcPr>
            <w:tcW w:w="1728" w:type="pct"/>
            <w:gridSpan w:val="2"/>
            <w:tcBorders>
              <w:top w:val="single" w:sz="18" w:space="0" w:color="000000" w:themeColor="text1"/>
            </w:tcBorders>
            <w:shd w:val="clear" w:color="auto" w:fill="FFFFFF" w:themeFill="background1"/>
            <w:vAlign w:val="center"/>
          </w:tcPr>
          <w:p w:rsidR="0074569C" w:rsidRPr="0098717F" w:rsidRDefault="00F73F3F"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F73F3F">
              <w:rPr>
                <w:rFonts w:cs="Times New Roman"/>
              </w:rPr>
              <w:t>24 Hour Contact 907- 903-3721</w:t>
            </w:r>
          </w:p>
        </w:tc>
        <w:tc>
          <w:tcPr>
            <w:tcW w:w="652" w:type="pct"/>
            <w:tcBorders>
              <w:top w:val="single" w:sz="18" w:space="0" w:color="000000" w:themeColor="text1"/>
            </w:tcBorders>
            <w:shd w:val="clear" w:color="auto" w:fill="FFFFFF" w:themeFill="background1"/>
            <w:vAlign w:val="center"/>
          </w:tcPr>
          <w:p w:rsidR="0074569C" w:rsidRPr="0098717F" w:rsidRDefault="0074569C"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p>
        </w:tc>
      </w:tr>
      <w:tr w:rsidR="0074569C" w:rsidRPr="0098717F" w:rsidTr="0021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bottom w:val="single" w:sz="18" w:space="0" w:color="000000" w:themeColor="text1"/>
            </w:tcBorders>
            <w:shd w:val="clear" w:color="auto" w:fill="D9D9D9" w:themeFill="background1" w:themeFillShade="D9"/>
            <w:vAlign w:val="center"/>
          </w:tcPr>
          <w:p w:rsidR="0074569C" w:rsidRPr="0098717F" w:rsidRDefault="0074569C" w:rsidP="00823086">
            <w:pPr>
              <w:rPr>
                <w:rFonts w:asciiTheme="minorHAnsi" w:hAnsiTheme="minorHAnsi" w:cs="Times New Roman"/>
                <w:b w:val="0"/>
              </w:rPr>
            </w:pPr>
            <w:r w:rsidRPr="0098717F">
              <w:rPr>
                <w:rFonts w:asciiTheme="minorHAnsi" w:hAnsiTheme="minorHAnsi" w:cs="Times New Roman"/>
                <w:b w:val="0"/>
              </w:rPr>
              <w:t>Alaska State Troopers</w:t>
            </w:r>
            <w:r w:rsidR="00C33E58" w:rsidRPr="0098717F">
              <w:rPr>
                <w:rFonts w:asciiTheme="minorHAnsi" w:hAnsiTheme="minorHAnsi" w:cs="Times New Roman"/>
                <w:b w:val="0"/>
              </w:rPr>
              <w:t xml:space="preserve"> (AST)</w:t>
            </w:r>
          </w:p>
        </w:tc>
        <w:tc>
          <w:tcPr>
            <w:tcW w:w="1422" w:type="pct"/>
            <w:tcBorders>
              <w:bottom w:val="single" w:sz="18" w:space="0" w:color="000000" w:themeColor="text1"/>
            </w:tcBorders>
            <w:shd w:val="clear" w:color="auto" w:fill="D9D9D9" w:themeFill="background1" w:themeFillShade="D9"/>
            <w:vAlign w:val="center"/>
          </w:tcPr>
          <w:p w:rsidR="0074569C" w:rsidRPr="0098717F" w:rsidRDefault="0074569C"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Public safety</w:t>
            </w:r>
          </w:p>
        </w:tc>
        <w:tc>
          <w:tcPr>
            <w:tcW w:w="1728" w:type="pct"/>
            <w:gridSpan w:val="2"/>
            <w:tcBorders>
              <w:bottom w:val="single" w:sz="18" w:space="0" w:color="000000" w:themeColor="text1"/>
            </w:tcBorders>
            <w:shd w:val="clear" w:color="auto" w:fill="D9D9D9" w:themeFill="background1" w:themeFillShade="D9"/>
            <w:vAlign w:val="center"/>
          </w:tcPr>
          <w:p w:rsidR="0074569C" w:rsidRPr="0098717F" w:rsidRDefault="001A54E6" w:rsidP="001A54E6">
            <w:pPr>
              <w:cnfStyle w:val="000000100000" w:firstRow="0" w:lastRow="0" w:firstColumn="0" w:lastColumn="0" w:oddVBand="0" w:evenVBand="0" w:oddHBand="1" w:evenHBand="0" w:firstRowFirstColumn="0" w:firstRowLastColumn="0" w:lastRowFirstColumn="0" w:lastRowLastColumn="0"/>
              <w:rPr>
                <w:rFonts w:cs="Times New Roman"/>
              </w:rPr>
            </w:pPr>
            <w:r w:rsidRPr="001A54E6">
              <w:rPr>
                <w:rFonts w:cs="Times New Roman"/>
              </w:rPr>
              <w:t>907</w:t>
            </w:r>
            <w:r>
              <w:rPr>
                <w:rFonts w:cs="Times New Roman"/>
              </w:rPr>
              <w:t>-</w:t>
            </w:r>
            <w:r w:rsidRPr="001A54E6">
              <w:rPr>
                <w:rFonts w:cs="Times New Roman"/>
              </w:rPr>
              <w:t>269-5511</w:t>
            </w:r>
          </w:p>
        </w:tc>
        <w:tc>
          <w:tcPr>
            <w:tcW w:w="652" w:type="pct"/>
            <w:tcBorders>
              <w:bottom w:val="single" w:sz="18" w:space="0" w:color="000000" w:themeColor="text1"/>
            </w:tcBorders>
            <w:shd w:val="clear" w:color="auto" w:fill="D9D9D9" w:themeFill="background1" w:themeFillShade="D9"/>
            <w:vAlign w:val="center"/>
          </w:tcPr>
          <w:p w:rsidR="00CA62EC" w:rsidRPr="0098717F" w:rsidRDefault="00CA62EC" w:rsidP="00823086">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2A7AA1" w:rsidRPr="0098717F" w:rsidTr="00216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000000" w:themeColor="text1"/>
            </w:tcBorders>
            <w:shd w:val="clear" w:color="auto" w:fill="A6A6A6" w:themeFill="background1" w:themeFillShade="A6"/>
            <w:vAlign w:val="center"/>
          </w:tcPr>
          <w:p w:rsidR="002A7AA1" w:rsidRPr="0098717F" w:rsidRDefault="002A7AA1" w:rsidP="00823086">
            <w:pPr>
              <w:jc w:val="center"/>
              <w:rPr>
                <w:rFonts w:asciiTheme="minorHAnsi" w:hAnsiTheme="minorHAnsi"/>
              </w:rPr>
            </w:pPr>
            <w:r w:rsidRPr="0098717F">
              <w:rPr>
                <w:rFonts w:asciiTheme="minorHAnsi" w:hAnsiTheme="minorHAnsi"/>
              </w:rPr>
              <w:t>FEDERAL</w:t>
            </w:r>
          </w:p>
        </w:tc>
      </w:tr>
      <w:tr w:rsidR="002A7AA1" w:rsidRPr="0098717F" w:rsidTr="008E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D9D9D9" w:themeFill="background1" w:themeFillShade="D9"/>
            <w:vAlign w:val="center"/>
          </w:tcPr>
          <w:p w:rsidR="002A7AA1" w:rsidRPr="0098717F" w:rsidRDefault="002A7AA1" w:rsidP="00823086">
            <w:pPr>
              <w:rPr>
                <w:rFonts w:asciiTheme="minorHAnsi" w:hAnsiTheme="minorHAnsi" w:cs="Times New Roman"/>
                <w:b w:val="0"/>
              </w:rPr>
            </w:pPr>
            <w:r w:rsidRPr="0098717F">
              <w:rPr>
                <w:rFonts w:asciiTheme="minorHAnsi" w:hAnsiTheme="minorHAnsi" w:cs="Times New Roman"/>
                <w:b w:val="0"/>
              </w:rPr>
              <w:t>Army Corps of Engineers</w:t>
            </w:r>
            <w:r w:rsidR="00C33E58" w:rsidRPr="0098717F">
              <w:rPr>
                <w:rFonts w:asciiTheme="minorHAnsi" w:hAnsiTheme="minorHAnsi" w:cs="Times New Roman"/>
                <w:b w:val="0"/>
              </w:rPr>
              <w:t xml:space="preserve"> (USACE)</w:t>
            </w:r>
          </w:p>
        </w:tc>
        <w:tc>
          <w:tcPr>
            <w:tcW w:w="1422" w:type="pct"/>
            <w:shd w:val="clear" w:color="auto" w:fill="D9D9D9" w:themeFill="background1" w:themeFillShade="D9"/>
            <w:vAlign w:val="center"/>
          </w:tcPr>
          <w:p w:rsidR="002A7AA1" w:rsidRPr="0098717F" w:rsidRDefault="002A7AA1"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Hydraulic Engineer</w:t>
            </w:r>
          </w:p>
        </w:tc>
        <w:tc>
          <w:tcPr>
            <w:tcW w:w="1650" w:type="pct"/>
            <w:shd w:val="clear" w:color="auto" w:fill="D9D9D9" w:themeFill="background1" w:themeFillShade="D9"/>
            <w:vAlign w:val="center"/>
          </w:tcPr>
          <w:p w:rsidR="002A7AA1" w:rsidRPr="0098717F" w:rsidRDefault="002A7AA1" w:rsidP="00823086">
            <w:pP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Anchorage: 907-753-2513</w:t>
            </w:r>
          </w:p>
        </w:tc>
        <w:tc>
          <w:tcPr>
            <w:tcW w:w="730" w:type="pct"/>
            <w:gridSpan w:val="2"/>
            <w:shd w:val="clear" w:color="auto" w:fill="D9D9D9" w:themeFill="background1" w:themeFillShade="D9"/>
            <w:vAlign w:val="center"/>
          </w:tcPr>
          <w:p w:rsidR="002A7AA1" w:rsidRPr="0098717F" w:rsidRDefault="002A7AA1" w:rsidP="0082308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8717F">
              <w:rPr>
                <w:rFonts w:cs="Times New Roman"/>
              </w:rPr>
              <w:t>907-276-1465</w:t>
            </w:r>
          </w:p>
        </w:tc>
      </w:tr>
      <w:tr w:rsidR="002A7AA1" w:rsidRPr="0098717F" w:rsidTr="00216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bottom w:val="single" w:sz="18" w:space="0" w:color="000000" w:themeColor="text1"/>
            </w:tcBorders>
            <w:vAlign w:val="center"/>
          </w:tcPr>
          <w:p w:rsidR="0074569C" w:rsidRPr="0098717F" w:rsidRDefault="007600DA" w:rsidP="00823086">
            <w:pPr>
              <w:rPr>
                <w:rFonts w:asciiTheme="minorHAnsi" w:hAnsiTheme="minorHAnsi" w:cs="Times New Roman"/>
                <w:b w:val="0"/>
              </w:rPr>
            </w:pPr>
            <w:r w:rsidRPr="0098717F">
              <w:rPr>
                <w:rFonts w:asciiTheme="minorHAnsi" w:hAnsiTheme="minorHAnsi" w:cs="Times New Roman"/>
                <w:b w:val="0"/>
              </w:rPr>
              <w:t>National Wea</w:t>
            </w:r>
            <w:r w:rsidR="0074569C" w:rsidRPr="0098717F">
              <w:rPr>
                <w:rFonts w:asciiTheme="minorHAnsi" w:hAnsiTheme="minorHAnsi" w:cs="Times New Roman"/>
                <w:b w:val="0"/>
              </w:rPr>
              <w:t>ther Service</w:t>
            </w:r>
            <w:r w:rsidR="00C33E58" w:rsidRPr="0098717F">
              <w:rPr>
                <w:rFonts w:asciiTheme="minorHAnsi" w:hAnsiTheme="minorHAnsi" w:cs="Times New Roman"/>
                <w:b w:val="0"/>
              </w:rPr>
              <w:t xml:space="preserve"> (NWS)</w:t>
            </w:r>
          </w:p>
        </w:tc>
        <w:tc>
          <w:tcPr>
            <w:tcW w:w="1422" w:type="pct"/>
            <w:tcBorders>
              <w:bottom w:val="single" w:sz="18" w:space="0" w:color="000000" w:themeColor="text1"/>
            </w:tcBorders>
          </w:tcPr>
          <w:p w:rsidR="0074569C" w:rsidRPr="0098717F" w:rsidRDefault="00C33E58"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Duty Hydrologist</w:t>
            </w:r>
          </w:p>
          <w:p w:rsidR="008452A6" w:rsidRPr="0098717F" w:rsidRDefault="00C33E58"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River Forecast Center</w:t>
            </w:r>
            <w:r w:rsidR="008452A6" w:rsidRPr="0098717F">
              <w:rPr>
                <w:rFonts w:cs="Times New Roman"/>
              </w:rPr>
              <w:t xml:space="preserve"> Hydrologist</w:t>
            </w:r>
          </w:p>
          <w:p w:rsidR="00C33E58"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Warn. Coordinator Meteorologist</w:t>
            </w:r>
          </w:p>
          <w:p w:rsidR="008452A6"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Lead Forecaster:</w:t>
            </w:r>
          </w:p>
          <w:p w:rsidR="008452A6"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Warn. Coord. Meteorologist</w:t>
            </w:r>
          </w:p>
          <w:p w:rsidR="008452A6"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Lead Forecaster:</w:t>
            </w:r>
          </w:p>
          <w:p w:rsidR="008452A6"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Warn. Coord. Meteorologist</w:t>
            </w:r>
          </w:p>
        </w:tc>
        <w:tc>
          <w:tcPr>
            <w:tcW w:w="1650" w:type="pct"/>
            <w:tcBorders>
              <w:bottom w:val="single" w:sz="18" w:space="0" w:color="000000" w:themeColor="text1"/>
            </w:tcBorders>
          </w:tcPr>
          <w:p w:rsidR="00C33E58"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Anchorage</w:t>
            </w:r>
            <w:r w:rsidR="00C33E58" w:rsidRPr="0098717F">
              <w:rPr>
                <w:rFonts w:cs="Times New Roman"/>
              </w:rPr>
              <w:t>:266-5105</w:t>
            </w:r>
          </w:p>
          <w:p w:rsidR="00C33E58"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Anchorage</w:t>
            </w:r>
            <w:r w:rsidR="00C33E58" w:rsidRPr="0098717F">
              <w:rPr>
                <w:rFonts w:cs="Times New Roman"/>
              </w:rPr>
              <w:t>:266-5160</w:t>
            </w:r>
          </w:p>
          <w:p w:rsidR="00C33E58"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Anchorage</w:t>
            </w:r>
            <w:r w:rsidR="00C33E58" w:rsidRPr="0098717F">
              <w:rPr>
                <w:rFonts w:cs="Times New Roman"/>
              </w:rPr>
              <w:t>: 266-5117</w:t>
            </w:r>
          </w:p>
          <w:p w:rsidR="00000E23" w:rsidRPr="0098717F" w:rsidRDefault="00000E23"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Fairbanks: 458-3708</w:t>
            </w:r>
          </w:p>
          <w:p w:rsidR="0074569C"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Fairbanks:</w:t>
            </w:r>
            <w:r w:rsidR="00000E23" w:rsidRPr="0098717F">
              <w:rPr>
                <w:rFonts w:cs="Times New Roman"/>
              </w:rPr>
              <w:t xml:space="preserve"> 458-3712</w:t>
            </w:r>
          </w:p>
          <w:p w:rsidR="00000E23" w:rsidRPr="0098717F" w:rsidRDefault="00000E23"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Juneau: 790-6824</w:t>
            </w:r>
          </w:p>
          <w:p w:rsidR="00000E23" w:rsidRPr="0098717F" w:rsidRDefault="008452A6" w:rsidP="00823086">
            <w:pP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 xml:space="preserve">Juneau: </w:t>
            </w:r>
            <w:r w:rsidR="00000E23" w:rsidRPr="0098717F">
              <w:rPr>
                <w:rFonts w:cs="Times New Roman"/>
              </w:rPr>
              <w:t>790-6803</w:t>
            </w:r>
          </w:p>
        </w:tc>
        <w:tc>
          <w:tcPr>
            <w:tcW w:w="730" w:type="pct"/>
            <w:gridSpan w:val="2"/>
            <w:tcBorders>
              <w:bottom w:val="single" w:sz="18" w:space="0" w:color="000000" w:themeColor="text1"/>
            </w:tcBorders>
            <w:vAlign w:val="center"/>
          </w:tcPr>
          <w:p w:rsidR="008452A6" w:rsidRPr="0098717F" w:rsidRDefault="008452A6"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266-5182</w:t>
            </w:r>
          </w:p>
          <w:p w:rsidR="008452A6" w:rsidRPr="0098717F" w:rsidRDefault="008452A6"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266-5182</w:t>
            </w:r>
          </w:p>
          <w:p w:rsidR="008452A6" w:rsidRPr="0098717F" w:rsidRDefault="008452A6"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266-5188</w:t>
            </w:r>
          </w:p>
          <w:p w:rsidR="00000E23" w:rsidRPr="0098717F" w:rsidRDefault="00000E23"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458-3737</w:t>
            </w:r>
          </w:p>
          <w:p w:rsidR="008452A6" w:rsidRPr="0098717F" w:rsidRDefault="008452A6"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458-3737</w:t>
            </w:r>
          </w:p>
          <w:p w:rsidR="00000E23" w:rsidRPr="0098717F" w:rsidRDefault="00000E23"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790-6827</w:t>
            </w:r>
          </w:p>
          <w:p w:rsidR="008452A6" w:rsidRPr="0098717F" w:rsidRDefault="008452A6" w:rsidP="00823086">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8717F">
              <w:rPr>
                <w:rFonts w:cs="Times New Roman"/>
              </w:rPr>
              <w:t>790-6827</w:t>
            </w:r>
          </w:p>
        </w:tc>
      </w:tr>
      <w:tr w:rsidR="00085C16" w:rsidRPr="0098717F" w:rsidTr="0021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000000" w:themeColor="text1"/>
            </w:tcBorders>
            <w:shd w:val="clear" w:color="auto" w:fill="A6A6A6" w:themeFill="background1" w:themeFillShade="A6"/>
            <w:vAlign w:val="center"/>
          </w:tcPr>
          <w:p w:rsidR="00085C16" w:rsidRPr="00085C16" w:rsidRDefault="00085C16" w:rsidP="00823086">
            <w:pPr>
              <w:jc w:val="center"/>
              <w:rPr>
                <w:rFonts w:asciiTheme="minorHAnsi" w:hAnsiTheme="minorHAnsi" w:cs="Times New Roman"/>
              </w:rPr>
            </w:pPr>
            <w:r w:rsidRPr="00085C16">
              <w:rPr>
                <w:rFonts w:asciiTheme="minorHAnsi" w:hAnsiTheme="minorHAnsi" w:cs="Times New Roman"/>
              </w:rPr>
              <w:t>NON-GOVERNMENTAL ORGANIZATION / PUBLIC NON-PROFIT</w:t>
            </w:r>
          </w:p>
        </w:tc>
      </w:tr>
      <w:tr w:rsidR="00085C16" w:rsidRPr="0098717F" w:rsidTr="0008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vAlign w:val="center"/>
          </w:tcPr>
          <w:p w:rsidR="00085C16" w:rsidRPr="0098717F" w:rsidRDefault="00085C16" w:rsidP="00085C16">
            <w:pPr>
              <w:rPr>
                <w:rFonts w:asciiTheme="minorHAnsi" w:hAnsiTheme="minorHAnsi" w:cs="Times New Roman"/>
                <w:b w:val="0"/>
              </w:rPr>
            </w:pPr>
            <w:r w:rsidRPr="0098717F">
              <w:rPr>
                <w:rFonts w:asciiTheme="minorHAnsi" w:hAnsiTheme="minorHAnsi" w:cs="Times New Roman"/>
                <w:b w:val="0"/>
              </w:rPr>
              <w:t>American Red Cross (ARC)</w:t>
            </w:r>
          </w:p>
        </w:tc>
        <w:tc>
          <w:tcPr>
            <w:tcW w:w="1422" w:type="pct"/>
            <w:vAlign w:val="center"/>
          </w:tcPr>
          <w:p w:rsidR="00085C16" w:rsidRPr="0098717F" w:rsidRDefault="00CE1C0F" w:rsidP="00CE1C0F">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Disaster assistance, mass care, and s</w:t>
            </w:r>
            <w:r w:rsidR="00085C16" w:rsidRPr="0098717F">
              <w:rPr>
                <w:rFonts w:cs="Times New Roman"/>
              </w:rPr>
              <w:t>helter operations</w:t>
            </w:r>
          </w:p>
        </w:tc>
        <w:tc>
          <w:tcPr>
            <w:tcW w:w="1650" w:type="pct"/>
            <w:vAlign w:val="center"/>
          </w:tcPr>
          <w:p w:rsidR="00085C16" w:rsidRPr="00102975" w:rsidRDefault="00085C16" w:rsidP="00085C16">
            <w:pPr>
              <w:cnfStyle w:val="000000010000" w:firstRow="0" w:lastRow="0" w:firstColumn="0" w:lastColumn="0" w:oddVBand="0" w:evenVBand="0" w:oddHBand="0" w:evenHBand="1" w:firstRowFirstColumn="0" w:firstRowLastColumn="0" w:lastRowFirstColumn="0" w:lastRowLastColumn="0"/>
              <w:rPr>
                <w:rFonts w:cs="Times New Roman"/>
              </w:rPr>
            </w:pPr>
            <w:r w:rsidRPr="00102975">
              <w:rPr>
                <w:rFonts w:cs="Times New Roman"/>
              </w:rPr>
              <w:t>Toll-free: 888-345-HERO (4376)</w:t>
            </w:r>
          </w:p>
          <w:p w:rsidR="00085C16" w:rsidRPr="00102975" w:rsidRDefault="00085C16" w:rsidP="00085C16">
            <w:pPr>
              <w:cnfStyle w:val="000000010000" w:firstRow="0" w:lastRow="0" w:firstColumn="0" w:lastColumn="0" w:oddVBand="0" w:evenVBand="0" w:oddHBand="0" w:evenHBand="1" w:firstRowFirstColumn="0" w:firstRowLastColumn="0" w:lastRowFirstColumn="0" w:lastRowLastColumn="0"/>
              <w:rPr>
                <w:rFonts w:cs="Times New Roman"/>
              </w:rPr>
            </w:pPr>
            <w:r w:rsidRPr="00102975">
              <w:rPr>
                <w:rFonts w:cs="Times New Roman"/>
              </w:rPr>
              <w:t>Main office: 907-646-5401</w:t>
            </w:r>
          </w:p>
          <w:p w:rsidR="00085C16" w:rsidRPr="0098717F" w:rsidRDefault="00406B2C" w:rsidP="00085C16">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Press Option 3 for either number.</w:t>
            </w:r>
          </w:p>
        </w:tc>
        <w:tc>
          <w:tcPr>
            <w:tcW w:w="730" w:type="pct"/>
            <w:gridSpan w:val="2"/>
            <w:vAlign w:val="center"/>
          </w:tcPr>
          <w:p w:rsidR="00085C16" w:rsidRPr="0098717F" w:rsidRDefault="00085C16" w:rsidP="00085C16">
            <w:pPr>
              <w:cnfStyle w:val="000000010000" w:firstRow="0" w:lastRow="0" w:firstColumn="0" w:lastColumn="0" w:oddVBand="0" w:evenVBand="0" w:oddHBand="0" w:evenHBand="1" w:firstRowFirstColumn="0" w:firstRowLastColumn="0" w:lastRowFirstColumn="0" w:lastRowLastColumn="0"/>
              <w:rPr>
                <w:rFonts w:cs="Times New Roman"/>
                <w:b/>
              </w:rPr>
            </w:pPr>
          </w:p>
        </w:tc>
      </w:tr>
    </w:tbl>
    <w:p w:rsidR="009B1AC3" w:rsidRDefault="009B1AC3" w:rsidP="00DF5A02">
      <w:pPr>
        <w:spacing w:after="0" w:line="240" w:lineRule="auto"/>
        <w:jc w:val="center"/>
        <w:rPr>
          <w:i/>
        </w:rPr>
      </w:pPr>
    </w:p>
    <w:p w:rsidR="009B1AC3" w:rsidRDefault="00693867" w:rsidP="00823086">
      <w:pPr>
        <w:spacing w:after="0" w:line="240" w:lineRule="auto"/>
        <w:rPr>
          <w:i/>
        </w:rPr>
      </w:pPr>
      <w:r>
        <w:rPr>
          <w:b/>
          <w:bCs/>
          <w:noProof/>
        </w:rPr>
        <mc:AlternateContent>
          <mc:Choice Requires="wps">
            <w:drawing>
              <wp:anchor distT="0" distB="0" distL="114300" distR="114300" simplePos="0" relativeHeight="251636224" behindDoc="0" locked="0" layoutInCell="0" allowOverlap="1" wp14:anchorId="66C0BEB6" wp14:editId="0B6148A7">
                <wp:simplePos x="0" y="0"/>
                <wp:positionH relativeFrom="margin">
                  <wp:align>center</wp:align>
                </wp:positionH>
                <wp:positionV relativeFrom="margin">
                  <wp:align>bottom</wp:align>
                </wp:positionV>
                <wp:extent cx="7315200" cy="292608"/>
                <wp:effectExtent l="0" t="0" r="1905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0B1357">
                            <w:pPr>
                              <w:shd w:val="clear" w:color="auto" w:fill="548DD4" w:themeFill="text2" w:themeFillTint="99"/>
                              <w:jc w:val="center"/>
                              <w:rPr>
                                <w:b/>
                                <w:sz w:val="28"/>
                              </w:rPr>
                            </w:pPr>
                            <w:r>
                              <w:rPr>
                                <w:b/>
                                <w:sz w:val="28"/>
                              </w:rPr>
                              <w:t>STATE AND FEDERAL AGENCY CONTACT INFORMATION</w:t>
                            </w:r>
                          </w:p>
                          <w:p w:rsidR="00F717AB" w:rsidRPr="00FD03A2" w:rsidRDefault="00F717AB" w:rsidP="000B1357">
                            <w:pPr>
                              <w:shd w:val="clear" w:color="auto" w:fill="C4BC96" w:themeFill="background2" w:themeFillShade="BF"/>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0BEB6" id="_x0000_s1065" type="#_x0000_t202" style="position:absolute;margin-left:0;margin-top:0;width:8in;height:23.05pt;z-index:25163622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asJgIAAEw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Kek2rCYCAABMBAAADgAAAAAAAAAAAAAAAAAuAgAAZHJzL2Uyb0RvYy54&#10;bWxQSwECLQAUAAYACAAAACEAeL3YgtsAAAAFAQAADwAAAAAAAAAAAAAAAACABAAAZHJzL2Rvd25y&#10;ZXYueG1sUEsFBgAAAAAEAAQA8wAAAIgFAAAAAA==&#10;" o:allowincell="f">
                <v:textbox>
                  <w:txbxContent>
                    <w:p w:rsidR="00F717AB" w:rsidRPr="00FD03A2" w:rsidRDefault="00F717AB" w:rsidP="000B1357">
                      <w:pPr>
                        <w:shd w:val="clear" w:color="auto" w:fill="548DD4" w:themeFill="text2" w:themeFillTint="99"/>
                        <w:jc w:val="center"/>
                        <w:rPr>
                          <w:b/>
                          <w:sz w:val="28"/>
                        </w:rPr>
                      </w:pPr>
                      <w:r>
                        <w:rPr>
                          <w:b/>
                          <w:sz w:val="28"/>
                        </w:rPr>
                        <w:t>STATE AND FEDERAL AGENCY CONTACT INFORMATION</w:t>
                      </w:r>
                    </w:p>
                    <w:p w:rsidR="00F717AB" w:rsidRPr="00FD03A2" w:rsidRDefault="00F717AB" w:rsidP="000B1357">
                      <w:pPr>
                        <w:shd w:val="clear" w:color="auto" w:fill="C4BC96" w:themeFill="background2" w:themeFillShade="BF"/>
                        <w:jc w:val="center"/>
                        <w:rPr>
                          <w:b/>
                          <w:sz w:val="28"/>
                        </w:rPr>
                      </w:pPr>
                    </w:p>
                  </w:txbxContent>
                </v:textbox>
                <w10:wrap anchorx="margin" anchory="margin"/>
              </v:shape>
            </w:pict>
          </mc:Fallback>
        </mc:AlternateContent>
      </w:r>
      <w:r w:rsidR="009B1AC3">
        <w:rPr>
          <w:i/>
        </w:rPr>
        <w:br w:type="page"/>
      </w:r>
    </w:p>
    <w:p w:rsidR="009B1AC3" w:rsidRPr="001F0429" w:rsidRDefault="009B1AC3" w:rsidP="00823086">
      <w:pPr>
        <w:spacing w:after="0" w:line="240" w:lineRule="auto"/>
        <w:rPr>
          <w:i/>
          <w:color w:val="000000" w:themeColor="text1"/>
          <w:sz w:val="24"/>
          <w:szCs w:val="24"/>
        </w:rPr>
      </w:pPr>
      <w:r w:rsidRPr="001F0429">
        <w:rPr>
          <w:i/>
        </w:rPr>
        <w:lastRenderedPageBreak/>
        <w:t xml:space="preserve">Update emergency contact information regularly. Providing updates to the SEOC speeds </w:t>
      </w:r>
      <w:r w:rsidRPr="001F0429">
        <w:rPr>
          <w:i/>
          <w:color w:val="000000" w:themeColor="text1"/>
          <w:sz w:val="24"/>
          <w:szCs w:val="24"/>
        </w:rPr>
        <w:t>future notification and assistance.</w:t>
      </w:r>
    </w:p>
    <w:tbl>
      <w:tblPr>
        <w:tblStyle w:val="LightGrid12"/>
        <w:tblW w:w="11520" w:type="dxa"/>
        <w:jc w:val="center"/>
        <w:tblLook w:val="04A0" w:firstRow="1" w:lastRow="0" w:firstColumn="1" w:lastColumn="0" w:noHBand="0" w:noVBand="1"/>
      </w:tblPr>
      <w:tblGrid>
        <w:gridCol w:w="8089"/>
        <w:gridCol w:w="1871"/>
        <w:gridCol w:w="1560"/>
      </w:tblGrid>
      <w:tr w:rsidR="009B1AC3" w:rsidRPr="0098717F" w:rsidTr="002167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8" w:space="0" w:color="000000" w:themeColor="text1"/>
            </w:tcBorders>
            <w:hideMark/>
          </w:tcPr>
          <w:p w:rsidR="009B1AC3" w:rsidRPr="0098717F" w:rsidRDefault="009B1AC3" w:rsidP="00823086">
            <w:pPr>
              <w:jc w:val="center"/>
              <w:rPr>
                <w:rFonts w:asciiTheme="minorHAnsi" w:hAnsiTheme="minorHAnsi"/>
              </w:rPr>
            </w:pPr>
            <w:r w:rsidRPr="0098717F">
              <w:rPr>
                <w:rFonts w:asciiTheme="minorHAnsi" w:hAnsiTheme="minorHAnsi"/>
              </w:rPr>
              <w:t>Borough and Regional Contact Information</w:t>
            </w:r>
          </w:p>
        </w:tc>
      </w:tr>
      <w:tr w:rsidR="009B1AC3" w:rsidRPr="0098717F" w:rsidTr="00216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shd w:val="clear" w:color="auto" w:fill="A6A6A6" w:themeFill="background1" w:themeFillShade="A6"/>
            <w:hideMark/>
          </w:tcPr>
          <w:p w:rsidR="009B1AC3" w:rsidRPr="0098717F" w:rsidRDefault="009B1AC3" w:rsidP="00823086">
            <w:pPr>
              <w:jc w:val="center"/>
              <w:rPr>
                <w:rFonts w:asciiTheme="minorHAnsi" w:hAnsiTheme="minorHAnsi"/>
              </w:rPr>
            </w:pPr>
            <w:r w:rsidRPr="0098717F">
              <w:rPr>
                <w:rFonts w:asciiTheme="minorHAnsi" w:hAnsiTheme="minorHAnsi"/>
              </w:rPr>
              <w:t>Agency</w:t>
            </w:r>
          </w:p>
        </w:tc>
        <w:tc>
          <w:tcPr>
            <w:tcW w:w="812" w:type="pct"/>
            <w:shd w:val="clear" w:color="auto" w:fill="A6A6A6" w:themeFill="background1" w:themeFillShade="A6"/>
            <w:hideMark/>
          </w:tcPr>
          <w:p w:rsidR="009B1AC3" w:rsidRPr="0098717F" w:rsidRDefault="009B1AC3" w:rsidP="00823086">
            <w:pPr>
              <w:jc w:val="center"/>
              <w:cnfStyle w:val="000000100000" w:firstRow="0" w:lastRow="0" w:firstColumn="0" w:lastColumn="0" w:oddVBand="0" w:evenVBand="0" w:oddHBand="1" w:evenHBand="0" w:firstRowFirstColumn="0" w:firstRowLastColumn="0" w:lastRowFirstColumn="0" w:lastRowLastColumn="0"/>
              <w:rPr>
                <w:b/>
              </w:rPr>
            </w:pPr>
            <w:r w:rsidRPr="0098717F">
              <w:rPr>
                <w:b/>
              </w:rPr>
              <w:t>Phone</w:t>
            </w:r>
          </w:p>
        </w:tc>
        <w:tc>
          <w:tcPr>
            <w:tcW w:w="677" w:type="pct"/>
            <w:shd w:val="clear" w:color="auto" w:fill="A6A6A6" w:themeFill="background1" w:themeFillShade="A6"/>
            <w:hideMark/>
          </w:tcPr>
          <w:p w:rsidR="009B1AC3" w:rsidRPr="0098717F" w:rsidRDefault="009B1AC3" w:rsidP="00823086">
            <w:pPr>
              <w:jc w:val="center"/>
              <w:cnfStyle w:val="000000100000" w:firstRow="0" w:lastRow="0" w:firstColumn="0" w:lastColumn="0" w:oddVBand="0" w:evenVBand="0" w:oddHBand="1" w:evenHBand="0" w:firstRowFirstColumn="0" w:firstRowLastColumn="0" w:lastRowFirstColumn="0" w:lastRowLastColumn="0"/>
              <w:rPr>
                <w:b/>
              </w:rPr>
            </w:pPr>
            <w:r w:rsidRPr="0098717F">
              <w:rPr>
                <w:b/>
              </w:rPr>
              <w:t>Fax</w:t>
            </w:r>
          </w:p>
        </w:tc>
      </w:tr>
      <w:tr w:rsidR="009B1AC3" w:rsidRPr="0098717F" w:rsidTr="009871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9B1AC3" w:rsidRPr="0098717F" w:rsidRDefault="009B1AC3" w:rsidP="00823086">
            <w:pPr>
              <w:rPr>
                <w:rFonts w:asciiTheme="minorHAnsi" w:hAnsiTheme="minorHAnsi"/>
              </w:rPr>
            </w:pPr>
            <w:r w:rsidRPr="0098717F">
              <w:rPr>
                <w:rFonts w:asciiTheme="minorHAnsi" w:hAnsiTheme="minorHAnsi"/>
                <w:b w:val="0"/>
              </w:rPr>
              <w:t>R</w:t>
            </w:r>
            <w:r w:rsidR="00B11E86" w:rsidRPr="0098717F">
              <w:rPr>
                <w:rFonts w:asciiTheme="minorHAnsi" w:hAnsiTheme="minorHAnsi"/>
                <w:b w:val="0"/>
              </w:rPr>
              <w:t xml:space="preserve">egional Partners Alaska Department of Health and Social Services                                  1-888-972-6358    </w:t>
            </w:r>
          </w:p>
        </w:tc>
      </w:tr>
      <w:tr w:rsidR="009B1AC3" w:rsidRPr="0098717F"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9B1AC3" w:rsidRPr="0098717F" w:rsidRDefault="009B1AC3" w:rsidP="00823086">
            <w:pPr>
              <w:rPr>
                <w:rFonts w:asciiTheme="minorHAnsi" w:hAnsiTheme="minorHAnsi"/>
                <w:b w:val="0"/>
              </w:rPr>
            </w:pPr>
            <w:r w:rsidRPr="0098717F">
              <w:rPr>
                <w:rFonts w:asciiTheme="minorHAnsi" w:hAnsiTheme="minorHAnsi"/>
                <w:b w:val="0"/>
              </w:rPr>
              <w:t xml:space="preserve">Borough Emergency Manager </w:t>
            </w:r>
          </w:p>
        </w:tc>
        <w:tc>
          <w:tcPr>
            <w:tcW w:w="812" w:type="pct"/>
          </w:tcPr>
          <w:p w:rsidR="009B1AC3" w:rsidRPr="0098717F" w:rsidRDefault="009B1AC3" w:rsidP="00823086">
            <w:pPr>
              <w:cnfStyle w:val="000000100000" w:firstRow="0" w:lastRow="0" w:firstColumn="0" w:lastColumn="0" w:oddVBand="0" w:evenVBand="0" w:oddHBand="1" w:evenHBand="0" w:firstRowFirstColumn="0" w:firstRowLastColumn="0" w:lastRowFirstColumn="0" w:lastRowLastColumn="0"/>
            </w:pPr>
          </w:p>
        </w:tc>
        <w:tc>
          <w:tcPr>
            <w:tcW w:w="677" w:type="pct"/>
          </w:tcPr>
          <w:p w:rsidR="009B1AC3" w:rsidRPr="0098717F" w:rsidRDefault="009B1AC3" w:rsidP="00823086">
            <w:pPr>
              <w:cnfStyle w:val="000000100000" w:firstRow="0" w:lastRow="0" w:firstColumn="0" w:lastColumn="0" w:oddVBand="0" w:evenVBand="0" w:oddHBand="1" w:evenHBand="0" w:firstRowFirstColumn="0" w:firstRowLastColumn="0" w:lastRowFirstColumn="0" w:lastRowLastColumn="0"/>
            </w:pPr>
          </w:p>
        </w:tc>
      </w:tr>
      <w:tr w:rsidR="009B1AC3" w:rsidRPr="0098717F" w:rsidTr="009871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hideMark/>
          </w:tcPr>
          <w:p w:rsidR="009B1AC3" w:rsidRPr="0098717F" w:rsidRDefault="009B1AC3" w:rsidP="00823086">
            <w:pPr>
              <w:rPr>
                <w:rFonts w:asciiTheme="minorHAnsi" w:hAnsiTheme="minorHAnsi"/>
              </w:rPr>
            </w:pPr>
            <w:r w:rsidRPr="0098717F">
              <w:rPr>
                <w:rFonts w:asciiTheme="minorHAnsi" w:hAnsiTheme="minorHAnsi"/>
                <w:b w:val="0"/>
              </w:rPr>
              <w:t xml:space="preserve">Native </w:t>
            </w:r>
            <w:r w:rsidR="00D35079" w:rsidRPr="0098717F">
              <w:rPr>
                <w:rFonts w:asciiTheme="minorHAnsi" w:hAnsiTheme="minorHAnsi"/>
                <w:b w:val="0"/>
              </w:rPr>
              <w:t xml:space="preserve">Non Profit </w:t>
            </w:r>
            <w:r w:rsidR="00B622B2" w:rsidRPr="0098717F">
              <w:rPr>
                <w:rFonts w:asciiTheme="minorHAnsi" w:hAnsiTheme="minorHAnsi"/>
                <w:b w:val="0"/>
              </w:rPr>
              <w:t xml:space="preserve">: </w:t>
            </w:r>
          </w:p>
        </w:tc>
        <w:tc>
          <w:tcPr>
            <w:tcW w:w="812" w:type="pct"/>
          </w:tcPr>
          <w:p w:rsidR="009B1AC3" w:rsidRPr="0098717F" w:rsidRDefault="009B1AC3" w:rsidP="00823086">
            <w:pPr>
              <w:cnfStyle w:val="000000010000" w:firstRow="0" w:lastRow="0" w:firstColumn="0" w:lastColumn="0" w:oddVBand="0" w:evenVBand="0" w:oddHBand="0" w:evenHBand="1" w:firstRowFirstColumn="0" w:firstRowLastColumn="0" w:lastRowFirstColumn="0" w:lastRowLastColumn="0"/>
            </w:pPr>
          </w:p>
        </w:tc>
        <w:tc>
          <w:tcPr>
            <w:tcW w:w="677" w:type="pct"/>
          </w:tcPr>
          <w:p w:rsidR="009B1AC3" w:rsidRPr="0098717F" w:rsidRDefault="009B1AC3" w:rsidP="00823086">
            <w:pPr>
              <w:cnfStyle w:val="000000010000" w:firstRow="0" w:lastRow="0" w:firstColumn="0" w:lastColumn="0" w:oddVBand="0" w:evenVBand="0" w:oddHBand="0" w:evenHBand="1" w:firstRowFirstColumn="0" w:firstRowLastColumn="0" w:lastRowFirstColumn="0" w:lastRowLastColumn="0"/>
            </w:pPr>
          </w:p>
        </w:tc>
      </w:tr>
      <w:tr w:rsidR="009B1AC3" w:rsidRPr="0098717F"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hideMark/>
          </w:tcPr>
          <w:p w:rsidR="009B1AC3" w:rsidRPr="0098717F" w:rsidRDefault="009B1AC3" w:rsidP="00823086">
            <w:pPr>
              <w:rPr>
                <w:rFonts w:asciiTheme="minorHAnsi" w:hAnsiTheme="minorHAnsi"/>
              </w:rPr>
            </w:pPr>
            <w:r w:rsidRPr="0098717F">
              <w:rPr>
                <w:rFonts w:asciiTheme="minorHAnsi" w:hAnsiTheme="minorHAnsi"/>
                <w:b w:val="0"/>
              </w:rPr>
              <w:t xml:space="preserve">Regional Health Corporation: </w:t>
            </w:r>
          </w:p>
        </w:tc>
        <w:tc>
          <w:tcPr>
            <w:tcW w:w="812" w:type="pct"/>
          </w:tcPr>
          <w:p w:rsidR="009B1AC3" w:rsidRPr="0098717F" w:rsidRDefault="009B1AC3" w:rsidP="00823086">
            <w:pPr>
              <w:cnfStyle w:val="000000100000" w:firstRow="0" w:lastRow="0" w:firstColumn="0" w:lastColumn="0" w:oddVBand="0" w:evenVBand="0" w:oddHBand="1" w:evenHBand="0" w:firstRowFirstColumn="0" w:firstRowLastColumn="0" w:lastRowFirstColumn="0" w:lastRowLastColumn="0"/>
            </w:pPr>
          </w:p>
        </w:tc>
        <w:tc>
          <w:tcPr>
            <w:tcW w:w="677" w:type="pct"/>
          </w:tcPr>
          <w:p w:rsidR="009B1AC3" w:rsidRPr="0098717F" w:rsidRDefault="009B1AC3" w:rsidP="00823086">
            <w:pPr>
              <w:cnfStyle w:val="000000100000" w:firstRow="0" w:lastRow="0" w:firstColumn="0" w:lastColumn="0" w:oddVBand="0" w:evenVBand="0" w:oddHBand="1" w:evenHBand="0" w:firstRowFirstColumn="0" w:firstRowLastColumn="0" w:lastRowFirstColumn="0" w:lastRowLastColumn="0"/>
            </w:pPr>
          </w:p>
        </w:tc>
      </w:tr>
      <w:tr w:rsidR="00C9777B" w:rsidRPr="0098717F" w:rsidTr="009871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C9777B" w:rsidRPr="0098717F" w:rsidRDefault="00C9777B" w:rsidP="00823086">
            <w:pPr>
              <w:rPr>
                <w:rFonts w:asciiTheme="minorHAnsi" w:hAnsiTheme="minorHAnsi"/>
              </w:rPr>
            </w:pPr>
            <w:r w:rsidRPr="0098717F">
              <w:rPr>
                <w:rFonts w:asciiTheme="minorHAnsi" w:hAnsiTheme="minorHAnsi"/>
                <w:b w:val="0"/>
              </w:rPr>
              <w:t>National Weather Service</w:t>
            </w:r>
          </w:p>
        </w:tc>
        <w:tc>
          <w:tcPr>
            <w:tcW w:w="812" w:type="pct"/>
          </w:tcPr>
          <w:p w:rsidR="00C9777B" w:rsidRPr="0098717F" w:rsidRDefault="00D35079" w:rsidP="00823086">
            <w:pPr>
              <w:cnfStyle w:val="000000010000" w:firstRow="0" w:lastRow="0" w:firstColumn="0" w:lastColumn="0" w:oddVBand="0" w:evenVBand="0" w:oddHBand="0" w:evenHBand="1" w:firstRowFirstColumn="0" w:firstRowLastColumn="0" w:lastRowFirstColumn="0" w:lastRowLastColumn="0"/>
            </w:pPr>
            <w:r w:rsidRPr="0098717F">
              <w:t>907-266-5117</w:t>
            </w:r>
          </w:p>
        </w:tc>
        <w:tc>
          <w:tcPr>
            <w:tcW w:w="677" w:type="pct"/>
          </w:tcPr>
          <w:p w:rsidR="00C9777B" w:rsidRPr="0098717F" w:rsidRDefault="00D35079" w:rsidP="00823086">
            <w:pPr>
              <w:cnfStyle w:val="000000010000" w:firstRow="0" w:lastRow="0" w:firstColumn="0" w:lastColumn="0" w:oddVBand="0" w:evenVBand="0" w:oddHBand="0" w:evenHBand="1" w:firstRowFirstColumn="0" w:firstRowLastColumn="0" w:lastRowFirstColumn="0" w:lastRowLastColumn="0"/>
            </w:pPr>
            <w:r w:rsidRPr="0098717F">
              <w:t>907-266-5188</w:t>
            </w:r>
          </w:p>
        </w:tc>
      </w:tr>
      <w:tr w:rsidR="00C9777B" w:rsidRPr="0098717F"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C9777B" w:rsidRPr="0098717F" w:rsidRDefault="00C9777B" w:rsidP="00823086">
            <w:pPr>
              <w:rPr>
                <w:rFonts w:asciiTheme="minorHAnsi" w:hAnsiTheme="minorHAnsi"/>
              </w:rPr>
            </w:pPr>
            <w:r w:rsidRPr="0098717F">
              <w:rPr>
                <w:rFonts w:asciiTheme="minorHAnsi" w:hAnsiTheme="minorHAnsi"/>
                <w:b w:val="0"/>
              </w:rPr>
              <w:t xml:space="preserve">Alaska State Troopers  </w:t>
            </w:r>
          </w:p>
        </w:tc>
        <w:tc>
          <w:tcPr>
            <w:tcW w:w="812" w:type="pct"/>
          </w:tcPr>
          <w:p w:rsidR="00C9777B" w:rsidRPr="0098717F" w:rsidRDefault="00C9777B" w:rsidP="00823086">
            <w:pPr>
              <w:cnfStyle w:val="000000100000" w:firstRow="0" w:lastRow="0" w:firstColumn="0" w:lastColumn="0" w:oddVBand="0" w:evenVBand="0" w:oddHBand="1" w:evenHBand="0" w:firstRowFirstColumn="0" w:firstRowLastColumn="0" w:lastRowFirstColumn="0" w:lastRowLastColumn="0"/>
            </w:pPr>
          </w:p>
        </w:tc>
        <w:tc>
          <w:tcPr>
            <w:tcW w:w="677" w:type="pct"/>
          </w:tcPr>
          <w:p w:rsidR="00C9777B" w:rsidRPr="0098717F" w:rsidRDefault="00C9777B" w:rsidP="00823086">
            <w:pPr>
              <w:cnfStyle w:val="000000100000" w:firstRow="0" w:lastRow="0" w:firstColumn="0" w:lastColumn="0" w:oddVBand="0" w:evenVBand="0" w:oddHBand="1" w:evenHBand="0" w:firstRowFirstColumn="0" w:firstRowLastColumn="0" w:lastRowFirstColumn="0" w:lastRowLastColumn="0"/>
            </w:pPr>
          </w:p>
        </w:tc>
      </w:tr>
      <w:tr w:rsidR="002167F3" w:rsidRPr="0098717F" w:rsidTr="009871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A276EF">
            <w:pPr>
              <w:rPr>
                <w:rFonts w:asciiTheme="minorHAnsi" w:hAnsiTheme="minorHAnsi"/>
              </w:rPr>
            </w:pPr>
            <w:r w:rsidRPr="0098717F">
              <w:rPr>
                <w:rFonts w:asciiTheme="minorHAnsi" w:hAnsiTheme="minorHAnsi"/>
                <w:b w:val="0"/>
              </w:rPr>
              <w:t>Department of Environmental Conservation</w:t>
            </w:r>
          </w:p>
        </w:tc>
        <w:tc>
          <w:tcPr>
            <w:tcW w:w="812" w:type="pct"/>
          </w:tcPr>
          <w:p w:rsidR="002167F3" w:rsidRPr="0098717F" w:rsidRDefault="002167F3" w:rsidP="00A276EF">
            <w:pPr>
              <w:cnfStyle w:val="000000010000" w:firstRow="0" w:lastRow="0" w:firstColumn="0" w:lastColumn="0" w:oddVBand="0" w:evenVBand="0" w:oddHBand="0" w:evenHBand="1" w:firstRowFirstColumn="0" w:firstRowLastColumn="0" w:lastRowFirstColumn="0" w:lastRowLastColumn="0"/>
            </w:pPr>
            <w:r w:rsidRPr="0098717F">
              <w:t>907-269-3063</w:t>
            </w:r>
          </w:p>
        </w:tc>
        <w:tc>
          <w:tcPr>
            <w:tcW w:w="677" w:type="pct"/>
          </w:tcPr>
          <w:p w:rsidR="002167F3" w:rsidRPr="0098717F" w:rsidRDefault="002167F3" w:rsidP="00A276EF">
            <w:pPr>
              <w:cnfStyle w:val="000000010000" w:firstRow="0" w:lastRow="0" w:firstColumn="0" w:lastColumn="0" w:oddVBand="0" w:evenVBand="0" w:oddHBand="0" w:evenHBand="1" w:firstRowFirstColumn="0" w:firstRowLastColumn="0" w:lastRowFirstColumn="0" w:lastRowLastColumn="0"/>
            </w:pPr>
            <w:r w:rsidRPr="0098717F">
              <w:t>907-269-7648</w:t>
            </w:r>
          </w:p>
        </w:tc>
      </w:tr>
      <w:tr w:rsidR="002167F3" w:rsidRPr="0098717F"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823086">
            <w:pPr>
              <w:rPr>
                <w:rFonts w:asciiTheme="minorHAnsi" w:hAnsiTheme="minorHAnsi"/>
              </w:rPr>
            </w:pPr>
          </w:p>
        </w:tc>
        <w:tc>
          <w:tcPr>
            <w:tcW w:w="812" w:type="pct"/>
          </w:tcPr>
          <w:p w:rsidR="002167F3" w:rsidRPr="0098717F" w:rsidRDefault="002167F3" w:rsidP="00823086">
            <w:pPr>
              <w:cnfStyle w:val="000000100000" w:firstRow="0" w:lastRow="0" w:firstColumn="0" w:lastColumn="0" w:oddVBand="0" w:evenVBand="0" w:oddHBand="1" w:evenHBand="0" w:firstRowFirstColumn="0" w:firstRowLastColumn="0" w:lastRowFirstColumn="0" w:lastRowLastColumn="0"/>
            </w:pPr>
          </w:p>
        </w:tc>
        <w:tc>
          <w:tcPr>
            <w:tcW w:w="677" w:type="pct"/>
          </w:tcPr>
          <w:p w:rsidR="002167F3" w:rsidRPr="0098717F" w:rsidRDefault="002167F3" w:rsidP="00823086">
            <w:pPr>
              <w:cnfStyle w:val="000000100000" w:firstRow="0" w:lastRow="0" w:firstColumn="0" w:lastColumn="0" w:oddVBand="0" w:evenVBand="0" w:oddHBand="1" w:evenHBand="0" w:firstRowFirstColumn="0" w:firstRowLastColumn="0" w:lastRowFirstColumn="0" w:lastRowLastColumn="0"/>
            </w:pPr>
          </w:p>
        </w:tc>
      </w:tr>
      <w:tr w:rsidR="002167F3" w:rsidRPr="0098717F" w:rsidTr="009871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823086">
            <w:pPr>
              <w:rPr>
                <w:rFonts w:asciiTheme="minorHAnsi" w:hAnsiTheme="minorHAnsi"/>
              </w:rPr>
            </w:pPr>
          </w:p>
        </w:tc>
        <w:tc>
          <w:tcPr>
            <w:tcW w:w="812" w:type="pct"/>
          </w:tcPr>
          <w:p w:rsidR="002167F3" w:rsidRPr="0098717F" w:rsidRDefault="002167F3" w:rsidP="00823086">
            <w:pPr>
              <w:cnfStyle w:val="000000010000" w:firstRow="0" w:lastRow="0" w:firstColumn="0" w:lastColumn="0" w:oddVBand="0" w:evenVBand="0" w:oddHBand="0" w:evenHBand="1" w:firstRowFirstColumn="0" w:firstRowLastColumn="0" w:lastRowFirstColumn="0" w:lastRowLastColumn="0"/>
            </w:pPr>
          </w:p>
        </w:tc>
        <w:tc>
          <w:tcPr>
            <w:tcW w:w="677" w:type="pct"/>
          </w:tcPr>
          <w:p w:rsidR="002167F3" w:rsidRPr="0098717F" w:rsidRDefault="002167F3" w:rsidP="00823086">
            <w:pPr>
              <w:cnfStyle w:val="000000010000" w:firstRow="0" w:lastRow="0" w:firstColumn="0" w:lastColumn="0" w:oddVBand="0" w:evenVBand="0" w:oddHBand="0" w:evenHBand="1" w:firstRowFirstColumn="0" w:firstRowLastColumn="0" w:lastRowFirstColumn="0" w:lastRowLastColumn="0"/>
            </w:pPr>
          </w:p>
        </w:tc>
      </w:tr>
      <w:tr w:rsidR="002167F3" w:rsidRPr="0098717F"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823086">
            <w:pPr>
              <w:rPr>
                <w:rFonts w:asciiTheme="minorHAnsi" w:hAnsiTheme="minorHAnsi"/>
              </w:rPr>
            </w:pPr>
          </w:p>
        </w:tc>
        <w:tc>
          <w:tcPr>
            <w:tcW w:w="812" w:type="pct"/>
          </w:tcPr>
          <w:p w:rsidR="002167F3" w:rsidRPr="0098717F" w:rsidRDefault="002167F3" w:rsidP="00823086">
            <w:pPr>
              <w:cnfStyle w:val="000000100000" w:firstRow="0" w:lastRow="0" w:firstColumn="0" w:lastColumn="0" w:oddVBand="0" w:evenVBand="0" w:oddHBand="1" w:evenHBand="0" w:firstRowFirstColumn="0" w:firstRowLastColumn="0" w:lastRowFirstColumn="0" w:lastRowLastColumn="0"/>
            </w:pPr>
          </w:p>
        </w:tc>
        <w:tc>
          <w:tcPr>
            <w:tcW w:w="677" w:type="pct"/>
          </w:tcPr>
          <w:p w:rsidR="002167F3" w:rsidRPr="0098717F" w:rsidRDefault="002167F3" w:rsidP="00823086">
            <w:pPr>
              <w:cnfStyle w:val="000000100000" w:firstRow="0" w:lastRow="0" w:firstColumn="0" w:lastColumn="0" w:oddVBand="0" w:evenVBand="0" w:oddHBand="1" w:evenHBand="0" w:firstRowFirstColumn="0" w:firstRowLastColumn="0" w:lastRowFirstColumn="0" w:lastRowLastColumn="0"/>
            </w:pPr>
          </w:p>
        </w:tc>
      </w:tr>
      <w:tr w:rsidR="002167F3" w:rsidRPr="0098717F" w:rsidTr="009871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823086">
            <w:pPr>
              <w:rPr>
                <w:rFonts w:asciiTheme="minorHAnsi" w:hAnsiTheme="minorHAnsi"/>
              </w:rPr>
            </w:pPr>
          </w:p>
        </w:tc>
        <w:tc>
          <w:tcPr>
            <w:tcW w:w="812" w:type="pct"/>
          </w:tcPr>
          <w:p w:rsidR="002167F3" w:rsidRPr="0098717F" w:rsidRDefault="002167F3" w:rsidP="00823086">
            <w:pPr>
              <w:cnfStyle w:val="000000010000" w:firstRow="0" w:lastRow="0" w:firstColumn="0" w:lastColumn="0" w:oddVBand="0" w:evenVBand="0" w:oddHBand="0" w:evenHBand="1" w:firstRowFirstColumn="0" w:firstRowLastColumn="0" w:lastRowFirstColumn="0" w:lastRowLastColumn="0"/>
            </w:pPr>
          </w:p>
        </w:tc>
        <w:tc>
          <w:tcPr>
            <w:tcW w:w="677" w:type="pct"/>
          </w:tcPr>
          <w:p w:rsidR="002167F3" w:rsidRPr="0098717F" w:rsidRDefault="002167F3" w:rsidP="00823086">
            <w:pPr>
              <w:cnfStyle w:val="000000010000" w:firstRow="0" w:lastRow="0" w:firstColumn="0" w:lastColumn="0" w:oddVBand="0" w:evenVBand="0" w:oddHBand="0" w:evenHBand="1" w:firstRowFirstColumn="0" w:firstRowLastColumn="0" w:lastRowFirstColumn="0" w:lastRowLastColumn="0"/>
            </w:pPr>
          </w:p>
        </w:tc>
      </w:tr>
      <w:tr w:rsidR="002167F3" w:rsidRPr="0098717F"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823086">
            <w:pPr>
              <w:rPr>
                <w:rFonts w:asciiTheme="minorHAnsi" w:hAnsiTheme="minorHAnsi"/>
              </w:rPr>
            </w:pPr>
          </w:p>
        </w:tc>
        <w:tc>
          <w:tcPr>
            <w:tcW w:w="812" w:type="pct"/>
          </w:tcPr>
          <w:p w:rsidR="002167F3" w:rsidRPr="0098717F" w:rsidRDefault="002167F3" w:rsidP="00823086">
            <w:pPr>
              <w:cnfStyle w:val="000000100000" w:firstRow="0" w:lastRow="0" w:firstColumn="0" w:lastColumn="0" w:oddVBand="0" w:evenVBand="0" w:oddHBand="1" w:evenHBand="0" w:firstRowFirstColumn="0" w:firstRowLastColumn="0" w:lastRowFirstColumn="0" w:lastRowLastColumn="0"/>
            </w:pPr>
          </w:p>
        </w:tc>
        <w:tc>
          <w:tcPr>
            <w:tcW w:w="677" w:type="pct"/>
          </w:tcPr>
          <w:p w:rsidR="002167F3" w:rsidRPr="0098717F" w:rsidRDefault="002167F3" w:rsidP="00823086">
            <w:pPr>
              <w:cnfStyle w:val="000000100000" w:firstRow="0" w:lastRow="0" w:firstColumn="0" w:lastColumn="0" w:oddVBand="0" w:evenVBand="0" w:oddHBand="1" w:evenHBand="0" w:firstRowFirstColumn="0" w:firstRowLastColumn="0" w:lastRowFirstColumn="0" w:lastRowLastColumn="0"/>
            </w:pPr>
          </w:p>
        </w:tc>
      </w:tr>
      <w:tr w:rsidR="002167F3" w:rsidRPr="0098717F" w:rsidTr="009871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823086">
            <w:pPr>
              <w:rPr>
                <w:rFonts w:asciiTheme="minorHAnsi" w:hAnsiTheme="minorHAnsi"/>
              </w:rPr>
            </w:pPr>
          </w:p>
        </w:tc>
        <w:tc>
          <w:tcPr>
            <w:tcW w:w="812" w:type="pct"/>
          </w:tcPr>
          <w:p w:rsidR="002167F3" w:rsidRPr="0098717F" w:rsidRDefault="002167F3" w:rsidP="00823086">
            <w:pPr>
              <w:cnfStyle w:val="000000010000" w:firstRow="0" w:lastRow="0" w:firstColumn="0" w:lastColumn="0" w:oddVBand="0" w:evenVBand="0" w:oddHBand="0" w:evenHBand="1" w:firstRowFirstColumn="0" w:firstRowLastColumn="0" w:lastRowFirstColumn="0" w:lastRowLastColumn="0"/>
            </w:pPr>
          </w:p>
        </w:tc>
        <w:tc>
          <w:tcPr>
            <w:tcW w:w="677" w:type="pct"/>
          </w:tcPr>
          <w:p w:rsidR="002167F3" w:rsidRPr="0098717F" w:rsidRDefault="002167F3" w:rsidP="00823086">
            <w:pPr>
              <w:cnfStyle w:val="000000010000" w:firstRow="0" w:lastRow="0" w:firstColumn="0" w:lastColumn="0" w:oddVBand="0" w:evenVBand="0" w:oddHBand="0" w:evenHBand="1" w:firstRowFirstColumn="0" w:firstRowLastColumn="0" w:lastRowFirstColumn="0" w:lastRowLastColumn="0"/>
            </w:pPr>
          </w:p>
        </w:tc>
      </w:tr>
      <w:tr w:rsidR="002167F3" w:rsidRPr="0098717F"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823086">
            <w:pPr>
              <w:rPr>
                <w:rFonts w:asciiTheme="minorHAnsi" w:hAnsiTheme="minorHAnsi"/>
              </w:rPr>
            </w:pPr>
          </w:p>
        </w:tc>
        <w:tc>
          <w:tcPr>
            <w:tcW w:w="812" w:type="pct"/>
          </w:tcPr>
          <w:p w:rsidR="002167F3" w:rsidRPr="0098717F" w:rsidRDefault="002167F3" w:rsidP="00823086">
            <w:pPr>
              <w:cnfStyle w:val="000000100000" w:firstRow="0" w:lastRow="0" w:firstColumn="0" w:lastColumn="0" w:oddVBand="0" w:evenVBand="0" w:oddHBand="1" w:evenHBand="0" w:firstRowFirstColumn="0" w:firstRowLastColumn="0" w:lastRowFirstColumn="0" w:lastRowLastColumn="0"/>
            </w:pPr>
          </w:p>
        </w:tc>
        <w:tc>
          <w:tcPr>
            <w:tcW w:w="677" w:type="pct"/>
          </w:tcPr>
          <w:p w:rsidR="002167F3" w:rsidRPr="0098717F" w:rsidRDefault="002167F3" w:rsidP="00823086">
            <w:pPr>
              <w:cnfStyle w:val="000000100000" w:firstRow="0" w:lastRow="0" w:firstColumn="0" w:lastColumn="0" w:oddVBand="0" w:evenVBand="0" w:oddHBand="1" w:evenHBand="0" w:firstRowFirstColumn="0" w:firstRowLastColumn="0" w:lastRowFirstColumn="0" w:lastRowLastColumn="0"/>
            </w:pPr>
          </w:p>
        </w:tc>
      </w:tr>
      <w:tr w:rsidR="002167F3" w:rsidRPr="0098717F" w:rsidTr="009871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1" w:type="pct"/>
          </w:tcPr>
          <w:p w:rsidR="002167F3" w:rsidRPr="0098717F" w:rsidRDefault="002167F3" w:rsidP="00823086">
            <w:pPr>
              <w:rPr>
                <w:rFonts w:asciiTheme="minorHAnsi" w:hAnsiTheme="minorHAnsi"/>
              </w:rPr>
            </w:pPr>
          </w:p>
        </w:tc>
        <w:tc>
          <w:tcPr>
            <w:tcW w:w="812" w:type="pct"/>
          </w:tcPr>
          <w:p w:rsidR="002167F3" w:rsidRPr="0098717F" w:rsidRDefault="002167F3" w:rsidP="00823086">
            <w:pPr>
              <w:cnfStyle w:val="000000010000" w:firstRow="0" w:lastRow="0" w:firstColumn="0" w:lastColumn="0" w:oddVBand="0" w:evenVBand="0" w:oddHBand="0" w:evenHBand="1" w:firstRowFirstColumn="0" w:firstRowLastColumn="0" w:lastRowFirstColumn="0" w:lastRowLastColumn="0"/>
            </w:pPr>
          </w:p>
        </w:tc>
        <w:tc>
          <w:tcPr>
            <w:tcW w:w="677" w:type="pct"/>
          </w:tcPr>
          <w:p w:rsidR="002167F3" w:rsidRPr="0098717F" w:rsidRDefault="002167F3" w:rsidP="00823086">
            <w:pPr>
              <w:cnfStyle w:val="000000010000" w:firstRow="0" w:lastRow="0" w:firstColumn="0" w:lastColumn="0" w:oddVBand="0" w:evenVBand="0" w:oddHBand="0" w:evenHBand="1" w:firstRowFirstColumn="0" w:firstRowLastColumn="0" w:lastRowFirstColumn="0" w:lastRowLastColumn="0"/>
            </w:pPr>
          </w:p>
        </w:tc>
      </w:tr>
    </w:tbl>
    <w:p w:rsidR="009B1AC3" w:rsidRDefault="009B1AC3" w:rsidP="00823086">
      <w:pPr>
        <w:spacing w:after="0" w:line="240" w:lineRule="auto"/>
      </w:pPr>
      <w:r>
        <w:t xml:space="preserve"> </w:t>
      </w:r>
    </w:p>
    <w:p w:rsidR="00693867" w:rsidRDefault="00693867" w:rsidP="00A272D4">
      <w:pPr>
        <w:spacing w:after="0" w:line="240" w:lineRule="auto"/>
        <w:jc w:val="center"/>
        <w:sectPr w:rsidR="00693867" w:rsidSect="00046502">
          <w:pgSz w:w="12240" w:h="15336" w:code="1"/>
          <w:pgMar w:top="245" w:right="245" w:bottom="144" w:left="245" w:header="720" w:footer="720" w:gutter="0"/>
          <w:pgBorders w:offsetFrom="page">
            <w:bottom w:val="single" w:sz="4" w:space="4" w:color="auto"/>
          </w:pgBorders>
          <w:cols w:space="720"/>
          <w:docGrid w:linePitch="360"/>
        </w:sectPr>
      </w:pPr>
      <w:r>
        <w:rPr>
          <w:rFonts w:cstheme="minorHAnsi"/>
          <w:b/>
          <w:noProof/>
          <w:szCs w:val="24"/>
        </w:rPr>
        <mc:AlternateContent>
          <mc:Choice Requires="wps">
            <w:drawing>
              <wp:anchor distT="0" distB="0" distL="114300" distR="114300" simplePos="0" relativeHeight="251657728" behindDoc="0" locked="0" layoutInCell="0" allowOverlap="1" wp14:anchorId="7129F984" wp14:editId="725638CF">
                <wp:simplePos x="0" y="0"/>
                <wp:positionH relativeFrom="margin">
                  <wp:align>center</wp:align>
                </wp:positionH>
                <wp:positionV relativeFrom="margin">
                  <wp:align>bottom</wp:align>
                </wp:positionV>
                <wp:extent cx="7315200" cy="292608"/>
                <wp:effectExtent l="0" t="0" r="19050"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9B1AC3">
                            <w:pPr>
                              <w:shd w:val="clear" w:color="auto" w:fill="548DD4" w:themeFill="text2" w:themeFillTint="99"/>
                              <w:jc w:val="center"/>
                              <w:rPr>
                                <w:b/>
                                <w:sz w:val="28"/>
                              </w:rPr>
                            </w:pPr>
                            <w:r>
                              <w:rPr>
                                <w:b/>
                                <w:sz w:val="28"/>
                              </w:rPr>
                              <w:t>REGIONAL CONTACT INFORMATION</w:t>
                            </w:r>
                          </w:p>
                          <w:p w:rsidR="00F717AB" w:rsidRPr="00FD03A2" w:rsidRDefault="00F717AB" w:rsidP="009B1AC3">
                            <w:pPr>
                              <w:shd w:val="clear" w:color="auto" w:fill="C4BC96" w:themeFill="background2" w:themeFillShade="BF"/>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9F984" id="_x0000_s1066" type="#_x0000_t202" style="position:absolute;left:0;text-align:left;margin-left:0;margin-top:0;width:8in;height:23.05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" o:allowincell="f">
                <v:textbox>
                  <w:txbxContent>
                    <w:p w:rsidR="00F717AB" w:rsidRPr="00FD03A2" w:rsidRDefault="00F717AB" w:rsidP="009B1AC3">
                      <w:pPr>
                        <w:shd w:val="clear" w:color="auto" w:fill="548DD4" w:themeFill="text2" w:themeFillTint="99"/>
                        <w:jc w:val="center"/>
                        <w:rPr>
                          <w:b/>
                          <w:sz w:val="28"/>
                        </w:rPr>
                      </w:pPr>
                      <w:r>
                        <w:rPr>
                          <w:b/>
                          <w:sz w:val="28"/>
                        </w:rPr>
                        <w:t>REGIONAL CONTACT INFORMATION</w:t>
                      </w:r>
                    </w:p>
                    <w:p w:rsidR="00F717AB" w:rsidRPr="00FD03A2" w:rsidRDefault="00F717AB" w:rsidP="009B1AC3">
                      <w:pPr>
                        <w:shd w:val="clear" w:color="auto" w:fill="C4BC96" w:themeFill="background2" w:themeFillShade="BF"/>
                        <w:jc w:val="center"/>
                        <w:rPr>
                          <w:b/>
                          <w:sz w:val="28"/>
                        </w:rPr>
                      </w:pPr>
                    </w:p>
                  </w:txbxContent>
                </v:textbox>
                <w10:wrap anchorx="margin" anchory="margin"/>
              </v:shape>
            </w:pict>
          </mc:Fallback>
        </mc:AlternateContent>
      </w:r>
      <w:r w:rsidR="009B1AC3">
        <w:br w:type="page"/>
      </w:r>
    </w:p>
    <w:p w:rsidR="009B1AC3" w:rsidRDefault="009B1AC3" w:rsidP="00823086">
      <w:pPr>
        <w:spacing w:after="0" w:line="240" w:lineRule="auto"/>
      </w:pPr>
    </w:p>
    <w:p w:rsidR="00267928" w:rsidRPr="001F0429" w:rsidRDefault="00267928" w:rsidP="00823086">
      <w:pPr>
        <w:spacing w:after="0" w:line="240" w:lineRule="auto"/>
        <w:jc w:val="center"/>
        <w:rPr>
          <w:i/>
          <w:color w:val="000000" w:themeColor="text1"/>
          <w:sz w:val="24"/>
          <w:szCs w:val="24"/>
        </w:rPr>
      </w:pPr>
      <w:r w:rsidRPr="001F0429">
        <w:rPr>
          <w:i/>
        </w:rPr>
        <w:t xml:space="preserve">Update emergency contact information regularly. Providing updates to the SEOC speeds </w:t>
      </w:r>
      <w:r w:rsidRPr="001F0429">
        <w:rPr>
          <w:i/>
          <w:color w:val="000000" w:themeColor="text1"/>
          <w:sz w:val="24"/>
          <w:szCs w:val="24"/>
        </w:rPr>
        <w:t>future notification and assistance.</w:t>
      </w:r>
    </w:p>
    <w:tbl>
      <w:tblPr>
        <w:tblStyle w:val="LightGrid1"/>
        <w:tblW w:w="11520" w:type="dxa"/>
        <w:jc w:val="center"/>
        <w:tblLook w:val="04A0" w:firstRow="1" w:lastRow="0" w:firstColumn="1" w:lastColumn="0" w:noHBand="0" w:noVBand="1"/>
      </w:tblPr>
      <w:tblGrid>
        <w:gridCol w:w="2200"/>
        <w:gridCol w:w="2525"/>
        <w:gridCol w:w="2297"/>
        <w:gridCol w:w="1362"/>
        <w:gridCol w:w="3136"/>
      </w:tblGrid>
      <w:tr w:rsidR="001F3D3B" w:rsidRPr="0098717F" w:rsidTr="0098717F">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1F3D3B" w:rsidP="0098717F">
            <w:pPr>
              <w:jc w:val="center"/>
              <w:rPr>
                <w:rFonts w:asciiTheme="minorHAnsi" w:hAnsiTheme="minorHAnsi"/>
              </w:rPr>
            </w:pPr>
            <w:r w:rsidRPr="0098717F">
              <w:rPr>
                <w:rFonts w:asciiTheme="minorHAnsi" w:hAnsiTheme="minorHAnsi"/>
              </w:rPr>
              <w:t>Entity</w:t>
            </w:r>
          </w:p>
        </w:tc>
        <w:tc>
          <w:tcPr>
            <w:tcW w:w="1096" w:type="pct"/>
            <w:vAlign w:val="center"/>
          </w:tcPr>
          <w:p w:rsidR="001F3D3B" w:rsidRPr="0098717F" w:rsidRDefault="001F3D3B" w:rsidP="009871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r w:rsidRPr="0098717F">
              <w:rPr>
                <w:rFonts w:asciiTheme="minorHAnsi" w:hAnsiTheme="minorHAnsi"/>
                <w:bCs w:val="0"/>
              </w:rPr>
              <w:t>Name of Agency</w:t>
            </w:r>
          </w:p>
        </w:tc>
        <w:tc>
          <w:tcPr>
            <w:tcW w:w="997" w:type="pct"/>
            <w:vAlign w:val="center"/>
          </w:tcPr>
          <w:p w:rsidR="001F3D3B" w:rsidRPr="0098717F" w:rsidRDefault="001F3D3B" w:rsidP="009871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r w:rsidRPr="0098717F">
              <w:rPr>
                <w:rFonts w:asciiTheme="minorHAnsi" w:hAnsiTheme="minorHAnsi"/>
                <w:bCs w:val="0"/>
              </w:rPr>
              <w:t>Contact Name</w:t>
            </w:r>
          </w:p>
        </w:tc>
        <w:tc>
          <w:tcPr>
            <w:tcW w:w="591" w:type="pct"/>
            <w:vAlign w:val="center"/>
          </w:tcPr>
          <w:p w:rsidR="001F3D3B" w:rsidRPr="0098717F" w:rsidRDefault="001F3D3B" w:rsidP="009871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r w:rsidRPr="0098717F">
              <w:rPr>
                <w:rFonts w:asciiTheme="minorHAnsi" w:hAnsiTheme="minorHAnsi"/>
                <w:bCs w:val="0"/>
              </w:rPr>
              <w:t>Phone</w:t>
            </w:r>
            <w:r w:rsidR="00C9777B" w:rsidRPr="0098717F">
              <w:rPr>
                <w:rFonts w:asciiTheme="minorHAnsi" w:hAnsiTheme="minorHAnsi"/>
                <w:bCs w:val="0"/>
              </w:rPr>
              <w:t>(907)</w:t>
            </w:r>
          </w:p>
        </w:tc>
        <w:tc>
          <w:tcPr>
            <w:tcW w:w="1361" w:type="pct"/>
            <w:vAlign w:val="center"/>
          </w:tcPr>
          <w:p w:rsidR="001F3D3B" w:rsidRPr="0098717F" w:rsidRDefault="001F3D3B" w:rsidP="009871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r w:rsidRPr="0098717F">
              <w:rPr>
                <w:rFonts w:asciiTheme="minorHAnsi" w:hAnsiTheme="minorHAnsi"/>
                <w:bCs w:val="0"/>
              </w:rPr>
              <w:t>Email</w:t>
            </w:r>
          </w:p>
        </w:tc>
      </w:tr>
      <w:tr w:rsidR="001F3D3B"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A4386A" w:rsidP="0098717F">
            <w:pPr>
              <w:rPr>
                <w:rFonts w:asciiTheme="minorHAnsi" w:hAnsiTheme="minorHAnsi"/>
                <w:b w:val="0"/>
              </w:rPr>
            </w:pPr>
            <w:r>
              <w:rPr>
                <w:rFonts w:asciiTheme="minorHAnsi" w:hAnsiTheme="minorHAnsi"/>
                <w:b w:val="0"/>
              </w:rPr>
              <w:t>Volunteer Fire Department</w:t>
            </w:r>
          </w:p>
        </w:tc>
        <w:tc>
          <w:tcPr>
            <w:tcW w:w="1096"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r>
      <w:tr w:rsidR="001F3D3B"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A4386A" w:rsidP="0098717F">
            <w:pPr>
              <w:rPr>
                <w:rFonts w:asciiTheme="minorHAnsi" w:hAnsiTheme="minorHAnsi"/>
                <w:b w:val="0"/>
              </w:rPr>
            </w:pPr>
            <w:r>
              <w:rPr>
                <w:rFonts w:asciiTheme="minorHAnsi" w:hAnsiTheme="minorHAnsi"/>
                <w:b w:val="0"/>
              </w:rPr>
              <w:t>Village Public Safety Officer</w:t>
            </w:r>
          </w:p>
        </w:tc>
        <w:tc>
          <w:tcPr>
            <w:tcW w:w="1096"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r>
      <w:tr w:rsidR="001F3D3B"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A4386A" w:rsidRPr="0098717F" w:rsidRDefault="00A4386A" w:rsidP="0098717F">
            <w:pPr>
              <w:rPr>
                <w:rFonts w:asciiTheme="minorHAnsi" w:hAnsiTheme="minorHAnsi"/>
                <w:b w:val="0"/>
              </w:rPr>
            </w:pPr>
            <w:r>
              <w:rPr>
                <w:rFonts w:asciiTheme="minorHAnsi" w:hAnsiTheme="minorHAnsi"/>
                <w:b w:val="0"/>
              </w:rPr>
              <w:t>City Office</w:t>
            </w:r>
          </w:p>
        </w:tc>
        <w:tc>
          <w:tcPr>
            <w:tcW w:w="1096"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r>
      <w:tr w:rsidR="001F3D3B"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A4386A" w:rsidP="0098717F">
            <w:pPr>
              <w:rPr>
                <w:rFonts w:asciiTheme="minorHAnsi" w:hAnsiTheme="minorHAnsi"/>
                <w:b w:val="0"/>
              </w:rPr>
            </w:pPr>
            <w:r>
              <w:rPr>
                <w:rFonts w:asciiTheme="minorHAnsi" w:hAnsiTheme="minorHAnsi"/>
                <w:b w:val="0"/>
              </w:rPr>
              <w:t>Tribal Office</w:t>
            </w:r>
          </w:p>
        </w:tc>
        <w:tc>
          <w:tcPr>
            <w:tcW w:w="1096"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r>
      <w:tr w:rsidR="001F3D3B"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A4386A" w:rsidP="0098717F">
            <w:pPr>
              <w:rPr>
                <w:rFonts w:asciiTheme="minorHAnsi" w:hAnsiTheme="minorHAnsi"/>
                <w:b w:val="0"/>
              </w:rPr>
            </w:pPr>
            <w:r>
              <w:rPr>
                <w:rFonts w:asciiTheme="minorHAnsi" w:hAnsiTheme="minorHAnsi"/>
                <w:b w:val="0"/>
              </w:rPr>
              <w:t>School Principal</w:t>
            </w:r>
          </w:p>
        </w:tc>
        <w:tc>
          <w:tcPr>
            <w:tcW w:w="1096"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r>
      <w:tr w:rsidR="001F3D3B"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A4386A" w:rsidP="0098717F">
            <w:pPr>
              <w:rPr>
                <w:rFonts w:asciiTheme="minorHAnsi" w:hAnsiTheme="minorHAnsi"/>
                <w:b w:val="0"/>
              </w:rPr>
            </w:pPr>
            <w:r>
              <w:rPr>
                <w:rFonts w:asciiTheme="minorHAnsi" w:hAnsiTheme="minorHAnsi"/>
                <w:b w:val="0"/>
              </w:rPr>
              <w:t>School Maintenance</w:t>
            </w:r>
          </w:p>
        </w:tc>
        <w:tc>
          <w:tcPr>
            <w:tcW w:w="1096"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r>
      <w:tr w:rsidR="001F3D3B"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Clinic/Health Aide</w:t>
            </w:r>
          </w:p>
        </w:tc>
        <w:tc>
          <w:tcPr>
            <w:tcW w:w="1096"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r>
      <w:tr w:rsidR="001F3D3B"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Hospital Services Provider</w:t>
            </w:r>
          </w:p>
        </w:tc>
        <w:tc>
          <w:tcPr>
            <w:tcW w:w="1096"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r>
      <w:tr w:rsidR="001F3D3B"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Airport Maintenance</w:t>
            </w:r>
          </w:p>
        </w:tc>
        <w:tc>
          <w:tcPr>
            <w:tcW w:w="1096"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r>
      <w:tr w:rsidR="001F3D3B"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Power Company</w:t>
            </w:r>
          </w:p>
        </w:tc>
        <w:tc>
          <w:tcPr>
            <w:tcW w:w="1096"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r>
      <w:tr w:rsidR="001F3D3B"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Fuel Company</w:t>
            </w:r>
          </w:p>
        </w:tc>
        <w:tc>
          <w:tcPr>
            <w:tcW w:w="1096"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r>
      <w:tr w:rsidR="001F3D3B"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Telephone Company</w:t>
            </w:r>
          </w:p>
        </w:tc>
        <w:tc>
          <w:tcPr>
            <w:tcW w:w="1096"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rPr>
                <w:b/>
              </w:rPr>
            </w:pPr>
          </w:p>
        </w:tc>
        <w:tc>
          <w:tcPr>
            <w:tcW w:w="136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rPr>
                <w:b/>
              </w:rPr>
            </w:pPr>
          </w:p>
        </w:tc>
      </w:tr>
      <w:tr w:rsidR="001F3D3B"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Sewage/Lagoon</w:t>
            </w:r>
          </w:p>
        </w:tc>
        <w:tc>
          <w:tcPr>
            <w:tcW w:w="1096"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1F3D3B" w:rsidRPr="0098717F" w:rsidRDefault="001F3D3B" w:rsidP="0098717F">
            <w:pPr>
              <w:cnfStyle w:val="000000100000" w:firstRow="0" w:lastRow="0" w:firstColumn="0" w:lastColumn="0" w:oddVBand="0" w:evenVBand="0" w:oddHBand="1" w:evenHBand="0" w:firstRowFirstColumn="0" w:firstRowLastColumn="0" w:lastRowFirstColumn="0" w:lastRowLastColumn="0"/>
            </w:pPr>
          </w:p>
        </w:tc>
      </w:tr>
      <w:tr w:rsidR="001F3D3B"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Water/Wastewater Plant</w:t>
            </w:r>
          </w:p>
        </w:tc>
        <w:tc>
          <w:tcPr>
            <w:tcW w:w="1096"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r>
      <w:tr w:rsidR="00C804C8"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C804C8" w:rsidRPr="0098717F" w:rsidRDefault="00B20AD4" w:rsidP="0098717F">
            <w:pPr>
              <w:rPr>
                <w:rFonts w:asciiTheme="minorHAnsi" w:hAnsiTheme="minorHAnsi"/>
                <w:b w:val="0"/>
              </w:rPr>
            </w:pPr>
            <w:r>
              <w:rPr>
                <w:rFonts w:asciiTheme="minorHAnsi" w:hAnsiTheme="minorHAnsi"/>
                <w:b w:val="0"/>
              </w:rPr>
              <w:t>Washeteria</w:t>
            </w:r>
          </w:p>
        </w:tc>
        <w:tc>
          <w:tcPr>
            <w:tcW w:w="1096" w:type="pct"/>
            <w:vAlign w:val="center"/>
          </w:tcPr>
          <w:p w:rsidR="00C804C8" w:rsidRPr="0098717F" w:rsidRDefault="00C804C8"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C804C8" w:rsidRPr="0098717F" w:rsidRDefault="00C804C8"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C804C8" w:rsidRPr="0098717F" w:rsidRDefault="00C804C8"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C804C8" w:rsidRPr="0098717F" w:rsidRDefault="00C804C8" w:rsidP="0098717F">
            <w:pPr>
              <w:cnfStyle w:val="000000100000" w:firstRow="0" w:lastRow="0" w:firstColumn="0" w:lastColumn="0" w:oddVBand="0" w:evenVBand="0" w:oddHBand="1" w:evenHBand="0" w:firstRowFirstColumn="0" w:firstRowLastColumn="0" w:lastRowFirstColumn="0" w:lastRowLastColumn="0"/>
            </w:pPr>
          </w:p>
        </w:tc>
      </w:tr>
      <w:tr w:rsidR="001F3D3B"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1F3D3B" w:rsidRPr="0098717F" w:rsidRDefault="00B20AD4" w:rsidP="0098717F">
            <w:pPr>
              <w:rPr>
                <w:rFonts w:asciiTheme="minorHAnsi" w:hAnsiTheme="minorHAnsi"/>
                <w:b w:val="0"/>
              </w:rPr>
            </w:pPr>
            <w:r>
              <w:rPr>
                <w:rFonts w:asciiTheme="minorHAnsi" w:hAnsiTheme="minorHAnsi"/>
                <w:b w:val="0"/>
              </w:rPr>
              <w:t>Church</w:t>
            </w:r>
          </w:p>
        </w:tc>
        <w:tc>
          <w:tcPr>
            <w:tcW w:w="1096"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1F3D3B" w:rsidRPr="0098717F" w:rsidRDefault="001F3D3B" w:rsidP="0098717F">
            <w:pPr>
              <w:cnfStyle w:val="000000010000" w:firstRow="0" w:lastRow="0" w:firstColumn="0" w:lastColumn="0" w:oddVBand="0" w:evenVBand="0" w:oddHBand="0" w:evenHBand="1" w:firstRowFirstColumn="0" w:firstRowLastColumn="0" w:lastRowFirstColumn="0" w:lastRowLastColumn="0"/>
            </w:pPr>
          </w:p>
        </w:tc>
      </w:tr>
      <w:tr w:rsidR="00B20AD4"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B20AD4" w:rsidRPr="00B20AD4" w:rsidRDefault="00B20AD4" w:rsidP="0098717F">
            <w:pPr>
              <w:rPr>
                <w:rFonts w:asciiTheme="minorHAnsi" w:hAnsiTheme="minorHAnsi"/>
                <w:b w:val="0"/>
              </w:rPr>
            </w:pPr>
            <w:r>
              <w:rPr>
                <w:rFonts w:asciiTheme="minorHAnsi" w:hAnsiTheme="minorHAnsi"/>
                <w:b w:val="0"/>
              </w:rPr>
              <w:t>Alaska Native Non-Profit Organization</w:t>
            </w:r>
          </w:p>
        </w:tc>
        <w:tc>
          <w:tcPr>
            <w:tcW w:w="1096" w:type="pct"/>
            <w:vAlign w:val="center"/>
          </w:tcPr>
          <w:p w:rsidR="00B20AD4" w:rsidRPr="00B20AD4" w:rsidRDefault="00B20AD4"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B20AD4" w:rsidRPr="00B20AD4" w:rsidRDefault="00B20AD4"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B20AD4" w:rsidRPr="00B20AD4" w:rsidRDefault="00B20AD4"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B20AD4" w:rsidRPr="00B20AD4" w:rsidRDefault="00B20AD4" w:rsidP="0098717F">
            <w:pPr>
              <w:cnfStyle w:val="000000100000" w:firstRow="0" w:lastRow="0" w:firstColumn="0" w:lastColumn="0" w:oddVBand="0" w:evenVBand="0" w:oddHBand="1" w:evenHBand="0" w:firstRowFirstColumn="0" w:firstRowLastColumn="0" w:lastRowFirstColumn="0" w:lastRowLastColumn="0"/>
            </w:pPr>
          </w:p>
        </w:tc>
      </w:tr>
      <w:tr w:rsidR="00B20AD4"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B20AD4" w:rsidRPr="00B20AD4" w:rsidRDefault="00B20AD4" w:rsidP="0098717F">
            <w:pPr>
              <w:rPr>
                <w:rFonts w:asciiTheme="minorHAnsi" w:hAnsiTheme="minorHAnsi"/>
                <w:b w:val="0"/>
              </w:rPr>
            </w:pPr>
            <w:r>
              <w:rPr>
                <w:rFonts w:asciiTheme="minorHAnsi" w:hAnsiTheme="minorHAnsi"/>
                <w:b w:val="0"/>
              </w:rPr>
              <w:t xml:space="preserve">Alaska Native For-Profit Oraganization </w:t>
            </w:r>
          </w:p>
        </w:tc>
        <w:tc>
          <w:tcPr>
            <w:tcW w:w="1096" w:type="pct"/>
            <w:vAlign w:val="center"/>
          </w:tcPr>
          <w:p w:rsidR="00B20AD4" w:rsidRPr="00B20AD4" w:rsidRDefault="00B20AD4"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B20AD4" w:rsidRPr="00B20AD4" w:rsidRDefault="00B20AD4"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B20AD4" w:rsidRPr="00B20AD4" w:rsidRDefault="00B20AD4"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B20AD4" w:rsidRPr="00B20AD4" w:rsidRDefault="00B20AD4" w:rsidP="0098717F">
            <w:pPr>
              <w:cnfStyle w:val="000000010000" w:firstRow="0" w:lastRow="0" w:firstColumn="0" w:lastColumn="0" w:oddVBand="0" w:evenVBand="0" w:oddHBand="0" w:evenHBand="1" w:firstRowFirstColumn="0" w:firstRowLastColumn="0" w:lastRowFirstColumn="0" w:lastRowLastColumn="0"/>
            </w:pPr>
          </w:p>
        </w:tc>
      </w:tr>
      <w:tr w:rsidR="00B20AD4" w:rsidRPr="0098717F" w:rsidTr="0098717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B20AD4" w:rsidRPr="00B20AD4" w:rsidRDefault="00B20AD4" w:rsidP="0098717F">
            <w:pPr>
              <w:rPr>
                <w:rFonts w:asciiTheme="minorHAnsi" w:hAnsiTheme="minorHAnsi"/>
                <w:b w:val="0"/>
              </w:rPr>
            </w:pPr>
            <w:r>
              <w:rPr>
                <w:rFonts w:asciiTheme="minorHAnsi" w:hAnsiTheme="minorHAnsi"/>
                <w:b w:val="0"/>
              </w:rPr>
              <w:t>Local DOT&amp;PF</w:t>
            </w:r>
          </w:p>
        </w:tc>
        <w:tc>
          <w:tcPr>
            <w:tcW w:w="1096" w:type="pct"/>
            <w:vAlign w:val="center"/>
          </w:tcPr>
          <w:p w:rsidR="00B20AD4" w:rsidRPr="00B20AD4" w:rsidRDefault="00B20AD4" w:rsidP="0098717F">
            <w:pPr>
              <w:cnfStyle w:val="000000100000" w:firstRow="0" w:lastRow="0" w:firstColumn="0" w:lastColumn="0" w:oddVBand="0" w:evenVBand="0" w:oddHBand="1" w:evenHBand="0" w:firstRowFirstColumn="0" w:firstRowLastColumn="0" w:lastRowFirstColumn="0" w:lastRowLastColumn="0"/>
            </w:pPr>
          </w:p>
        </w:tc>
        <w:tc>
          <w:tcPr>
            <w:tcW w:w="997" w:type="pct"/>
            <w:vAlign w:val="center"/>
          </w:tcPr>
          <w:p w:rsidR="00B20AD4" w:rsidRPr="00B20AD4" w:rsidRDefault="00B20AD4" w:rsidP="0098717F">
            <w:pPr>
              <w:cnfStyle w:val="000000100000" w:firstRow="0" w:lastRow="0" w:firstColumn="0" w:lastColumn="0" w:oddVBand="0" w:evenVBand="0" w:oddHBand="1" w:evenHBand="0" w:firstRowFirstColumn="0" w:firstRowLastColumn="0" w:lastRowFirstColumn="0" w:lastRowLastColumn="0"/>
            </w:pPr>
          </w:p>
        </w:tc>
        <w:tc>
          <w:tcPr>
            <w:tcW w:w="591" w:type="pct"/>
            <w:vAlign w:val="center"/>
          </w:tcPr>
          <w:p w:rsidR="00B20AD4" w:rsidRPr="00B20AD4" w:rsidRDefault="00B20AD4" w:rsidP="0098717F">
            <w:pPr>
              <w:cnfStyle w:val="000000100000" w:firstRow="0" w:lastRow="0" w:firstColumn="0" w:lastColumn="0" w:oddVBand="0" w:evenVBand="0" w:oddHBand="1" w:evenHBand="0" w:firstRowFirstColumn="0" w:firstRowLastColumn="0" w:lastRowFirstColumn="0" w:lastRowLastColumn="0"/>
            </w:pPr>
          </w:p>
        </w:tc>
        <w:tc>
          <w:tcPr>
            <w:tcW w:w="1361" w:type="pct"/>
            <w:vAlign w:val="center"/>
          </w:tcPr>
          <w:p w:rsidR="00B20AD4" w:rsidRPr="00B20AD4" w:rsidRDefault="00B20AD4" w:rsidP="0098717F">
            <w:pPr>
              <w:cnfStyle w:val="000000100000" w:firstRow="0" w:lastRow="0" w:firstColumn="0" w:lastColumn="0" w:oddVBand="0" w:evenVBand="0" w:oddHBand="1" w:evenHBand="0" w:firstRowFirstColumn="0" w:firstRowLastColumn="0" w:lastRowFirstColumn="0" w:lastRowLastColumn="0"/>
            </w:pPr>
          </w:p>
        </w:tc>
      </w:tr>
      <w:tr w:rsidR="00B20AD4" w:rsidRPr="0098717F" w:rsidTr="0098717F">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55" w:type="pct"/>
            <w:vAlign w:val="center"/>
          </w:tcPr>
          <w:p w:rsidR="00B20AD4" w:rsidRPr="00B20AD4" w:rsidRDefault="00B20AD4" w:rsidP="0098717F">
            <w:pPr>
              <w:rPr>
                <w:rFonts w:asciiTheme="minorHAnsi" w:hAnsiTheme="minorHAnsi"/>
                <w:b w:val="0"/>
              </w:rPr>
            </w:pPr>
            <w:r>
              <w:rPr>
                <w:rFonts w:asciiTheme="minorHAnsi" w:hAnsiTheme="minorHAnsi"/>
                <w:b w:val="0"/>
              </w:rPr>
              <w:t>City of Tribal Maintenance Personnel</w:t>
            </w:r>
          </w:p>
        </w:tc>
        <w:tc>
          <w:tcPr>
            <w:tcW w:w="1096" w:type="pct"/>
            <w:vAlign w:val="center"/>
          </w:tcPr>
          <w:p w:rsidR="00B20AD4" w:rsidRPr="00B20AD4" w:rsidRDefault="00B20AD4" w:rsidP="0098717F">
            <w:pPr>
              <w:cnfStyle w:val="000000010000" w:firstRow="0" w:lastRow="0" w:firstColumn="0" w:lastColumn="0" w:oddVBand="0" w:evenVBand="0" w:oddHBand="0" w:evenHBand="1" w:firstRowFirstColumn="0" w:firstRowLastColumn="0" w:lastRowFirstColumn="0" w:lastRowLastColumn="0"/>
            </w:pPr>
          </w:p>
        </w:tc>
        <w:tc>
          <w:tcPr>
            <w:tcW w:w="997" w:type="pct"/>
            <w:vAlign w:val="center"/>
          </w:tcPr>
          <w:p w:rsidR="00B20AD4" w:rsidRPr="00B20AD4" w:rsidRDefault="00B20AD4" w:rsidP="0098717F">
            <w:pPr>
              <w:cnfStyle w:val="000000010000" w:firstRow="0" w:lastRow="0" w:firstColumn="0" w:lastColumn="0" w:oddVBand="0" w:evenVBand="0" w:oddHBand="0" w:evenHBand="1" w:firstRowFirstColumn="0" w:firstRowLastColumn="0" w:lastRowFirstColumn="0" w:lastRowLastColumn="0"/>
            </w:pPr>
          </w:p>
        </w:tc>
        <w:tc>
          <w:tcPr>
            <w:tcW w:w="591" w:type="pct"/>
            <w:vAlign w:val="center"/>
          </w:tcPr>
          <w:p w:rsidR="00B20AD4" w:rsidRPr="00B20AD4" w:rsidRDefault="00B20AD4" w:rsidP="0098717F">
            <w:pPr>
              <w:cnfStyle w:val="000000010000" w:firstRow="0" w:lastRow="0" w:firstColumn="0" w:lastColumn="0" w:oddVBand="0" w:evenVBand="0" w:oddHBand="0" w:evenHBand="1" w:firstRowFirstColumn="0" w:firstRowLastColumn="0" w:lastRowFirstColumn="0" w:lastRowLastColumn="0"/>
            </w:pPr>
          </w:p>
        </w:tc>
        <w:tc>
          <w:tcPr>
            <w:tcW w:w="1361" w:type="pct"/>
            <w:vAlign w:val="center"/>
          </w:tcPr>
          <w:p w:rsidR="00B20AD4" w:rsidRPr="00B20AD4" w:rsidRDefault="00B20AD4" w:rsidP="0098717F">
            <w:pPr>
              <w:cnfStyle w:val="000000010000" w:firstRow="0" w:lastRow="0" w:firstColumn="0" w:lastColumn="0" w:oddVBand="0" w:evenVBand="0" w:oddHBand="0" w:evenHBand="1" w:firstRowFirstColumn="0" w:firstRowLastColumn="0" w:lastRowFirstColumn="0" w:lastRowLastColumn="0"/>
            </w:pPr>
          </w:p>
        </w:tc>
      </w:tr>
    </w:tbl>
    <w:p w:rsidR="008452A6" w:rsidRDefault="008452A6" w:rsidP="00823086">
      <w:pPr>
        <w:spacing w:after="0" w:line="240" w:lineRule="auto"/>
      </w:pPr>
    </w:p>
    <w:p w:rsidR="00A71DB9" w:rsidRDefault="00A71DB9" w:rsidP="00823086">
      <w:pPr>
        <w:spacing w:after="0" w:line="240" w:lineRule="auto"/>
      </w:pPr>
    </w:p>
    <w:p w:rsidR="00A71DB9" w:rsidRDefault="00A272D4" w:rsidP="00A272D4">
      <w:pPr>
        <w:spacing w:after="0" w:line="240" w:lineRule="auto"/>
        <w:jc w:val="center"/>
      </w:pPr>
      <w:r>
        <w:rPr>
          <w:noProof/>
        </w:rPr>
        <w:drawing>
          <wp:inline distT="0" distB="0" distL="0" distR="0" wp14:anchorId="1E490D3C" wp14:editId="32AE1FA2">
            <wp:extent cx="1854817" cy="1493520"/>
            <wp:effectExtent l="0" t="0" r="0" b="0"/>
            <wp:docPr id="314" name="Picture 314" descr="http://www.whatsupmysore.com/wp-content/uploads/2014/03/ImportantTelephone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hatsupmysore.com/wp-content/uploads/2014/03/ImportantTelephoneNumber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9833" cy="1505611"/>
                    </a:xfrm>
                    <a:prstGeom prst="rect">
                      <a:avLst/>
                    </a:prstGeom>
                    <a:noFill/>
                    <a:ln>
                      <a:noFill/>
                    </a:ln>
                  </pic:spPr>
                </pic:pic>
              </a:graphicData>
            </a:graphic>
          </wp:inline>
        </w:drawing>
      </w:r>
    </w:p>
    <w:p w:rsidR="00A71DB9" w:rsidRDefault="00A71DB9" w:rsidP="00823086">
      <w:pPr>
        <w:spacing w:after="0" w:line="240" w:lineRule="auto"/>
      </w:pPr>
    </w:p>
    <w:p w:rsidR="00A71DB9" w:rsidRDefault="00A71DB9" w:rsidP="00823086">
      <w:pPr>
        <w:spacing w:after="0" w:line="240" w:lineRule="auto"/>
      </w:pPr>
    </w:p>
    <w:p w:rsidR="00A71DB9" w:rsidRDefault="00A71DB9" w:rsidP="00823086">
      <w:pPr>
        <w:spacing w:after="0" w:line="240" w:lineRule="auto"/>
      </w:pPr>
    </w:p>
    <w:p w:rsidR="00A71DB9" w:rsidRDefault="00A71DB9" w:rsidP="00823086">
      <w:pPr>
        <w:spacing w:after="0" w:line="240" w:lineRule="auto"/>
      </w:pPr>
    </w:p>
    <w:p w:rsidR="008868BD" w:rsidRDefault="008868BD" w:rsidP="00823086">
      <w:pPr>
        <w:spacing w:after="0" w:line="240" w:lineRule="auto"/>
      </w:pPr>
      <w:r>
        <w:rPr>
          <w:noProof/>
        </w:rPr>
        <mc:AlternateContent>
          <mc:Choice Requires="wps">
            <w:drawing>
              <wp:anchor distT="0" distB="0" distL="114300" distR="114300" simplePos="0" relativeHeight="251639296" behindDoc="0" locked="0" layoutInCell="0" allowOverlap="1" wp14:anchorId="30AE6F44" wp14:editId="2EEF6290">
                <wp:simplePos x="0" y="0"/>
                <wp:positionH relativeFrom="margin">
                  <wp:align>center</wp:align>
                </wp:positionH>
                <wp:positionV relativeFrom="margin">
                  <wp:align>bottom</wp:align>
                </wp:positionV>
                <wp:extent cx="7315200" cy="292608"/>
                <wp:effectExtent l="0" t="0" r="190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F74444">
                            <w:pPr>
                              <w:shd w:val="clear" w:color="auto" w:fill="548DD4" w:themeFill="text2" w:themeFillTint="99"/>
                              <w:jc w:val="center"/>
                              <w:rPr>
                                <w:b/>
                                <w:sz w:val="28"/>
                              </w:rPr>
                            </w:pPr>
                            <w:r>
                              <w:rPr>
                                <w:b/>
                                <w:sz w:val="28"/>
                              </w:rPr>
                              <w:t>COMMUNITY CONTACT INFORMATION</w:t>
                            </w:r>
                          </w:p>
                          <w:p w:rsidR="00F717AB" w:rsidRPr="00FD03A2" w:rsidRDefault="00F717AB" w:rsidP="00F74444">
                            <w:pPr>
                              <w:shd w:val="clear" w:color="auto" w:fill="C4BC96" w:themeFill="background2" w:themeFillShade="BF"/>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E6F44" id="_x0000_s1067" type="#_x0000_t202" style="position:absolute;margin-left:0;margin-top:0;width:8in;height:23.05pt;z-index:2516392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J3JgIAAEw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" o:allowincell="f">
                <v:textbox>
                  <w:txbxContent>
                    <w:p w:rsidR="00F717AB" w:rsidRPr="00FD03A2" w:rsidRDefault="00F717AB" w:rsidP="00F74444">
                      <w:pPr>
                        <w:shd w:val="clear" w:color="auto" w:fill="548DD4" w:themeFill="text2" w:themeFillTint="99"/>
                        <w:jc w:val="center"/>
                        <w:rPr>
                          <w:b/>
                          <w:sz w:val="28"/>
                        </w:rPr>
                      </w:pPr>
                      <w:r>
                        <w:rPr>
                          <w:b/>
                          <w:sz w:val="28"/>
                        </w:rPr>
                        <w:t>COMMUNITY CONTACT INFORMATION</w:t>
                      </w:r>
                    </w:p>
                    <w:p w:rsidR="00F717AB" w:rsidRPr="00FD03A2" w:rsidRDefault="00F717AB" w:rsidP="00F74444">
                      <w:pPr>
                        <w:shd w:val="clear" w:color="auto" w:fill="C4BC96" w:themeFill="background2" w:themeFillShade="BF"/>
                        <w:jc w:val="center"/>
                        <w:rPr>
                          <w:b/>
                          <w:sz w:val="28"/>
                        </w:rPr>
                      </w:pPr>
                    </w:p>
                  </w:txbxContent>
                </v:textbox>
                <w10:wrap anchorx="margin" anchory="margin"/>
              </v:shape>
            </w:pict>
          </mc:Fallback>
        </mc:AlternateContent>
      </w:r>
      <w:r>
        <w:br w:type="page"/>
      </w:r>
    </w:p>
    <w:p w:rsidR="00C1795B" w:rsidRDefault="00C1795B" w:rsidP="00823086">
      <w:pPr>
        <w:spacing w:after="0" w:line="240" w:lineRule="auto"/>
      </w:pPr>
    </w:p>
    <w:tbl>
      <w:tblPr>
        <w:tblStyle w:val="LightGrid13"/>
        <w:tblW w:w="11520" w:type="dxa"/>
        <w:jc w:val="center"/>
        <w:tblLook w:val="04A0" w:firstRow="1" w:lastRow="0" w:firstColumn="1" w:lastColumn="0" w:noHBand="0" w:noVBand="1"/>
      </w:tblPr>
      <w:tblGrid>
        <w:gridCol w:w="2714"/>
        <w:gridCol w:w="2935"/>
        <w:gridCol w:w="2956"/>
        <w:gridCol w:w="2915"/>
      </w:tblGrid>
      <w:tr w:rsidR="008C1A40" w:rsidRPr="0098717F" w:rsidTr="00A75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000000" w:themeColor="text1"/>
            </w:tcBorders>
            <w:shd w:val="clear" w:color="auto" w:fill="auto"/>
          </w:tcPr>
          <w:p w:rsidR="008C1A40" w:rsidRPr="0098717F" w:rsidRDefault="008C1A40" w:rsidP="00823086">
            <w:pPr>
              <w:jc w:val="center"/>
              <w:rPr>
                <w:rFonts w:asciiTheme="minorHAnsi" w:hAnsiTheme="minorHAnsi" w:cstheme="minorHAnsi"/>
              </w:rPr>
            </w:pPr>
            <w:r w:rsidRPr="0098717F">
              <w:rPr>
                <w:rFonts w:asciiTheme="minorHAnsi" w:hAnsiTheme="minorHAnsi" w:cstheme="minorHAnsi"/>
              </w:rPr>
              <w:t>Lodging Facilities</w:t>
            </w:r>
          </w:p>
        </w:tc>
      </w:tr>
      <w:tr w:rsidR="008C1A40" w:rsidRPr="0098717F" w:rsidTr="00A75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pct25" w:color="auto" w:fill="auto"/>
            <w:vAlign w:val="center"/>
          </w:tcPr>
          <w:p w:rsidR="008C1A40" w:rsidRPr="0098717F" w:rsidRDefault="008C1A40" w:rsidP="00823086">
            <w:pPr>
              <w:jc w:val="center"/>
              <w:rPr>
                <w:rFonts w:asciiTheme="minorHAnsi" w:hAnsiTheme="minorHAnsi" w:cstheme="minorHAnsi"/>
              </w:rPr>
            </w:pPr>
            <w:r w:rsidRPr="0098717F">
              <w:rPr>
                <w:rFonts w:asciiTheme="minorHAnsi" w:hAnsiTheme="minorHAnsi" w:cstheme="minorHAnsi"/>
              </w:rPr>
              <w:t>Lodging Name</w:t>
            </w:r>
          </w:p>
        </w:tc>
        <w:tc>
          <w:tcPr>
            <w:tcW w:w="1274" w:type="pct"/>
            <w:shd w:val="pct25" w:color="auto" w:fill="auto"/>
            <w:vAlign w:val="center"/>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Location</w:t>
            </w:r>
          </w:p>
        </w:tc>
        <w:tc>
          <w:tcPr>
            <w:tcW w:w="1283" w:type="pct"/>
            <w:shd w:val="pct25" w:color="auto" w:fill="auto"/>
            <w:vAlign w:val="center"/>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Phone Number</w:t>
            </w:r>
          </w:p>
        </w:tc>
        <w:tc>
          <w:tcPr>
            <w:tcW w:w="1265" w:type="pct"/>
            <w:shd w:val="pct25" w:color="auto" w:fill="auto"/>
            <w:vAlign w:val="center"/>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Owner Name</w:t>
            </w:r>
          </w:p>
        </w:tc>
      </w:tr>
      <w:tr w:rsidR="000D0E86" w:rsidRPr="0098717F" w:rsidTr="00A75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0D0E86" w:rsidRPr="0098717F" w:rsidRDefault="000D0E86" w:rsidP="00823086">
            <w:pPr>
              <w:rPr>
                <w:rFonts w:asciiTheme="minorHAnsi" w:hAnsiTheme="minorHAnsi" w:cstheme="minorHAnsi"/>
                <w:b w:val="0"/>
              </w:rPr>
            </w:pPr>
          </w:p>
        </w:tc>
        <w:tc>
          <w:tcPr>
            <w:tcW w:w="1274"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eastAsiaTheme="majorEastAsia" w:cstheme="minorHAnsi"/>
                <w:bCs/>
              </w:rPr>
            </w:pPr>
          </w:p>
        </w:tc>
        <w:tc>
          <w:tcPr>
            <w:tcW w:w="1283"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eastAsiaTheme="majorEastAsia" w:cstheme="minorHAnsi"/>
                <w:bCs/>
              </w:rPr>
            </w:pPr>
          </w:p>
        </w:tc>
        <w:tc>
          <w:tcPr>
            <w:tcW w:w="1265"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eastAsiaTheme="majorEastAsia" w:cstheme="minorHAnsi"/>
                <w:bCs/>
              </w:rPr>
            </w:pPr>
          </w:p>
        </w:tc>
      </w:tr>
      <w:tr w:rsidR="000D0E86" w:rsidRPr="0098717F" w:rsidTr="00A75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0D0E86" w:rsidRPr="0098717F" w:rsidRDefault="000D0E86" w:rsidP="00823086">
            <w:pPr>
              <w:rPr>
                <w:rFonts w:asciiTheme="minorHAnsi" w:hAnsiTheme="minorHAnsi" w:cstheme="minorHAnsi"/>
                <w:b w:val="0"/>
              </w:rPr>
            </w:pPr>
          </w:p>
        </w:tc>
        <w:tc>
          <w:tcPr>
            <w:tcW w:w="1274" w:type="pct"/>
            <w:shd w:val="clear" w:color="auto" w:fill="auto"/>
          </w:tcPr>
          <w:p w:rsidR="000D0E86" w:rsidRPr="0098717F" w:rsidRDefault="000D0E86"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283" w:type="pct"/>
            <w:shd w:val="clear" w:color="auto" w:fill="auto"/>
          </w:tcPr>
          <w:p w:rsidR="000D0E86" w:rsidRPr="0098717F" w:rsidRDefault="000D0E86"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5" w:type="pct"/>
            <w:shd w:val="clear" w:color="auto" w:fill="auto"/>
          </w:tcPr>
          <w:p w:rsidR="000D0E86" w:rsidRPr="0098717F" w:rsidRDefault="000D0E86" w:rsidP="00823086">
            <w:pPr>
              <w:cnfStyle w:val="000000100000" w:firstRow="0" w:lastRow="0" w:firstColumn="0" w:lastColumn="0" w:oddVBand="0" w:evenVBand="0" w:oddHBand="1" w:evenHBand="0" w:firstRowFirstColumn="0" w:firstRowLastColumn="0" w:lastRowFirstColumn="0" w:lastRowLastColumn="0"/>
              <w:rPr>
                <w:rFonts w:cstheme="minorHAnsi"/>
              </w:rPr>
            </w:pPr>
          </w:p>
        </w:tc>
      </w:tr>
      <w:tr w:rsidR="000D0E86" w:rsidRPr="0098717F" w:rsidTr="00A75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0D0E86" w:rsidRPr="0098717F" w:rsidRDefault="000D0E86" w:rsidP="00823086">
            <w:pPr>
              <w:rPr>
                <w:rFonts w:asciiTheme="minorHAnsi" w:hAnsiTheme="minorHAnsi" w:cstheme="minorHAnsi"/>
                <w:b w:val="0"/>
              </w:rPr>
            </w:pPr>
          </w:p>
        </w:tc>
        <w:tc>
          <w:tcPr>
            <w:tcW w:w="1274"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eastAsiaTheme="majorEastAsia" w:cstheme="minorHAnsi"/>
                <w:bCs/>
              </w:rPr>
            </w:pPr>
          </w:p>
        </w:tc>
        <w:tc>
          <w:tcPr>
            <w:tcW w:w="1283"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eastAsiaTheme="majorEastAsia" w:cstheme="minorHAnsi"/>
                <w:bCs/>
              </w:rPr>
            </w:pPr>
          </w:p>
        </w:tc>
        <w:tc>
          <w:tcPr>
            <w:tcW w:w="1265"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eastAsiaTheme="majorEastAsia" w:cstheme="minorHAnsi"/>
                <w:bCs/>
              </w:rPr>
            </w:pPr>
          </w:p>
        </w:tc>
      </w:tr>
    </w:tbl>
    <w:p w:rsidR="008C1A40" w:rsidRPr="00B74B6F" w:rsidRDefault="008C1A40" w:rsidP="00823086">
      <w:pPr>
        <w:spacing w:after="0" w:line="240" w:lineRule="auto"/>
      </w:pPr>
    </w:p>
    <w:tbl>
      <w:tblPr>
        <w:tblStyle w:val="LightGrid13"/>
        <w:tblW w:w="11520" w:type="dxa"/>
        <w:jc w:val="center"/>
        <w:tblLook w:val="04A0" w:firstRow="1" w:lastRow="0" w:firstColumn="1" w:lastColumn="0" w:noHBand="0" w:noVBand="1"/>
      </w:tblPr>
      <w:tblGrid>
        <w:gridCol w:w="2714"/>
        <w:gridCol w:w="2935"/>
        <w:gridCol w:w="2956"/>
        <w:gridCol w:w="2915"/>
      </w:tblGrid>
      <w:tr w:rsidR="008C1A40" w:rsidRPr="0098717F" w:rsidTr="00A75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000000" w:themeColor="text1"/>
            </w:tcBorders>
            <w:shd w:val="clear" w:color="auto" w:fill="auto"/>
          </w:tcPr>
          <w:p w:rsidR="008C1A40" w:rsidRPr="0098717F" w:rsidRDefault="008C1A40" w:rsidP="00823086">
            <w:pPr>
              <w:jc w:val="center"/>
              <w:rPr>
                <w:rFonts w:asciiTheme="minorHAnsi" w:hAnsiTheme="minorHAnsi" w:cstheme="minorHAnsi"/>
              </w:rPr>
            </w:pPr>
            <w:r w:rsidRPr="0098717F">
              <w:rPr>
                <w:rFonts w:asciiTheme="minorHAnsi" w:hAnsiTheme="minorHAnsi" w:cstheme="minorHAnsi"/>
              </w:rPr>
              <w:t>Local Store Information</w:t>
            </w:r>
          </w:p>
        </w:tc>
      </w:tr>
      <w:tr w:rsidR="008C1A40" w:rsidRPr="0098717F" w:rsidTr="00A75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pct25" w:color="auto" w:fill="auto"/>
          </w:tcPr>
          <w:p w:rsidR="008C1A40" w:rsidRPr="0098717F" w:rsidRDefault="008C1A40" w:rsidP="00823086">
            <w:pPr>
              <w:jc w:val="center"/>
              <w:rPr>
                <w:rFonts w:asciiTheme="minorHAnsi" w:hAnsiTheme="minorHAnsi" w:cstheme="minorHAnsi"/>
              </w:rPr>
            </w:pPr>
            <w:r w:rsidRPr="0098717F">
              <w:rPr>
                <w:rFonts w:asciiTheme="minorHAnsi" w:hAnsiTheme="minorHAnsi" w:cstheme="minorHAnsi"/>
              </w:rPr>
              <w:t>Store Name</w:t>
            </w:r>
          </w:p>
        </w:tc>
        <w:tc>
          <w:tcPr>
            <w:tcW w:w="1274" w:type="pct"/>
            <w:shd w:val="pct25" w:color="auto" w:fill="auto"/>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Location</w:t>
            </w:r>
          </w:p>
        </w:tc>
        <w:tc>
          <w:tcPr>
            <w:tcW w:w="1283" w:type="pct"/>
            <w:shd w:val="pct25" w:color="auto" w:fill="auto"/>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Phone Number</w:t>
            </w:r>
          </w:p>
        </w:tc>
        <w:tc>
          <w:tcPr>
            <w:tcW w:w="1265" w:type="pct"/>
            <w:shd w:val="pct25" w:color="auto" w:fill="auto"/>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Owner Name</w:t>
            </w:r>
          </w:p>
        </w:tc>
      </w:tr>
      <w:tr w:rsidR="000D0E86" w:rsidRPr="0098717F" w:rsidTr="00A75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0D0E86" w:rsidRPr="0098717F" w:rsidRDefault="000D0E86" w:rsidP="00823086">
            <w:pPr>
              <w:rPr>
                <w:rFonts w:asciiTheme="minorHAnsi" w:hAnsiTheme="minorHAnsi" w:cstheme="minorHAnsi"/>
                <w:b w:val="0"/>
              </w:rPr>
            </w:pPr>
          </w:p>
        </w:tc>
        <w:tc>
          <w:tcPr>
            <w:tcW w:w="1274"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1283"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1265"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cstheme="minorHAnsi"/>
              </w:rPr>
            </w:pPr>
          </w:p>
        </w:tc>
      </w:tr>
      <w:tr w:rsidR="000D0E86" w:rsidRPr="0098717F" w:rsidTr="00A75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0D0E86" w:rsidRPr="0098717F" w:rsidRDefault="000D0E86" w:rsidP="00823086">
            <w:pPr>
              <w:rPr>
                <w:rFonts w:asciiTheme="minorHAnsi" w:hAnsiTheme="minorHAnsi" w:cstheme="minorHAnsi"/>
                <w:b w:val="0"/>
              </w:rPr>
            </w:pPr>
          </w:p>
        </w:tc>
        <w:tc>
          <w:tcPr>
            <w:tcW w:w="1274" w:type="pct"/>
            <w:shd w:val="clear" w:color="auto" w:fill="auto"/>
          </w:tcPr>
          <w:p w:rsidR="000D0E86" w:rsidRPr="0098717F" w:rsidRDefault="000D0E86" w:rsidP="00823086">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283" w:type="pct"/>
            <w:shd w:val="clear" w:color="auto" w:fill="auto"/>
          </w:tcPr>
          <w:p w:rsidR="000D0E86" w:rsidRPr="0098717F" w:rsidRDefault="000D0E86" w:rsidP="00823086">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265" w:type="pct"/>
            <w:shd w:val="clear" w:color="auto" w:fill="auto"/>
          </w:tcPr>
          <w:p w:rsidR="000D0E86" w:rsidRPr="0098717F" w:rsidRDefault="000D0E86" w:rsidP="00823086">
            <w:pPr>
              <w:cnfStyle w:val="000000100000" w:firstRow="0" w:lastRow="0" w:firstColumn="0" w:lastColumn="0" w:oddVBand="0" w:evenVBand="0" w:oddHBand="1" w:evenHBand="0" w:firstRowFirstColumn="0" w:firstRowLastColumn="0" w:lastRowFirstColumn="0" w:lastRowLastColumn="0"/>
              <w:rPr>
                <w:rFonts w:cstheme="minorHAnsi"/>
                <w:b/>
              </w:rPr>
            </w:pPr>
          </w:p>
        </w:tc>
      </w:tr>
      <w:tr w:rsidR="000D0E86" w:rsidRPr="0098717F" w:rsidTr="00A75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0D0E86" w:rsidRPr="0098717F" w:rsidRDefault="000D0E86" w:rsidP="00823086">
            <w:pPr>
              <w:rPr>
                <w:rFonts w:asciiTheme="minorHAnsi" w:hAnsiTheme="minorHAnsi" w:cstheme="minorHAnsi"/>
                <w:b w:val="0"/>
              </w:rPr>
            </w:pPr>
          </w:p>
        </w:tc>
        <w:tc>
          <w:tcPr>
            <w:tcW w:w="1274"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cstheme="minorHAnsi"/>
                <w:b/>
              </w:rPr>
            </w:pPr>
          </w:p>
        </w:tc>
        <w:tc>
          <w:tcPr>
            <w:tcW w:w="1283"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cstheme="minorHAnsi"/>
                <w:b/>
              </w:rPr>
            </w:pPr>
          </w:p>
        </w:tc>
        <w:tc>
          <w:tcPr>
            <w:tcW w:w="1265" w:type="pct"/>
            <w:shd w:val="clear" w:color="auto" w:fill="auto"/>
          </w:tcPr>
          <w:p w:rsidR="000D0E86" w:rsidRPr="0098717F" w:rsidRDefault="000D0E86" w:rsidP="00823086">
            <w:pPr>
              <w:cnfStyle w:val="000000010000" w:firstRow="0" w:lastRow="0" w:firstColumn="0" w:lastColumn="0" w:oddVBand="0" w:evenVBand="0" w:oddHBand="0" w:evenHBand="1" w:firstRowFirstColumn="0" w:firstRowLastColumn="0" w:lastRowFirstColumn="0" w:lastRowLastColumn="0"/>
              <w:rPr>
                <w:rFonts w:cstheme="minorHAnsi"/>
                <w:b/>
              </w:rPr>
            </w:pPr>
          </w:p>
        </w:tc>
      </w:tr>
    </w:tbl>
    <w:p w:rsidR="008C1A40" w:rsidRPr="00B74B6F" w:rsidRDefault="008C1A40" w:rsidP="00823086">
      <w:pPr>
        <w:autoSpaceDE w:val="0"/>
        <w:autoSpaceDN w:val="0"/>
        <w:adjustRightInd w:val="0"/>
        <w:spacing w:after="0" w:line="240" w:lineRule="auto"/>
        <w:rPr>
          <w:rFonts w:cstheme="minorHAnsi"/>
          <w:szCs w:val="24"/>
        </w:rPr>
      </w:pPr>
    </w:p>
    <w:tbl>
      <w:tblPr>
        <w:tblStyle w:val="LightGrid13"/>
        <w:tblW w:w="11520" w:type="dxa"/>
        <w:jc w:val="center"/>
        <w:tblLook w:val="04A0" w:firstRow="1" w:lastRow="0" w:firstColumn="1" w:lastColumn="0" w:noHBand="0" w:noVBand="1"/>
      </w:tblPr>
      <w:tblGrid>
        <w:gridCol w:w="1626"/>
        <w:gridCol w:w="1666"/>
        <w:gridCol w:w="1530"/>
        <w:gridCol w:w="1666"/>
        <w:gridCol w:w="1666"/>
        <w:gridCol w:w="1684"/>
        <w:gridCol w:w="1682"/>
      </w:tblGrid>
      <w:tr w:rsidR="00A71DB9" w:rsidRPr="0098717F" w:rsidTr="00F2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Pr>
          <w:p w:rsidR="00A71DB9" w:rsidRPr="0098717F" w:rsidRDefault="00A71DB9" w:rsidP="00823086">
            <w:pPr>
              <w:jc w:val="center"/>
              <w:rPr>
                <w:rFonts w:asciiTheme="minorHAnsi" w:hAnsiTheme="minorHAnsi"/>
              </w:rPr>
            </w:pPr>
            <w:r w:rsidRPr="0098717F">
              <w:rPr>
                <w:rFonts w:asciiTheme="minorHAnsi" w:hAnsiTheme="minorHAnsi"/>
              </w:rPr>
              <w:t xml:space="preserve">Airport </w:t>
            </w:r>
            <w:r w:rsidRPr="0098717F">
              <w:rPr>
                <w:rFonts w:asciiTheme="minorHAnsi" w:hAnsiTheme="minorHAnsi" w:cstheme="minorHAnsi"/>
              </w:rPr>
              <w:t>Information</w:t>
            </w:r>
          </w:p>
        </w:tc>
      </w:tr>
      <w:tr w:rsidR="00A71DB9" w:rsidRPr="0098717F" w:rsidTr="00987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Align w:val="center"/>
          </w:tcPr>
          <w:p w:rsidR="00A71DB9" w:rsidRPr="0098717F" w:rsidRDefault="00A71DB9" w:rsidP="0098717F">
            <w:pPr>
              <w:jc w:val="center"/>
              <w:rPr>
                <w:rFonts w:asciiTheme="minorHAnsi" w:hAnsiTheme="minorHAnsi"/>
              </w:rPr>
            </w:pPr>
            <w:r w:rsidRPr="0098717F">
              <w:rPr>
                <w:rFonts w:asciiTheme="minorHAnsi" w:hAnsiTheme="minorHAnsi"/>
              </w:rPr>
              <w:t>Airport Name</w:t>
            </w:r>
          </w:p>
        </w:tc>
        <w:tc>
          <w:tcPr>
            <w:tcW w:w="723" w:type="pct"/>
            <w:vAlign w:val="center"/>
          </w:tcPr>
          <w:p w:rsidR="00A71DB9" w:rsidRPr="0098717F" w:rsidRDefault="00A71DB9" w:rsidP="0098717F">
            <w:pPr>
              <w:jc w:val="center"/>
              <w:cnfStyle w:val="000000100000" w:firstRow="0" w:lastRow="0" w:firstColumn="0" w:lastColumn="0" w:oddVBand="0" w:evenVBand="0" w:oddHBand="1" w:evenHBand="0" w:firstRowFirstColumn="0" w:firstRowLastColumn="0" w:lastRowFirstColumn="0" w:lastRowLastColumn="0"/>
              <w:rPr>
                <w:b/>
              </w:rPr>
            </w:pPr>
            <w:r w:rsidRPr="0098717F">
              <w:rPr>
                <w:b/>
              </w:rPr>
              <w:t>Airport Location</w:t>
            </w:r>
          </w:p>
        </w:tc>
        <w:tc>
          <w:tcPr>
            <w:tcW w:w="664" w:type="pct"/>
            <w:vAlign w:val="center"/>
          </w:tcPr>
          <w:p w:rsidR="00A71DB9" w:rsidRPr="0098717F" w:rsidRDefault="00A71DB9" w:rsidP="0098717F">
            <w:pPr>
              <w:jc w:val="center"/>
              <w:cnfStyle w:val="000000100000" w:firstRow="0" w:lastRow="0" w:firstColumn="0" w:lastColumn="0" w:oddVBand="0" w:evenVBand="0" w:oddHBand="1" w:evenHBand="0" w:firstRowFirstColumn="0" w:firstRowLastColumn="0" w:lastRowFirstColumn="0" w:lastRowLastColumn="0"/>
              <w:rPr>
                <w:b/>
              </w:rPr>
            </w:pPr>
            <w:r w:rsidRPr="0098717F">
              <w:rPr>
                <w:b/>
              </w:rPr>
              <w:t># of Runways</w:t>
            </w:r>
          </w:p>
        </w:tc>
        <w:tc>
          <w:tcPr>
            <w:tcW w:w="723" w:type="pct"/>
            <w:vAlign w:val="center"/>
          </w:tcPr>
          <w:p w:rsidR="00A71DB9" w:rsidRPr="0098717F" w:rsidRDefault="00A71DB9" w:rsidP="0098717F">
            <w:pPr>
              <w:jc w:val="center"/>
              <w:cnfStyle w:val="000000100000" w:firstRow="0" w:lastRow="0" w:firstColumn="0" w:lastColumn="0" w:oddVBand="0" w:evenVBand="0" w:oddHBand="1" w:evenHBand="0" w:firstRowFirstColumn="0" w:firstRowLastColumn="0" w:lastRowFirstColumn="0" w:lastRowLastColumn="0"/>
              <w:rPr>
                <w:b/>
              </w:rPr>
            </w:pPr>
            <w:r w:rsidRPr="0098717F">
              <w:rPr>
                <w:b/>
              </w:rPr>
              <w:t>Illuminated</w:t>
            </w:r>
          </w:p>
        </w:tc>
        <w:tc>
          <w:tcPr>
            <w:tcW w:w="723" w:type="pct"/>
            <w:vAlign w:val="center"/>
          </w:tcPr>
          <w:p w:rsidR="00A71DB9" w:rsidRPr="0098717F" w:rsidRDefault="00A71DB9" w:rsidP="0098717F">
            <w:pPr>
              <w:jc w:val="center"/>
              <w:cnfStyle w:val="000000100000" w:firstRow="0" w:lastRow="0" w:firstColumn="0" w:lastColumn="0" w:oddVBand="0" w:evenVBand="0" w:oddHBand="1" w:evenHBand="0" w:firstRowFirstColumn="0" w:firstRowLastColumn="0" w:lastRowFirstColumn="0" w:lastRowLastColumn="0"/>
              <w:rPr>
                <w:b/>
              </w:rPr>
            </w:pPr>
            <w:r w:rsidRPr="0098717F">
              <w:rPr>
                <w:b/>
              </w:rPr>
              <w:t>Runway Distance(s)</w:t>
            </w:r>
          </w:p>
        </w:tc>
        <w:tc>
          <w:tcPr>
            <w:tcW w:w="731" w:type="pct"/>
            <w:vAlign w:val="center"/>
          </w:tcPr>
          <w:p w:rsidR="00A71DB9" w:rsidRPr="0098717F" w:rsidRDefault="00A71DB9" w:rsidP="0098717F">
            <w:pPr>
              <w:jc w:val="center"/>
              <w:cnfStyle w:val="000000100000" w:firstRow="0" w:lastRow="0" w:firstColumn="0" w:lastColumn="0" w:oddVBand="0" w:evenVBand="0" w:oddHBand="1" w:evenHBand="0" w:firstRowFirstColumn="0" w:firstRowLastColumn="0" w:lastRowFirstColumn="0" w:lastRowLastColumn="0"/>
              <w:rPr>
                <w:b/>
              </w:rPr>
            </w:pPr>
            <w:r w:rsidRPr="0098717F">
              <w:rPr>
                <w:b/>
              </w:rPr>
              <w:t>Largest Aircraft</w:t>
            </w:r>
          </w:p>
        </w:tc>
        <w:tc>
          <w:tcPr>
            <w:tcW w:w="730" w:type="pct"/>
            <w:vAlign w:val="center"/>
          </w:tcPr>
          <w:p w:rsidR="00A71DB9" w:rsidRPr="0098717F" w:rsidRDefault="00A71DB9" w:rsidP="0098717F">
            <w:pPr>
              <w:jc w:val="center"/>
              <w:cnfStyle w:val="000000100000" w:firstRow="0" w:lastRow="0" w:firstColumn="0" w:lastColumn="0" w:oddVBand="0" w:evenVBand="0" w:oddHBand="1" w:evenHBand="0" w:firstRowFirstColumn="0" w:firstRowLastColumn="0" w:lastRowFirstColumn="0" w:lastRowLastColumn="0"/>
              <w:rPr>
                <w:b/>
              </w:rPr>
            </w:pPr>
            <w:r w:rsidRPr="0098717F">
              <w:rPr>
                <w:b/>
              </w:rPr>
              <w:t>Fuel Stored</w:t>
            </w:r>
          </w:p>
        </w:tc>
      </w:tr>
      <w:tr w:rsidR="00A71DB9" w:rsidRPr="0098717F" w:rsidTr="00F25C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tcPr>
          <w:p w:rsidR="00A71DB9" w:rsidRPr="0098717F" w:rsidRDefault="00A71DB9" w:rsidP="00823086">
            <w:pPr>
              <w:rPr>
                <w:rFonts w:asciiTheme="minorHAnsi" w:hAnsiTheme="minorHAnsi"/>
                <w:b w:val="0"/>
              </w:rPr>
            </w:pPr>
          </w:p>
        </w:tc>
        <w:tc>
          <w:tcPr>
            <w:tcW w:w="723" w:type="pct"/>
          </w:tcPr>
          <w:p w:rsidR="00C804C8" w:rsidRPr="0098717F" w:rsidRDefault="00C804C8" w:rsidP="00823086">
            <w:pPr>
              <w:cnfStyle w:val="000000010000" w:firstRow="0" w:lastRow="0" w:firstColumn="0" w:lastColumn="0" w:oddVBand="0" w:evenVBand="0" w:oddHBand="0" w:evenHBand="1" w:firstRowFirstColumn="0" w:firstRowLastColumn="0" w:lastRowFirstColumn="0" w:lastRowLastColumn="0"/>
            </w:pPr>
          </w:p>
        </w:tc>
        <w:tc>
          <w:tcPr>
            <w:tcW w:w="664" w:type="pct"/>
          </w:tcPr>
          <w:p w:rsidR="00A71DB9" w:rsidRPr="0098717F" w:rsidRDefault="00A71DB9" w:rsidP="00823086">
            <w:pPr>
              <w:cnfStyle w:val="000000010000" w:firstRow="0" w:lastRow="0" w:firstColumn="0" w:lastColumn="0" w:oddVBand="0" w:evenVBand="0" w:oddHBand="0" w:evenHBand="1" w:firstRowFirstColumn="0" w:firstRowLastColumn="0" w:lastRowFirstColumn="0" w:lastRowLastColumn="0"/>
            </w:pPr>
          </w:p>
        </w:tc>
        <w:tc>
          <w:tcPr>
            <w:tcW w:w="723" w:type="pct"/>
          </w:tcPr>
          <w:p w:rsidR="00A71DB9" w:rsidRPr="0098717F" w:rsidRDefault="00A71DB9" w:rsidP="00823086">
            <w:pPr>
              <w:cnfStyle w:val="000000010000" w:firstRow="0" w:lastRow="0" w:firstColumn="0" w:lastColumn="0" w:oddVBand="0" w:evenVBand="0" w:oddHBand="0" w:evenHBand="1" w:firstRowFirstColumn="0" w:firstRowLastColumn="0" w:lastRowFirstColumn="0" w:lastRowLastColumn="0"/>
            </w:pPr>
          </w:p>
        </w:tc>
        <w:tc>
          <w:tcPr>
            <w:tcW w:w="723" w:type="pct"/>
          </w:tcPr>
          <w:p w:rsidR="00A71DB9" w:rsidRPr="0098717F" w:rsidRDefault="00A71DB9" w:rsidP="00823086">
            <w:pPr>
              <w:cnfStyle w:val="000000010000" w:firstRow="0" w:lastRow="0" w:firstColumn="0" w:lastColumn="0" w:oddVBand="0" w:evenVBand="0" w:oddHBand="0" w:evenHBand="1" w:firstRowFirstColumn="0" w:firstRowLastColumn="0" w:lastRowFirstColumn="0" w:lastRowLastColumn="0"/>
            </w:pPr>
          </w:p>
        </w:tc>
        <w:tc>
          <w:tcPr>
            <w:tcW w:w="731" w:type="pct"/>
          </w:tcPr>
          <w:p w:rsidR="00A71DB9" w:rsidRPr="0098717F" w:rsidRDefault="00A71DB9" w:rsidP="00823086">
            <w:pPr>
              <w:cnfStyle w:val="000000010000" w:firstRow="0" w:lastRow="0" w:firstColumn="0" w:lastColumn="0" w:oddVBand="0" w:evenVBand="0" w:oddHBand="0" w:evenHBand="1" w:firstRowFirstColumn="0" w:firstRowLastColumn="0" w:lastRowFirstColumn="0" w:lastRowLastColumn="0"/>
            </w:pPr>
          </w:p>
        </w:tc>
        <w:tc>
          <w:tcPr>
            <w:tcW w:w="730" w:type="pct"/>
          </w:tcPr>
          <w:p w:rsidR="00A71DB9" w:rsidRPr="0098717F" w:rsidRDefault="00A71DB9" w:rsidP="00823086">
            <w:pPr>
              <w:cnfStyle w:val="000000010000" w:firstRow="0" w:lastRow="0" w:firstColumn="0" w:lastColumn="0" w:oddVBand="0" w:evenVBand="0" w:oddHBand="0" w:evenHBand="1" w:firstRowFirstColumn="0" w:firstRowLastColumn="0" w:lastRowFirstColumn="0" w:lastRowLastColumn="0"/>
            </w:pPr>
          </w:p>
        </w:tc>
      </w:tr>
      <w:tr w:rsidR="00A71DB9" w:rsidRPr="0098717F" w:rsidTr="00F2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shd w:val="clear" w:color="auto" w:fill="auto"/>
          </w:tcPr>
          <w:p w:rsidR="00A71DB9" w:rsidRPr="0098717F" w:rsidRDefault="00A71DB9" w:rsidP="00823086">
            <w:pPr>
              <w:rPr>
                <w:rFonts w:asciiTheme="minorHAnsi" w:hAnsiTheme="minorHAnsi"/>
                <w:b w:val="0"/>
              </w:rPr>
            </w:pPr>
          </w:p>
        </w:tc>
        <w:tc>
          <w:tcPr>
            <w:tcW w:w="723" w:type="pct"/>
            <w:shd w:val="clear" w:color="auto" w:fill="auto"/>
          </w:tcPr>
          <w:p w:rsidR="00C804C8" w:rsidRPr="0098717F" w:rsidRDefault="00C804C8" w:rsidP="00823086">
            <w:pPr>
              <w:cnfStyle w:val="000000100000" w:firstRow="0" w:lastRow="0" w:firstColumn="0" w:lastColumn="0" w:oddVBand="0" w:evenVBand="0" w:oddHBand="1" w:evenHBand="0" w:firstRowFirstColumn="0" w:firstRowLastColumn="0" w:lastRowFirstColumn="0" w:lastRowLastColumn="0"/>
            </w:pPr>
          </w:p>
        </w:tc>
        <w:tc>
          <w:tcPr>
            <w:tcW w:w="664" w:type="pct"/>
            <w:shd w:val="clear" w:color="auto" w:fill="auto"/>
          </w:tcPr>
          <w:p w:rsidR="00A71DB9" w:rsidRPr="0098717F" w:rsidRDefault="00A71DB9" w:rsidP="00823086">
            <w:pPr>
              <w:cnfStyle w:val="000000100000" w:firstRow="0" w:lastRow="0" w:firstColumn="0" w:lastColumn="0" w:oddVBand="0" w:evenVBand="0" w:oddHBand="1" w:evenHBand="0" w:firstRowFirstColumn="0" w:firstRowLastColumn="0" w:lastRowFirstColumn="0" w:lastRowLastColumn="0"/>
            </w:pPr>
          </w:p>
        </w:tc>
        <w:tc>
          <w:tcPr>
            <w:tcW w:w="723" w:type="pct"/>
            <w:shd w:val="clear" w:color="auto" w:fill="auto"/>
          </w:tcPr>
          <w:p w:rsidR="00A71DB9" w:rsidRPr="0098717F" w:rsidRDefault="00A71DB9" w:rsidP="00823086">
            <w:pPr>
              <w:cnfStyle w:val="000000100000" w:firstRow="0" w:lastRow="0" w:firstColumn="0" w:lastColumn="0" w:oddVBand="0" w:evenVBand="0" w:oddHBand="1" w:evenHBand="0" w:firstRowFirstColumn="0" w:firstRowLastColumn="0" w:lastRowFirstColumn="0" w:lastRowLastColumn="0"/>
            </w:pPr>
          </w:p>
        </w:tc>
        <w:tc>
          <w:tcPr>
            <w:tcW w:w="723" w:type="pct"/>
            <w:shd w:val="clear" w:color="auto" w:fill="auto"/>
          </w:tcPr>
          <w:p w:rsidR="00A71DB9" w:rsidRPr="0098717F" w:rsidRDefault="00A71DB9" w:rsidP="00823086">
            <w:pPr>
              <w:cnfStyle w:val="000000100000" w:firstRow="0" w:lastRow="0" w:firstColumn="0" w:lastColumn="0" w:oddVBand="0" w:evenVBand="0" w:oddHBand="1" w:evenHBand="0" w:firstRowFirstColumn="0" w:firstRowLastColumn="0" w:lastRowFirstColumn="0" w:lastRowLastColumn="0"/>
            </w:pPr>
          </w:p>
        </w:tc>
        <w:tc>
          <w:tcPr>
            <w:tcW w:w="731" w:type="pct"/>
            <w:shd w:val="clear" w:color="auto" w:fill="auto"/>
          </w:tcPr>
          <w:p w:rsidR="00A71DB9" w:rsidRPr="0098717F" w:rsidRDefault="00A71DB9" w:rsidP="00823086">
            <w:pPr>
              <w:cnfStyle w:val="000000100000" w:firstRow="0" w:lastRow="0" w:firstColumn="0" w:lastColumn="0" w:oddVBand="0" w:evenVBand="0" w:oddHBand="1" w:evenHBand="0" w:firstRowFirstColumn="0" w:firstRowLastColumn="0" w:lastRowFirstColumn="0" w:lastRowLastColumn="0"/>
            </w:pPr>
          </w:p>
        </w:tc>
        <w:tc>
          <w:tcPr>
            <w:tcW w:w="730" w:type="pct"/>
            <w:shd w:val="clear" w:color="auto" w:fill="auto"/>
          </w:tcPr>
          <w:p w:rsidR="00A71DB9" w:rsidRPr="0098717F" w:rsidRDefault="00A71DB9" w:rsidP="00823086">
            <w:pPr>
              <w:cnfStyle w:val="000000100000" w:firstRow="0" w:lastRow="0" w:firstColumn="0" w:lastColumn="0" w:oddVBand="0" w:evenVBand="0" w:oddHBand="1" w:evenHBand="0" w:firstRowFirstColumn="0" w:firstRowLastColumn="0" w:lastRowFirstColumn="0" w:lastRowLastColumn="0"/>
            </w:pPr>
          </w:p>
        </w:tc>
      </w:tr>
    </w:tbl>
    <w:p w:rsidR="008C1A40" w:rsidRPr="00B74B6F" w:rsidRDefault="008C1A40" w:rsidP="00823086">
      <w:pPr>
        <w:spacing w:after="0" w:line="240" w:lineRule="auto"/>
      </w:pPr>
    </w:p>
    <w:tbl>
      <w:tblPr>
        <w:tblStyle w:val="LightGrid13"/>
        <w:tblW w:w="11520" w:type="dxa"/>
        <w:jc w:val="center"/>
        <w:tblLook w:val="04A0" w:firstRow="1" w:lastRow="0" w:firstColumn="1" w:lastColumn="0" w:noHBand="0" w:noVBand="1"/>
      </w:tblPr>
      <w:tblGrid>
        <w:gridCol w:w="2714"/>
        <w:gridCol w:w="2935"/>
        <w:gridCol w:w="2956"/>
        <w:gridCol w:w="2915"/>
      </w:tblGrid>
      <w:tr w:rsidR="008C1A40" w:rsidRPr="0098717F" w:rsidTr="00F2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000000" w:themeColor="text1"/>
            </w:tcBorders>
            <w:shd w:val="clear" w:color="auto" w:fill="auto"/>
          </w:tcPr>
          <w:p w:rsidR="008C1A40" w:rsidRPr="0098717F" w:rsidRDefault="0098717F" w:rsidP="0098717F">
            <w:pPr>
              <w:jc w:val="center"/>
              <w:rPr>
                <w:rFonts w:asciiTheme="minorHAnsi" w:hAnsiTheme="minorHAnsi" w:cstheme="minorHAnsi"/>
              </w:rPr>
            </w:pPr>
            <w:r>
              <w:rPr>
                <w:rFonts w:asciiTheme="minorHAnsi" w:hAnsiTheme="minorHAnsi" w:cstheme="minorHAnsi"/>
              </w:rPr>
              <w:t>Airline Information</w:t>
            </w:r>
          </w:p>
        </w:tc>
      </w:tr>
      <w:tr w:rsidR="008C1A40" w:rsidRPr="0098717F" w:rsidTr="00F2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pct25" w:color="auto" w:fill="auto"/>
          </w:tcPr>
          <w:p w:rsidR="008C1A40" w:rsidRPr="0098717F" w:rsidRDefault="008C1A40" w:rsidP="00823086">
            <w:pPr>
              <w:jc w:val="center"/>
              <w:rPr>
                <w:rFonts w:asciiTheme="minorHAnsi" w:hAnsiTheme="minorHAnsi" w:cstheme="minorHAnsi"/>
              </w:rPr>
            </w:pPr>
            <w:r w:rsidRPr="0098717F">
              <w:rPr>
                <w:rFonts w:asciiTheme="minorHAnsi" w:hAnsiTheme="minorHAnsi" w:cstheme="minorHAnsi"/>
              </w:rPr>
              <w:t>Airline Name</w:t>
            </w:r>
          </w:p>
        </w:tc>
        <w:tc>
          <w:tcPr>
            <w:tcW w:w="1274" w:type="pct"/>
            <w:shd w:val="pct25" w:color="auto" w:fill="auto"/>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Hub Location</w:t>
            </w:r>
          </w:p>
        </w:tc>
        <w:tc>
          <w:tcPr>
            <w:tcW w:w="1283" w:type="pct"/>
            <w:shd w:val="pct25" w:color="auto" w:fill="auto"/>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Phone Number</w:t>
            </w:r>
          </w:p>
        </w:tc>
        <w:tc>
          <w:tcPr>
            <w:tcW w:w="1265" w:type="pct"/>
            <w:shd w:val="pct25" w:color="auto" w:fill="auto"/>
            <w:vAlign w:val="center"/>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8717F">
              <w:rPr>
                <w:rFonts w:cstheme="minorHAnsi"/>
                <w:b/>
              </w:rPr>
              <w:t>Contact Name</w:t>
            </w:r>
          </w:p>
        </w:tc>
      </w:tr>
      <w:tr w:rsidR="008C1A40" w:rsidRPr="0098717F" w:rsidTr="00F25C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8C1A40" w:rsidRPr="0098717F" w:rsidRDefault="008C1A40" w:rsidP="00823086">
            <w:pPr>
              <w:rPr>
                <w:rFonts w:asciiTheme="minorHAnsi" w:hAnsiTheme="minorHAnsi" w:cstheme="minorHAnsi"/>
                <w:b w:val="0"/>
              </w:rPr>
            </w:pPr>
          </w:p>
        </w:tc>
        <w:tc>
          <w:tcPr>
            <w:tcW w:w="1274"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1283"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1265"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r>
      <w:tr w:rsidR="008C1A40" w:rsidRPr="0098717F" w:rsidTr="00F2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8C1A40" w:rsidRPr="0098717F" w:rsidRDefault="008C1A40" w:rsidP="00823086">
            <w:pPr>
              <w:rPr>
                <w:rFonts w:asciiTheme="minorHAnsi" w:hAnsiTheme="minorHAnsi" w:cstheme="minorHAnsi"/>
                <w:b w:val="0"/>
              </w:rPr>
            </w:pPr>
          </w:p>
        </w:tc>
        <w:tc>
          <w:tcPr>
            <w:tcW w:w="1274"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283"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5"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rPr>
                <w:rFonts w:cstheme="minorHAnsi"/>
              </w:rPr>
            </w:pPr>
          </w:p>
        </w:tc>
      </w:tr>
      <w:tr w:rsidR="008C1A40" w:rsidRPr="0098717F" w:rsidTr="00F25C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8C1A40" w:rsidRPr="0098717F" w:rsidRDefault="008C1A40" w:rsidP="00823086">
            <w:pPr>
              <w:rPr>
                <w:rFonts w:asciiTheme="minorHAnsi" w:hAnsiTheme="minorHAnsi" w:cstheme="minorHAnsi"/>
                <w:b w:val="0"/>
              </w:rPr>
            </w:pPr>
          </w:p>
        </w:tc>
        <w:tc>
          <w:tcPr>
            <w:tcW w:w="1274"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1283"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1265"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r>
      <w:tr w:rsidR="008C1A40" w:rsidRPr="0098717F" w:rsidTr="00F2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8C1A40" w:rsidRPr="0098717F" w:rsidRDefault="008C1A40" w:rsidP="00823086">
            <w:pPr>
              <w:rPr>
                <w:rFonts w:asciiTheme="minorHAnsi" w:hAnsiTheme="minorHAnsi" w:cstheme="minorHAnsi"/>
                <w:b w:val="0"/>
              </w:rPr>
            </w:pPr>
          </w:p>
        </w:tc>
        <w:tc>
          <w:tcPr>
            <w:tcW w:w="1274"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283"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5"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rPr>
                <w:rFonts w:cstheme="minorHAnsi"/>
              </w:rPr>
            </w:pPr>
          </w:p>
        </w:tc>
      </w:tr>
      <w:tr w:rsidR="008C1A40" w:rsidRPr="0098717F" w:rsidTr="00F25C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tcPr>
          <w:p w:rsidR="008C1A40" w:rsidRPr="0098717F" w:rsidRDefault="008C1A40" w:rsidP="00823086">
            <w:pPr>
              <w:rPr>
                <w:rFonts w:asciiTheme="minorHAnsi" w:hAnsiTheme="minorHAnsi" w:cstheme="minorHAnsi"/>
                <w:b w:val="0"/>
              </w:rPr>
            </w:pPr>
          </w:p>
        </w:tc>
        <w:tc>
          <w:tcPr>
            <w:tcW w:w="1274"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1283"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c>
          <w:tcPr>
            <w:tcW w:w="1265" w:type="pct"/>
            <w:shd w:val="clear" w:color="auto" w:fill="auto"/>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rPr>
                <w:rFonts w:cstheme="minorHAnsi"/>
              </w:rPr>
            </w:pPr>
          </w:p>
        </w:tc>
      </w:tr>
    </w:tbl>
    <w:p w:rsidR="008C1A40" w:rsidRPr="00B74B6F" w:rsidRDefault="008C1A40" w:rsidP="00823086">
      <w:pPr>
        <w:spacing w:after="0" w:line="240" w:lineRule="auto"/>
      </w:pPr>
    </w:p>
    <w:tbl>
      <w:tblPr>
        <w:tblStyle w:val="LightGrid13"/>
        <w:tblW w:w="11520" w:type="dxa"/>
        <w:jc w:val="center"/>
        <w:tblLook w:val="04A0" w:firstRow="1" w:lastRow="0" w:firstColumn="1" w:lastColumn="0" w:noHBand="0" w:noVBand="1"/>
      </w:tblPr>
      <w:tblGrid>
        <w:gridCol w:w="2878"/>
        <w:gridCol w:w="2880"/>
        <w:gridCol w:w="2880"/>
        <w:gridCol w:w="2882"/>
      </w:tblGrid>
      <w:tr w:rsidR="008C1A40" w:rsidRPr="0098717F" w:rsidTr="00F2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8C1A40" w:rsidRPr="0098717F" w:rsidRDefault="008C1A40" w:rsidP="00823086">
            <w:pPr>
              <w:jc w:val="center"/>
              <w:rPr>
                <w:rFonts w:asciiTheme="minorHAnsi" w:hAnsiTheme="minorHAnsi"/>
              </w:rPr>
            </w:pPr>
            <w:r w:rsidRPr="0098717F">
              <w:rPr>
                <w:rFonts w:asciiTheme="minorHAnsi" w:hAnsiTheme="minorHAnsi" w:cstheme="minorHAnsi"/>
              </w:rPr>
              <w:t>Radio Communication Information</w:t>
            </w:r>
          </w:p>
        </w:tc>
      </w:tr>
      <w:tr w:rsidR="008C1A40" w:rsidRPr="0098717F" w:rsidTr="00F2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rsidR="008C1A40" w:rsidRPr="0098717F" w:rsidRDefault="008C1A40" w:rsidP="00823086">
            <w:pPr>
              <w:jc w:val="center"/>
              <w:rPr>
                <w:rFonts w:asciiTheme="minorHAnsi" w:hAnsiTheme="minorHAnsi"/>
              </w:rPr>
            </w:pPr>
            <w:r w:rsidRPr="0098717F">
              <w:rPr>
                <w:rFonts w:asciiTheme="minorHAnsi" w:hAnsiTheme="minorHAnsi"/>
              </w:rPr>
              <w:t>Channel Name</w:t>
            </w:r>
          </w:p>
        </w:tc>
        <w:tc>
          <w:tcPr>
            <w:tcW w:w="1250" w:type="pct"/>
            <w:vAlign w:val="center"/>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b/>
              </w:rPr>
            </w:pPr>
            <w:r w:rsidRPr="0098717F">
              <w:rPr>
                <w:b/>
              </w:rPr>
              <w:t>Primary Use</w:t>
            </w:r>
          </w:p>
        </w:tc>
        <w:tc>
          <w:tcPr>
            <w:tcW w:w="1250" w:type="pct"/>
            <w:vAlign w:val="center"/>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b/>
              </w:rPr>
            </w:pPr>
            <w:r w:rsidRPr="0098717F">
              <w:rPr>
                <w:b/>
              </w:rPr>
              <w:t>Agencies Supported</w:t>
            </w:r>
          </w:p>
        </w:tc>
        <w:tc>
          <w:tcPr>
            <w:tcW w:w="1251" w:type="pct"/>
            <w:vAlign w:val="center"/>
          </w:tcPr>
          <w:p w:rsidR="008C1A40" w:rsidRPr="0098717F" w:rsidRDefault="008C1A40" w:rsidP="00823086">
            <w:pPr>
              <w:jc w:val="center"/>
              <w:cnfStyle w:val="000000100000" w:firstRow="0" w:lastRow="0" w:firstColumn="0" w:lastColumn="0" w:oddVBand="0" w:evenVBand="0" w:oddHBand="1" w:evenHBand="0" w:firstRowFirstColumn="0" w:firstRowLastColumn="0" w:lastRowFirstColumn="0" w:lastRowLastColumn="0"/>
              <w:rPr>
                <w:b/>
              </w:rPr>
            </w:pPr>
            <w:r w:rsidRPr="0098717F">
              <w:rPr>
                <w:b/>
              </w:rPr>
              <w:t>Frequency/Band</w:t>
            </w:r>
          </w:p>
        </w:tc>
      </w:tr>
      <w:tr w:rsidR="008C1A40" w:rsidRPr="0098717F" w:rsidTr="00F25C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tcPr>
          <w:p w:rsidR="008C1A40" w:rsidRPr="0098717F" w:rsidRDefault="008C1A40" w:rsidP="00823086">
            <w:pPr>
              <w:rPr>
                <w:rFonts w:asciiTheme="minorHAnsi" w:hAnsiTheme="minorHAnsi"/>
                <w:b w:val="0"/>
              </w:rPr>
            </w:pPr>
          </w:p>
        </w:tc>
        <w:tc>
          <w:tcPr>
            <w:tcW w:w="1250" w:type="pct"/>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pPr>
          </w:p>
        </w:tc>
        <w:tc>
          <w:tcPr>
            <w:tcW w:w="1250" w:type="pct"/>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pPr>
          </w:p>
        </w:tc>
        <w:tc>
          <w:tcPr>
            <w:tcW w:w="1251" w:type="pct"/>
          </w:tcPr>
          <w:p w:rsidR="008C1A40" w:rsidRPr="0098717F" w:rsidRDefault="008C1A40" w:rsidP="00823086">
            <w:pPr>
              <w:cnfStyle w:val="000000010000" w:firstRow="0" w:lastRow="0" w:firstColumn="0" w:lastColumn="0" w:oddVBand="0" w:evenVBand="0" w:oddHBand="0" w:evenHBand="1" w:firstRowFirstColumn="0" w:firstRowLastColumn="0" w:lastRowFirstColumn="0" w:lastRowLastColumn="0"/>
            </w:pPr>
          </w:p>
        </w:tc>
      </w:tr>
      <w:tr w:rsidR="008C1A40" w:rsidRPr="0098717F" w:rsidTr="00F2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rsidR="008C1A40" w:rsidRPr="0098717F" w:rsidRDefault="008C1A40" w:rsidP="00823086">
            <w:pPr>
              <w:rPr>
                <w:rFonts w:asciiTheme="minorHAnsi" w:hAnsiTheme="minorHAnsi"/>
                <w:b w:val="0"/>
              </w:rPr>
            </w:pPr>
          </w:p>
        </w:tc>
        <w:tc>
          <w:tcPr>
            <w:tcW w:w="1250"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pPr>
          </w:p>
        </w:tc>
        <w:tc>
          <w:tcPr>
            <w:tcW w:w="1251" w:type="pct"/>
            <w:shd w:val="clear" w:color="auto" w:fill="auto"/>
          </w:tcPr>
          <w:p w:rsidR="008C1A40" w:rsidRPr="0098717F" w:rsidRDefault="008C1A40" w:rsidP="00823086">
            <w:pPr>
              <w:cnfStyle w:val="000000100000" w:firstRow="0" w:lastRow="0" w:firstColumn="0" w:lastColumn="0" w:oddVBand="0" w:evenVBand="0" w:oddHBand="1" w:evenHBand="0" w:firstRowFirstColumn="0" w:firstRowLastColumn="0" w:lastRowFirstColumn="0" w:lastRowLastColumn="0"/>
            </w:pPr>
          </w:p>
        </w:tc>
      </w:tr>
    </w:tbl>
    <w:p w:rsidR="00A272D4" w:rsidRDefault="00A272D4" w:rsidP="00823086">
      <w:pPr>
        <w:pStyle w:val="Heading1"/>
        <w:spacing w:before="0" w:line="240" w:lineRule="auto"/>
        <w:rPr>
          <w:rFonts w:cstheme="minorHAnsi"/>
        </w:rPr>
      </w:pPr>
    </w:p>
    <w:p w:rsidR="00A272D4" w:rsidRDefault="00A272D4" w:rsidP="00A272D4">
      <w:pPr>
        <w:pStyle w:val="Heading1"/>
        <w:spacing w:before="0" w:line="240" w:lineRule="auto"/>
        <w:jc w:val="center"/>
        <w:rPr>
          <w:rFonts w:cstheme="minorHAnsi"/>
        </w:rPr>
      </w:pPr>
    </w:p>
    <w:p w:rsidR="009F7571" w:rsidRPr="0071683B" w:rsidRDefault="00273207" w:rsidP="00823086">
      <w:pPr>
        <w:pStyle w:val="Heading1"/>
        <w:spacing w:before="0" w:line="240" w:lineRule="auto"/>
        <w:rPr>
          <w:rFonts w:cstheme="minorHAnsi"/>
        </w:rPr>
      </w:pPr>
      <w:r>
        <w:rPr>
          <w:noProof/>
          <w:lang w:eastAsia="en-US"/>
        </w:rPr>
        <w:drawing>
          <wp:anchor distT="0" distB="0" distL="114300" distR="114300" simplePos="0" relativeHeight="251670016" behindDoc="0" locked="0" layoutInCell="1" allowOverlap="1" wp14:anchorId="5645B2D1" wp14:editId="4AE9DD55">
            <wp:simplePos x="0" y="0"/>
            <wp:positionH relativeFrom="margin">
              <wp:posOffset>2081530</wp:posOffset>
            </wp:positionH>
            <wp:positionV relativeFrom="margin">
              <wp:posOffset>6393815</wp:posOffset>
            </wp:positionV>
            <wp:extent cx="3474720" cy="2319655"/>
            <wp:effectExtent l="19050" t="19050" r="11430" b="23495"/>
            <wp:wrapSquare wrapText="bothSides"/>
            <wp:docPr id="315" name="Picture 315" descr="http://wbi.worldbank.org/wbi/Data/wbi/wbicms/files/drupal-acquia/wbi/imagecache/Default/PPP-Days-featu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bi.worldbank.org/wbi/Data/wbi/wbicms/files/drupal-acquia/wbi/imagecache/Default/PPP-Days-featured.gif"/>
                    <pic:cNvPicPr>
                      <a:picLocks noChangeAspect="1" noChangeArrowheads="1"/>
                    </pic:cNvPicPr>
                  </pic:nvPicPr>
                  <pic:blipFill rotWithShape="1">
                    <a:blip r:embed="rId38">
                      <a:extLst>
                        <a:ext uri="{28A0092B-C50C-407E-A947-70E740481C1C}">
                          <a14:useLocalDpi xmlns:a14="http://schemas.microsoft.com/office/drawing/2010/main" val="0"/>
                        </a:ext>
                      </a:extLst>
                    </a:blip>
                    <a:srcRect l="7323" t="6015" r="7042" b="6757"/>
                    <a:stretch/>
                  </pic:blipFill>
                  <pic:spPr bwMode="auto">
                    <a:xfrm>
                      <a:off x="0" y="0"/>
                      <a:ext cx="3474720" cy="2319655"/>
                    </a:xfrm>
                    <a:prstGeom prst="rect">
                      <a:avLst/>
                    </a:prstGeom>
                    <a:noFill/>
                    <a:ln w="25400">
                      <a:solidFill>
                        <a:schemeClr val="tx1"/>
                      </a:solidFill>
                    </a:ln>
                    <a:extLst>
                      <a:ext uri="{53640926-AAD7-44D8-BBD7-CCE9431645EC}">
                        <a14:shadowObscured xmlns:a14="http://schemas.microsoft.com/office/drawing/2010/main"/>
                      </a:ext>
                    </a:extLst>
                  </pic:spPr>
                </pic:pic>
              </a:graphicData>
            </a:graphic>
          </wp:anchor>
        </w:drawing>
      </w:r>
      <w:r w:rsidR="008868BD">
        <w:rPr>
          <w:rFonts w:cstheme="minorHAnsi"/>
          <w:b w:val="0"/>
          <w:noProof/>
          <w:szCs w:val="24"/>
          <w:lang w:eastAsia="en-US"/>
        </w:rPr>
        <mc:AlternateContent>
          <mc:Choice Requires="wps">
            <w:drawing>
              <wp:anchor distT="0" distB="0" distL="114300" distR="114300" simplePos="0" relativeHeight="251640320" behindDoc="0" locked="0" layoutInCell="0" allowOverlap="1" wp14:anchorId="30A50681" wp14:editId="45F754AF">
                <wp:simplePos x="0" y="0"/>
                <wp:positionH relativeFrom="margin">
                  <wp:align>center</wp:align>
                </wp:positionH>
                <wp:positionV relativeFrom="margin">
                  <wp:align>bottom</wp:align>
                </wp:positionV>
                <wp:extent cx="7315200" cy="292608"/>
                <wp:effectExtent l="0" t="0" r="19050"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92608"/>
                        </a:xfrm>
                        <a:prstGeom prst="rect">
                          <a:avLst/>
                        </a:prstGeom>
                        <a:solidFill>
                          <a:srgbClr val="FFFFFF"/>
                        </a:solidFill>
                        <a:ln w="9525">
                          <a:solidFill>
                            <a:srgbClr val="000000"/>
                          </a:solidFill>
                          <a:miter lim="800000"/>
                          <a:headEnd/>
                          <a:tailEnd/>
                        </a:ln>
                      </wps:spPr>
                      <wps:txbx>
                        <w:txbxContent>
                          <w:p w:rsidR="00F717AB" w:rsidRPr="00FD03A2" w:rsidRDefault="00F717AB" w:rsidP="00F74444">
                            <w:pPr>
                              <w:shd w:val="clear" w:color="auto" w:fill="548DD4" w:themeFill="text2" w:themeFillTint="99"/>
                              <w:jc w:val="center"/>
                              <w:rPr>
                                <w:b/>
                                <w:sz w:val="28"/>
                              </w:rPr>
                            </w:pPr>
                            <w:r>
                              <w:rPr>
                                <w:b/>
                                <w:sz w:val="28"/>
                              </w:rPr>
                              <w:t>COMMUNITY CRITICAL INFRASTRUCTURE</w:t>
                            </w:r>
                          </w:p>
                          <w:p w:rsidR="00F717AB" w:rsidRPr="00FD03A2" w:rsidRDefault="00F717AB" w:rsidP="00F74444">
                            <w:pPr>
                              <w:shd w:val="clear" w:color="auto" w:fill="C4BC96" w:themeFill="background2" w:themeFillShade="BF"/>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50681" id="_x0000_s1068" type="#_x0000_t202" style="position:absolute;margin-left:0;margin-top:0;width:8in;height:23.05pt;z-index:25164032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" o:allowincell="f">
                <v:textbox>
                  <w:txbxContent>
                    <w:p w:rsidR="00F717AB" w:rsidRPr="00FD03A2" w:rsidRDefault="00F717AB" w:rsidP="00F74444">
                      <w:pPr>
                        <w:shd w:val="clear" w:color="auto" w:fill="548DD4" w:themeFill="text2" w:themeFillTint="99"/>
                        <w:jc w:val="center"/>
                        <w:rPr>
                          <w:b/>
                          <w:sz w:val="28"/>
                        </w:rPr>
                      </w:pPr>
                      <w:r>
                        <w:rPr>
                          <w:b/>
                          <w:sz w:val="28"/>
                        </w:rPr>
                        <w:t>COMMUNITY CRITICAL INFRASTRUCTURE</w:t>
                      </w:r>
                    </w:p>
                    <w:p w:rsidR="00F717AB" w:rsidRPr="00FD03A2" w:rsidRDefault="00F717AB" w:rsidP="00F74444">
                      <w:pPr>
                        <w:shd w:val="clear" w:color="auto" w:fill="C4BC96" w:themeFill="background2" w:themeFillShade="BF"/>
                        <w:jc w:val="center"/>
                        <w:rPr>
                          <w:b/>
                          <w:sz w:val="28"/>
                        </w:rPr>
                      </w:pPr>
                    </w:p>
                  </w:txbxContent>
                </v:textbox>
                <w10:wrap anchorx="margin" anchory="margin"/>
              </v:shape>
            </w:pict>
          </mc:Fallback>
        </mc:AlternateContent>
      </w:r>
    </w:p>
    <w:sectPr w:rsidR="009F7571" w:rsidRPr="0071683B" w:rsidSect="00823086">
      <w:pgSz w:w="12240" w:h="15840" w:code="1"/>
      <w:pgMar w:top="245" w:right="245" w:bottom="144" w:left="245" w:header="720" w:footer="720" w:gutter="0"/>
      <w:pgBorders w:offsetFrom="page">
        <w:bottom w:val="single" w:sz="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F9E" w:rsidRDefault="00454F9E" w:rsidP="009F7F55">
      <w:pPr>
        <w:spacing w:after="0" w:line="240" w:lineRule="auto"/>
      </w:pPr>
      <w:r>
        <w:separator/>
      </w:r>
    </w:p>
  </w:endnote>
  <w:endnote w:type="continuationSeparator" w:id="0">
    <w:p w:rsidR="00454F9E" w:rsidRDefault="00454F9E" w:rsidP="009F7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TE3C12B6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F9E" w:rsidRDefault="00454F9E" w:rsidP="009F7F55">
      <w:pPr>
        <w:spacing w:after="0" w:line="240" w:lineRule="auto"/>
      </w:pPr>
      <w:r>
        <w:separator/>
      </w:r>
    </w:p>
  </w:footnote>
  <w:footnote w:type="continuationSeparator" w:id="0">
    <w:p w:rsidR="00454F9E" w:rsidRDefault="00454F9E" w:rsidP="009F7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24A3"/>
    <w:multiLevelType w:val="hybridMultilevel"/>
    <w:tmpl w:val="0F2E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76102"/>
    <w:multiLevelType w:val="hybridMultilevel"/>
    <w:tmpl w:val="ACD0291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7CBA"/>
    <w:multiLevelType w:val="hybridMultilevel"/>
    <w:tmpl w:val="855A4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3959E6"/>
    <w:multiLevelType w:val="hybridMultilevel"/>
    <w:tmpl w:val="853EFB22"/>
    <w:lvl w:ilvl="0" w:tplc="5136E336">
      <w:start w:val="1"/>
      <w:numFmt w:val="bullet"/>
      <w:lvlText w:val="q"/>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B3B1D"/>
    <w:multiLevelType w:val="hybridMultilevel"/>
    <w:tmpl w:val="7A6868B0"/>
    <w:lvl w:ilvl="0" w:tplc="5136E336">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A3E22"/>
    <w:multiLevelType w:val="hybridMultilevel"/>
    <w:tmpl w:val="78303E82"/>
    <w:lvl w:ilvl="0" w:tplc="B5D89742">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13181"/>
    <w:multiLevelType w:val="hybridMultilevel"/>
    <w:tmpl w:val="CD6AED0E"/>
    <w:lvl w:ilvl="0" w:tplc="9252F656">
      <w:start w:val="1"/>
      <w:numFmt w:val="bullet"/>
      <w:lvlText w:val="q"/>
      <w:lvlJc w:val="left"/>
      <w:pPr>
        <w:ind w:left="990" w:hanging="360"/>
      </w:pPr>
      <w:rPr>
        <w:rFonts w:ascii="Wingdings" w:hAnsi="Wingdings" w:hint="default"/>
        <w:sz w:val="23"/>
        <w:szCs w:val="23"/>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A3F6C"/>
    <w:multiLevelType w:val="hybridMultilevel"/>
    <w:tmpl w:val="B304339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7278FF"/>
    <w:multiLevelType w:val="multilevel"/>
    <w:tmpl w:val="56C8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A30763"/>
    <w:multiLevelType w:val="hybridMultilevel"/>
    <w:tmpl w:val="D76ABBC4"/>
    <w:lvl w:ilvl="0" w:tplc="9252F656">
      <w:start w:val="1"/>
      <w:numFmt w:val="bullet"/>
      <w:lvlText w:val="q"/>
      <w:lvlJc w:val="left"/>
      <w:pPr>
        <w:ind w:left="360" w:hanging="360"/>
      </w:pPr>
      <w:rPr>
        <w:rFonts w:ascii="Wingdings" w:hAnsi="Wingdings" w:hint="default"/>
        <w:sz w:val="23"/>
        <w:szCs w:val="23"/>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980" w:hanging="360"/>
      </w:pPr>
      <w:rPr>
        <w:rFonts w:ascii="Wingdings" w:hAnsi="Wingdings" w:hint="default"/>
      </w:rPr>
    </w:lvl>
    <w:lvl w:ilvl="3" w:tplc="9BE67016">
      <w:numFmt w:val="bullet"/>
      <w:lvlText w:val="•"/>
      <w:lvlJc w:val="left"/>
      <w:pPr>
        <w:ind w:left="2520" w:hanging="360"/>
      </w:pPr>
      <w:rPr>
        <w:rFonts w:ascii="Calibri" w:eastAsiaTheme="minorHAnsi" w:hAnsi="Calibri" w:cs="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E215F5"/>
    <w:multiLevelType w:val="hybridMultilevel"/>
    <w:tmpl w:val="16EA5E4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 w15:restartNumberingAfterBreak="0">
    <w:nsid w:val="31233EF3"/>
    <w:multiLevelType w:val="hybridMultilevel"/>
    <w:tmpl w:val="5708494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5162BC"/>
    <w:multiLevelType w:val="hybridMultilevel"/>
    <w:tmpl w:val="95B8627E"/>
    <w:lvl w:ilvl="0" w:tplc="B5D89742">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357664"/>
    <w:multiLevelType w:val="hybridMultilevel"/>
    <w:tmpl w:val="666CBDF2"/>
    <w:lvl w:ilvl="0" w:tplc="852C8A72">
      <w:start w:val="1"/>
      <w:numFmt w:val="bullet"/>
      <w:lvlText w:val="•"/>
      <w:lvlJc w:val="left"/>
      <w:pPr>
        <w:tabs>
          <w:tab w:val="num" w:pos="720"/>
        </w:tabs>
        <w:ind w:left="720" w:hanging="360"/>
      </w:pPr>
      <w:rPr>
        <w:rFonts w:ascii="Times New Roman" w:hAnsi="Times New Roman" w:hint="default"/>
      </w:rPr>
    </w:lvl>
    <w:lvl w:ilvl="1" w:tplc="A0BA7596">
      <w:start w:val="3632"/>
      <w:numFmt w:val="bullet"/>
      <w:lvlText w:val="•"/>
      <w:lvlJc w:val="left"/>
      <w:pPr>
        <w:tabs>
          <w:tab w:val="num" w:pos="1440"/>
        </w:tabs>
        <w:ind w:left="1440" w:hanging="360"/>
      </w:pPr>
      <w:rPr>
        <w:rFonts w:ascii="Times New Roman" w:hAnsi="Times New Roman" w:hint="default"/>
      </w:rPr>
    </w:lvl>
    <w:lvl w:ilvl="2" w:tplc="76B0E290">
      <w:start w:val="3632"/>
      <w:numFmt w:val="bullet"/>
      <w:lvlText w:val="•"/>
      <w:lvlJc w:val="left"/>
      <w:pPr>
        <w:tabs>
          <w:tab w:val="num" w:pos="2160"/>
        </w:tabs>
        <w:ind w:left="2160" w:hanging="360"/>
      </w:pPr>
      <w:rPr>
        <w:rFonts w:ascii="Times New Roman" w:hAnsi="Times New Roman" w:hint="default"/>
      </w:rPr>
    </w:lvl>
    <w:lvl w:ilvl="3" w:tplc="6E6A7660" w:tentative="1">
      <w:start w:val="1"/>
      <w:numFmt w:val="bullet"/>
      <w:lvlText w:val="•"/>
      <w:lvlJc w:val="left"/>
      <w:pPr>
        <w:tabs>
          <w:tab w:val="num" w:pos="2880"/>
        </w:tabs>
        <w:ind w:left="2880" w:hanging="360"/>
      </w:pPr>
      <w:rPr>
        <w:rFonts w:ascii="Times New Roman" w:hAnsi="Times New Roman" w:hint="default"/>
      </w:rPr>
    </w:lvl>
    <w:lvl w:ilvl="4" w:tplc="E4148EC0" w:tentative="1">
      <w:start w:val="1"/>
      <w:numFmt w:val="bullet"/>
      <w:lvlText w:val="•"/>
      <w:lvlJc w:val="left"/>
      <w:pPr>
        <w:tabs>
          <w:tab w:val="num" w:pos="3600"/>
        </w:tabs>
        <w:ind w:left="3600" w:hanging="360"/>
      </w:pPr>
      <w:rPr>
        <w:rFonts w:ascii="Times New Roman" w:hAnsi="Times New Roman" w:hint="default"/>
      </w:rPr>
    </w:lvl>
    <w:lvl w:ilvl="5" w:tplc="DBB40DCC" w:tentative="1">
      <w:start w:val="1"/>
      <w:numFmt w:val="bullet"/>
      <w:lvlText w:val="•"/>
      <w:lvlJc w:val="left"/>
      <w:pPr>
        <w:tabs>
          <w:tab w:val="num" w:pos="4320"/>
        </w:tabs>
        <w:ind w:left="4320" w:hanging="360"/>
      </w:pPr>
      <w:rPr>
        <w:rFonts w:ascii="Times New Roman" w:hAnsi="Times New Roman" w:hint="default"/>
      </w:rPr>
    </w:lvl>
    <w:lvl w:ilvl="6" w:tplc="A73076A8" w:tentative="1">
      <w:start w:val="1"/>
      <w:numFmt w:val="bullet"/>
      <w:lvlText w:val="•"/>
      <w:lvlJc w:val="left"/>
      <w:pPr>
        <w:tabs>
          <w:tab w:val="num" w:pos="5040"/>
        </w:tabs>
        <w:ind w:left="5040" w:hanging="360"/>
      </w:pPr>
      <w:rPr>
        <w:rFonts w:ascii="Times New Roman" w:hAnsi="Times New Roman" w:hint="default"/>
      </w:rPr>
    </w:lvl>
    <w:lvl w:ilvl="7" w:tplc="6B2026C8" w:tentative="1">
      <w:start w:val="1"/>
      <w:numFmt w:val="bullet"/>
      <w:lvlText w:val="•"/>
      <w:lvlJc w:val="left"/>
      <w:pPr>
        <w:tabs>
          <w:tab w:val="num" w:pos="5760"/>
        </w:tabs>
        <w:ind w:left="5760" w:hanging="360"/>
      </w:pPr>
      <w:rPr>
        <w:rFonts w:ascii="Times New Roman" w:hAnsi="Times New Roman" w:hint="default"/>
      </w:rPr>
    </w:lvl>
    <w:lvl w:ilvl="8" w:tplc="3B0EFE5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AFA502A"/>
    <w:multiLevelType w:val="hybridMultilevel"/>
    <w:tmpl w:val="6902E1A4"/>
    <w:lvl w:ilvl="0" w:tplc="5136E336">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2807A1"/>
    <w:multiLevelType w:val="hybridMultilevel"/>
    <w:tmpl w:val="C4125E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C0184"/>
    <w:multiLevelType w:val="hybridMultilevel"/>
    <w:tmpl w:val="9EDCF698"/>
    <w:lvl w:ilvl="0" w:tplc="5136E336">
      <w:start w:val="1"/>
      <w:numFmt w:val="bullet"/>
      <w:lvlText w:val="q"/>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24671"/>
    <w:multiLevelType w:val="hybridMultilevel"/>
    <w:tmpl w:val="5F362F7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340" w:hanging="360"/>
      </w:pPr>
      <w:rPr>
        <w:rFonts w:ascii="Wingdings" w:hAnsi="Wingdings" w:hint="default"/>
      </w:rPr>
    </w:lvl>
    <w:lvl w:ilvl="3" w:tplc="9BE67016">
      <w:numFmt w:val="bullet"/>
      <w:lvlText w:val="•"/>
      <w:lvlJc w:val="left"/>
      <w:pPr>
        <w:ind w:left="2880" w:hanging="360"/>
      </w:pPr>
      <w:rPr>
        <w:rFonts w:ascii="Calibri" w:eastAsiaTheme="minorHAnsi"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952D3A"/>
    <w:multiLevelType w:val="hybridMultilevel"/>
    <w:tmpl w:val="00DE8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9A246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565F3D3F"/>
    <w:multiLevelType w:val="hybridMultilevel"/>
    <w:tmpl w:val="D83C14E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1" w15:restartNumberingAfterBreak="0">
    <w:nsid w:val="5A8F672D"/>
    <w:multiLevelType w:val="hybridMultilevel"/>
    <w:tmpl w:val="8072F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1D2862"/>
    <w:multiLevelType w:val="multilevel"/>
    <w:tmpl w:val="F7EE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714CC8"/>
    <w:multiLevelType w:val="hybridMultilevel"/>
    <w:tmpl w:val="D176588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DF12CB1"/>
    <w:multiLevelType w:val="hybridMultilevel"/>
    <w:tmpl w:val="92F43DEC"/>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5" w15:restartNumberingAfterBreak="0">
    <w:nsid w:val="5EA3608D"/>
    <w:multiLevelType w:val="hybridMultilevel"/>
    <w:tmpl w:val="B4104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4935F5"/>
    <w:multiLevelType w:val="hybridMultilevel"/>
    <w:tmpl w:val="4FFC0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9B13F4"/>
    <w:multiLevelType w:val="hybridMultilevel"/>
    <w:tmpl w:val="6C70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3221E"/>
    <w:multiLevelType w:val="singleLevel"/>
    <w:tmpl w:val="22CAEAD6"/>
    <w:lvl w:ilvl="0">
      <w:start w:val="1"/>
      <w:numFmt w:val="decimal"/>
      <w:lvlText w:val="%1."/>
      <w:lvlJc w:val="left"/>
      <w:pPr>
        <w:tabs>
          <w:tab w:val="num" w:pos="360"/>
        </w:tabs>
        <w:ind w:left="360" w:hanging="360"/>
      </w:pPr>
      <w:rPr>
        <w:rFonts w:cs="Times New Roman"/>
      </w:rPr>
    </w:lvl>
  </w:abstractNum>
  <w:abstractNum w:abstractNumId="29" w15:restartNumberingAfterBreak="0">
    <w:nsid w:val="73B71418"/>
    <w:multiLevelType w:val="hybridMultilevel"/>
    <w:tmpl w:val="FF26103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0" w15:restartNumberingAfterBreak="0">
    <w:nsid w:val="754A5726"/>
    <w:multiLevelType w:val="multilevel"/>
    <w:tmpl w:val="2CDA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F917AC"/>
    <w:multiLevelType w:val="hybridMultilevel"/>
    <w:tmpl w:val="DCECE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0F7265"/>
    <w:multiLevelType w:val="hybridMultilevel"/>
    <w:tmpl w:val="782A72F2"/>
    <w:lvl w:ilvl="0" w:tplc="B5D89742">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32"/>
  </w:num>
  <w:num w:numId="4">
    <w:abstractNumId w:val="11"/>
  </w:num>
  <w:num w:numId="5">
    <w:abstractNumId w:val="5"/>
  </w:num>
  <w:num w:numId="6">
    <w:abstractNumId w:val="31"/>
  </w:num>
  <w:num w:numId="7">
    <w:abstractNumId w:val="9"/>
  </w:num>
  <w:num w:numId="8">
    <w:abstractNumId w:val="1"/>
  </w:num>
  <w:num w:numId="9">
    <w:abstractNumId w:val="17"/>
  </w:num>
  <w:num w:numId="10">
    <w:abstractNumId w:val="2"/>
  </w:num>
  <w:num w:numId="11">
    <w:abstractNumId w:val="18"/>
  </w:num>
  <w:num w:numId="12">
    <w:abstractNumId w:val="26"/>
  </w:num>
  <w:num w:numId="13">
    <w:abstractNumId w:val="30"/>
  </w:num>
  <w:num w:numId="14">
    <w:abstractNumId w:val="8"/>
  </w:num>
  <w:num w:numId="15">
    <w:abstractNumId w:val="22"/>
  </w:num>
  <w:num w:numId="16">
    <w:abstractNumId w:val="15"/>
  </w:num>
  <w:num w:numId="17">
    <w:abstractNumId w:val="6"/>
  </w:num>
  <w:num w:numId="18">
    <w:abstractNumId w:val="29"/>
  </w:num>
  <w:num w:numId="19">
    <w:abstractNumId w:val="27"/>
  </w:num>
  <w:num w:numId="20">
    <w:abstractNumId w:val="14"/>
  </w:num>
  <w:num w:numId="21">
    <w:abstractNumId w:val="28"/>
  </w:num>
  <w:num w:numId="22">
    <w:abstractNumId w:val="19"/>
  </w:num>
  <w:num w:numId="23">
    <w:abstractNumId w:val="23"/>
  </w:num>
  <w:num w:numId="24">
    <w:abstractNumId w:val="4"/>
  </w:num>
  <w:num w:numId="25">
    <w:abstractNumId w:val="3"/>
  </w:num>
  <w:num w:numId="26">
    <w:abstractNumId w:val="25"/>
  </w:num>
  <w:num w:numId="27">
    <w:abstractNumId w:val="16"/>
  </w:num>
  <w:num w:numId="28">
    <w:abstractNumId w:val="20"/>
  </w:num>
  <w:num w:numId="29">
    <w:abstractNumId w:val="21"/>
  </w:num>
  <w:num w:numId="30">
    <w:abstractNumId w:val="24"/>
  </w:num>
  <w:num w:numId="31">
    <w:abstractNumId w:val="10"/>
  </w:num>
  <w:num w:numId="32">
    <w:abstractNumId w:val="0"/>
  </w:num>
  <w:num w:numId="3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ttachedTemplate r:id="rId1"/>
  <w:documentProtection w:edit="forms" w:enforcement="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527"/>
    <w:rsid w:val="00000E23"/>
    <w:rsid w:val="0000160C"/>
    <w:rsid w:val="00001BC2"/>
    <w:rsid w:val="00005702"/>
    <w:rsid w:val="00012AB8"/>
    <w:rsid w:val="00015798"/>
    <w:rsid w:val="0002009D"/>
    <w:rsid w:val="00023008"/>
    <w:rsid w:val="00023200"/>
    <w:rsid w:val="00023CDB"/>
    <w:rsid w:val="00024413"/>
    <w:rsid w:val="00027188"/>
    <w:rsid w:val="0002723B"/>
    <w:rsid w:val="0003279B"/>
    <w:rsid w:val="00032AC2"/>
    <w:rsid w:val="00035E0F"/>
    <w:rsid w:val="000408CA"/>
    <w:rsid w:val="000443BF"/>
    <w:rsid w:val="000463FF"/>
    <w:rsid w:val="00046502"/>
    <w:rsid w:val="000470BC"/>
    <w:rsid w:val="0005033E"/>
    <w:rsid w:val="00051017"/>
    <w:rsid w:val="0005577C"/>
    <w:rsid w:val="000602E1"/>
    <w:rsid w:val="00060F85"/>
    <w:rsid w:val="000633B0"/>
    <w:rsid w:val="0006377C"/>
    <w:rsid w:val="00063B3E"/>
    <w:rsid w:val="000671D8"/>
    <w:rsid w:val="00067E20"/>
    <w:rsid w:val="000702D3"/>
    <w:rsid w:val="00070596"/>
    <w:rsid w:val="0007357B"/>
    <w:rsid w:val="00075205"/>
    <w:rsid w:val="00077817"/>
    <w:rsid w:val="000816A4"/>
    <w:rsid w:val="00082EC7"/>
    <w:rsid w:val="00084571"/>
    <w:rsid w:val="00085C16"/>
    <w:rsid w:val="000874DF"/>
    <w:rsid w:val="000903F4"/>
    <w:rsid w:val="00091EA5"/>
    <w:rsid w:val="000929BC"/>
    <w:rsid w:val="00094556"/>
    <w:rsid w:val="000974C8"/>
    <w:rsid w:val="000A00BD"/>
    <w:rsid w:val="000A1A19"/>
    <w:rsid w:val="000A304E"/>
    <w:rsid w:val="000B1357"/>
    <w:rsid w:val="000B1781"/>
    <w:rsid w:val="000B1CC3"/>
    <w:rsid w:val="000B424E"/>
    <w:rsid w:val="000C28ED"/>
    <w:rsid w:val="000C2A81"/>
    <w:rsid w:val="000C2DA8"/>
    <w:rsid w:val="000C35E0"/>
    <w:rsid w:val="000C413E"/>
    <w:rsid w:val="000C41FD"/>
    <w:rsid w:val="000C4ED0"/>
    <w:rsid w:val="000C57C0"/>
    <w:rsid w:val="000C66B6"/>
    <w:rsid w:val="000D0E86"/>
    <w:rsid w:val="000D2899"/>
    <w:rsid w:val="000D2C42"/>
    <w:rsid w:val="000D4277"/>
    <w:rsid w:val="000D4894"/>
    <w:rsid w:val="000D5A7C"/>
    <w:rsid w:val="000E0096"/>
    <w:rsid w:val="000E04F3"/>
    <w:rsid w:val="000E3B8D"/>
    <w:rsid w:val="000E5998"/>
    <w:rsid w:val="000E7376"/>
    <w:rsid w:val="000F08FA"/>
    <w:rsid w:val="000F3168"/>
    <w:rsid w:val="000F3358"/>
    <w:rsid w:val="000F3E8C"/>
    <w:rsid w:val="000F67D8"/>
    <w:rsid w:val="001003CD"/>
    <w:rsid w:val="001018B0"/>
    <w:rsid w:val="00102975"/>
    <w:rsid w:val="00104A04"/>
    <w:rsid w:val="00104C2D"/>
    <w:rsid w:val="00107F72"/>
    <w:rsid w:val="001102EE"/>
    <w:rsid w:val="0011501A"/>
    <w:rsid w:val="00116537"/>
    <w:rsid w:val="00120B12"/>
    <w:rsid w:val="001224FF"/>
    <w:rsid w:val="00124615"/>
    <w:rsid w:val="001255DB"/>
    <w:rsid w:val="00126B7E"/>
    <w:rsid w:val="00126DE5"/>
    <w:rsid w:val="001275C9"/>
    <w:rsid w:val="00131944"/>
    <w:rsid w:val="00131CFB"/>
    <w:rsid w:val="001407DE"/>
    <w:rsid w:val="00140BC9"/>
    <w:rsid w:val="00141281"/>
    <w:rsid w:val="0014190B"/>
    <w:rsid w:val="00141F30"/>
    <w:rsid w:val="001421CB"/>
    <w:rsid w:val="00143CC0"/>
    <w:rsid w:val="001469D0"/>
    <w:rsid w:val="00151CDF"/>
    <w:rsid w:val="001544F7"/>
    <w:rsid w:val="00156A70"/>
    <w:rsid w:val="00160045"/>
    <w:rsid w:val="00165610"/>
    <w:rsid w:val="00172807"/>
    <w:rsid w:val="00172949"/>
    <w:rsid w:val="001735D3"/>
    <w:rsid w:val="00175C8E"/>
    <w:rsid w:val="0018170A"/>
    <w:rsid w:val="001835EE"/>
    <w:rsid w:val="00185CE0"/>
    <w:rsid w:val="00187790"/>
    <w:rsid w:val="0018789B"/>
    <w:rsid w:val="00190F34"/>
    <w:rsid w:val="0019129B"/>
    <w:rsid w:val="001938B4"/>
    <w:rsid w:val="00194EE2"/>
    <w:rsid w:val="001A0BB4"/>
    <w:rsid w:val="001A52F9"/>
    <w:rsid w:val="001A54E6"/>
    <w:rsid w:val="001A5F18"/>
    <w:rsid w:val="001A7457"/>
    <w:rsid w:val="001B0E71"/>
    <w:rsid w:val="001B4DD2"/>
    <w:rsid w:val="001C40AF"/>
    <w:rsid w:val="001C63EF"/>
    <w:rsid w:val="001C6536"/>
    <w:rsid w:val="001C706F"/>
    <w:rsid w:val="001D187D"/>
    <w:rsid w:val="001E71CF"/>
    <w:rsid w:val="001F0429"/>
    <w:rsid w:val="001F0C13"/>
    <w:rsid w:val="001F2D12"/>
    <w:rsid w:val="001F3D3B"/>
    <w:rsid w:val="001F3FE0"/>
    <w:rsid w:val="001F61AA"/>
    <w:rsid w:val="00200F2B"/>
    <w:rsid w:val="002010A7"/>
    <w:rsid w:val="00201D27"/>
    <w:rsid w:val="00201DFC"/>
    <w:rsid w:val="0020218A"/>
    <w:rsid w:val="002070F5"/>
    <w:rsid w:val="002161CB"/>
    <w:rsid w:val="002164D5"/>
    <w:rsid w:val="002167F3"/>
    <w:rsid w:val="002218D1"/>
    <w:rsid w:val="002233D2"/>
    <w:rsid w:val="00225FC0"/>
    <w:rsid w:val="00231BAF"/>
    <w:rsid w:val="00232575"/>
    <w:rsid w:val="00234C28"/>
    <w:rsid w:val="002376E9"/>
    <w:rsid w:val="00246D0B"/>
    <w:rsid w:val="00251176"/>
    <w:rsid w:val="002515D7"/>
    <w:rsid w:val="002518F5"/>
    <w:rsid w:val="002541D0"/>
    <w:rsid w:val="00254448"/>
    <w:rsid w:val="00254667"/>
    <w:rsid w:val="00254CD0"/>
    <w:rsid w:val="00257B78"/>
    <w:rsid w:val="0026009B"/>
    <w:rsid w:val="0026192B"/>
    <w:rsid w:val="00264F51"/>
    <w:rsid w:val="00266089"/>
    <w:rsid w:val="00267928"/>
    <w:rsid w:val="00273207"/>
    <w:rsid w:val="00273671"/>
    <w:rsid w:val="00275830"/>
    <w:rsid w:val="002804BF"/>
    <w:rsid w:val="00281C72"/>
    <w:rsid w:val="00284C95"/>
    <w:rsid w:val="002879E5"/>
    <w:rsid w:val="002974C1"/>
    <w:rsid w:val="002A287E"/>
    <w:rsid w:val="002A61DF"/>
    <w:rsid w:val="002A75B5"/>
    <w:rsid w:val="002A7AA1"/>
    <w:rsid w:val="002B049C"/>
    <w:rsid w:val="002B1A9D"/>
    <w:rsid w:val="002B3DAD"/>
    <w:rsid w:val="002B76CC"/>
    <w:rsid w:val="002C5426"/>
    <w:rsid w:val="002D06FE"/>
    <w:rsid w:val="002D36A2"/>
    <w:rsid w:val="002D50C7"/>
    <w:rsid w:val="002D548A"/>
    <w:rsid w:val="002D70DF"/>
    <w:rsid w:val="002E37EB"/>
    <w:rsid w:val="002E3C1C"/>
    <w:rsid w:val="002E5BF4"/>
    <w:rsid w:val="002E5D19"/>
    <w:rsid w:val="002E6EC8"/>
    <w:rsid w:val="002E7A3A"/>
    <w:rsid w:val="002F0A0B"/>
    <w:rsid w:val="002F10F9"/>
    <w:rsid w:val="002F1F36"/>
    <w:rsid w:val="002F2B0E"/>
    <w:rsid w:val="002F7C3E"/>
    <w:rsid w:val="00300021"/>
    <w:rsid w:val="0030100D"/>
    <w:rsid w:val="003015E0"/>
    <w:rsid w:val="00301732"/>
    <w:rsid w:val="0030397B"/>
    <w:rsid w:val="0030619E"/>
    <w:rsid w:val="00306A2E"/>
    <w:rsid w:val="003166D1"/>
    <w:rsid w:val="00317FDF"/>
    <w:rsid w:val="0032315F"/>
    <w:rsid w:val="00324DF2"/>
    <w:rsid w:val="00325641"/>
    <w:rsid w:val="00331F71"/>
    <w:rsid w:val="003320DB"/>
    <w:rsid w:val="00333C71"/>
    <w:rsid w:val="0034297D"/>
    <w:rsid w:val="0034495C"/>
    <w:rsid w:val="003455E5"/>
    <w:rsid w:val="00346274"/>
    <w:rsid w:val="003464C0"/>
    <w:rsid w:val="00346530"/>
    <w:rsid w:val="003467FB"/>
    <w:rsid w:val="00347199"/>
    <w:rsid w:val="003477B5"/>
    <w:rsid w:val="00347EF0"/>
    <w:rsid w:val="00352186"/>
    <w:rsid w:val="00353665"/>
    <w:rsid w:val="00354410"/>
    <w:rsid w:val="00354412"/>
    <w:rsid w:val="00354A72"/>
    <w:rsid w:val="0036300C"/>
    <w:rsid w:val="003657E2"/>
    <w:rsid w:val="00367B70"/>
    <w:rsid w:val="00372223"/>
    <w:rsid w:val="00372C8A"/>
    <w:rsid w:val="00372FCF"/>
    <w:rsid w:val="00373CB2"/>
    <w:rsid w:val="0037486A"/>
    <w:rsid w:val="00375210"/>
    <w:rsid w:val="00376DA3"/>
    <w:rsid w:val="003774A8"/>
    <w:rsid w:val="00381118"/>
    <w:rsid w:val="00381E8A"/>
    <w:rsid w:val="00390135"/>
    <w:rsid w:val="00390866"/>
    <w:rsid w:val="003922FF"/>
    <w:rsid w:val="003936C5"/>
    <w:rsid w:val="00396CEE"/>
    <w:rsid w:val="003A2F3F"/>
    <w:rsid w:val="003B0AE4"/>
    <w:rsid w:val="003B30E5"/>
    <w:rsid w:val="003B40BC"/>
    <w:rsid w:val="003B5E36"/>
    <w:rsid w:val="003C0B93"/>
    <w:rsid w:val="003C1CE7"/>
    <w:rsid w:val="003C7BF3"/>
    <w:rsid w:val="003C7E67"/>
    <w:rsid w:val="003D2FD2"/>
    <w:rsid w:val="003D3275"/>
    <w:rsid w:val="003D40F2"/>
    <w:rsid w:val="003D45FC"/>
    <w:rsid w:val="003D74E4"/>
    <w:rsid w:val="003D777F"/>
    <w:rsid w:val="003E00CB"/>
    <w:rsid w:val="003E3757"/>
    <w:rsid w:val="003E6666"/>
    <w:rsid w:val="003E74E8"/>
    <w:rsid w:val="003F03A4"/>
    <w:rsid w:val="003F1D83"/>
    <w:rsid w:val="003F25AC"/>
    <w:rsid w:val="003F34DF"/>
    <w:rsid w:val="003F499A"/>
    <w:rsid w:val="003F7844"/>
    <w:rsid w:val="00400F4F"/>
    <w:rsid w:val="004024C7"/>
    <w:rsid w:val="004041AB"/>
    <w:rsid w:val="004065C3"/>
    <w:rsid w:val="00406B2C"/>
    <w:rsid w:val="00410FBC"/>
    <w:rsid w:val="004145E7"/>
    <w:rsid w:val="0041790B"/>
    <w:rsid w:val="0042024C"/>
    <w:rsid w:val="00420BC3"/>
    <w:rsid w:val="004214D3"/>
    <w:rsid w:val="00421EBB"/>
    <w:rsid w:val="004235AC"/>
    <w:rsid w:val="004269C2"/>
    <w:rsid w:val="0043182D"/>
    <w:rsid w:val="00437A33"/>
    <w:rsid w:val="00441B22"/>
    <w:rsid w:val="0044296F"/>
    <w:rsid w:val="00442FDB"/>
    <w:rsid w:val="004434A1"/>
    <w:rsid w:val="00444F64"/>
    <w:rsid w:val="00447E69"/>
    <w:rsid w:val="004508C0"/>
    <w:rsid w:val="00454C47"/>
    <w:rsid w:val="00454F9E"/>
    <w:rsid w:val="00455A52"/>
    <w:rsid w:val="00461554"/>
    <w:rsid w:val="00461DE7"/>
    <w:rsid w:val="00465B07"/>
    <w:rsid w:val="00467017"/>
    <w:rsid w:val="00467A77"/>
    <w:rsid w:val="00470223"/>
    <w:rsid w:val="004719C5"/>
    <w:rsid w:val="00472DBE"/>
    <w:rsid w:val="00472ECE"/>
    <w:rsid w:val="00474F6B"/>
    <w:rsid w:val="00477E92"/>
    <w:rsid w:val="00480026"/>
    <w:rsid w:val="00480FBD"/>
    <w:rsid w:val="00481541"/>
    <w:rsid w:val="004829C3"/>
    <w:rsid w:val="00483CD4"/>
    <w:rsid w:val="00491EA4"/>
    <w:rsid w:val="00492AF3"/>
    <w:rsid w:val="004A006A"/>
    <w:rsid w:val="004A076A"/>
    <w:rsid w:val="004A170B"/>
    <w:rsid w:val="004A2F68"/>
    <w:rsid w:val="004A5A38"/>
    <w:rsid w:val="004A5EDE"/>
    <w:rsid w:val="004B5985"/>
    <w:rsid w:val="004C2779"/>
    <w:rsid w:val="004C27E1"/>
    <w:rsid w:val="004C55EA"/>
    <w:rsid w:val="004C5E6B"/>
    <w:rsid w:val="004C67B9"/>
    <w:rsid w:val="004C6D9E"/>
    <w:rsid w:val="004D07FC"/>
    <w:rsid w:val="004D1464"/>
    <w:rsid w:val="004D1619"/>
    <w:rsid w:val="004D3CD9"/>
    <w:rsid w:val="004E101E"/>
    <w:rsid w:val="004E37B6"/>
    <w:rsid w:val="004E7680"/>
    <w:rsid w:val="004F0A0D"/>
    <w:rsid w:val="004F2725"/>
    <w:rsid w:val="004F497C"/>
    <w:rsid w:val="0050012F"/>
    <w:rsid w:val="005001BA"/>
    <w:rsid w:val="00501305"/>
    <w:rsid w:val="00501803"/>
    <w:rsid w:val="00502A88"/>
    <w:rsid w:val="00502EEF"/>
    <w:rsid w:val="00504B94"/>
    <w:rsid w:val="00505229"/>
    <w:rsid w:val="0051010C"/>
    <w:rsid w:val="00510F6E"/>
    <w:rsid w:val="00512F36"/>
    <w:rsid w:val="00513395"/>
    <w:rsid w:val="00513B6E"/>
    <w:rsid w:val="00516355"/>
    <w:rsid w:val="00516A8B"/>
    <w:rsid w:val="00520487"/>
    <w:rsid w:val="00524808"/>
    <w:rsid w:val="00524D04"/>
    <w:rsid w:val="005268C6"/>
    <w:rsid w:val="005269AF"/>
    <w:rsid w:val="005302DA"/>
    <w:rsid w:val="00530EDF"/>
    <w:rsid w:val="005339AE"/>
    <w:rsid w:val="005355E8"/>
    <w:rsid w:val="005369F6"/>
    <w:rsid w:val="00536DA5"/>
    <w:rsid w:val="00537693"/>
    <w:rsid w:val="00537CA8"/>
    <w:rsid w:val="0054154D"/>
    <w:rsid w:val="005425EF"/>
    <w:rsid w:val="00542AD9"/>
    <w:rsid w:val="005459D6"/>
    <w:rsid w:val="00546B3F"/>
    <w:rsid w:val="00551FD1"/>
    <w:rsid w:val="00555668"/>
    <w:rsid w:val="00556404"/>
    <w:rsid w:val="00564609"/>
    <w:rsid w:val="00564B21"/>
    <w:rsid w:val="005717C8"/>
    <w:rsid w:val="00580B64"/>
    <w:rsid w:val="005844BC"/>
    <w:rsid w:val="0058656E"/>
    <w:rsid w:val="00590B38"/>
    <w:rsid w:val="00591026"/>
    <w:rsid w:val="00592654"/>
    <w:rsid w:val="00594BDA"/>
    <w:rsid w:val="005A30A9"/>
    <w:rsid w:val="005A30E6"/>
    <w:rsid w:val="005B10CC"/>
    <w:rsid w:val="005B1104"/>
    <w:rsid w:val="005B3004"/>
    <w:rsid w:val="005B3F75"/>
    <w:rsid w:val="005B5E59"/>
    <w:rsid w:val="005B731A"/>
    <w:rsid w:val="005C37F1"/>
    <w:rsid w:val="005C478A"/>
    <w:rsid w:val="005C4E70"/>
    <w:rsid w:val="005C6A8F"/>
    <w:rsid w:val="005D092F"/>
    <w:rsid w:val="005D0FAA"/>
    <w:rsid w:val="005D1B31"/>
    <w:rsid w:val="005D3A48"/>
    <w:rsid w:val="005D4A3E"/>
    <w:rsid w:val="005E1861"/>
    <w:rsid w:val="005E3377"/>
    <w:rsid w:val="005E3CA7"/>
    <w:rsid w:val="005E65C3"/>
    <w:rsid w:val="005E677F"/>
    <w:rsid w:val="005E7163"/>
    <w:rsid w:val="005F04FB"/>
    <w:rsid w:val="005F15C2"/>
    <w:rsid w:val="005F2344"/>
    <w:rsid w:val="005F2537"/>
    <w:rsid w:val="005F3424"/>
    <w:rsid w:val="005F3F9C"/>
    <w:rsid w:val="005F612A"/>
    <w:rsid w:val="005F7A0E"/>
    <w:rsid w:val="005F7D91"/>
    <w:rsid w:val="005F7EFA"/>
    <w:rsid w:val="00604B5D"/>
    <w:rsid w:val="006053DA"/>
    <w:rsid w:val="00606BCB"/>
    <w:rsid w:val="0061353F"/>
    <w:rsid w:val="00613AC6"/>
    <w:rsid w:val="006153CD"/>
    <w:rsid w:val="006156DA"/>
    <w:rsid w:val="00615E7A"/>
    <w:rsid w:val="00615FCA"/>
    <w:rsid w:val="00616EA3"/>
    <w:rsid w:val="00622869"/>
    <w:rsid w:val="0062708A"/>
    <w:rsid w:val="00627B6D"/>
    <w:rsid w:val="00630893"/>
    <w:rsid w:val="00630D15"/>
    <w:rsid w:val="00633425"/>
    <w:rsid w:val="0063650E"/>
    <w:rsid w:val="00636AE8"/>
    <w:rsid w:val="00636F50"/>
    <w:rsid w:val="0063766A"/>
    <w:rsid w:val="006378EC"/>
    <w:rsid w:val="00637B34"/>
    <w:rsid w:val="00640805"/>
    <w:rsid w:val="00640F89"/>
    <w:rsid w:val="006431A8"/>
    <w:rsid w:val="00643291"/>
    <w:rsid w:val="00643826"/>
    <w:rsid w:val="0064433B"/>
    <w:rsid w:val="00645069"/>
    <w:rsid w:val="006461D3"/>
    <w:rsid w:val="006512F5"/>
    <w:rsid w:val="00652489"/>
    <w:rsid w:val="00654BAB"/>
    <w:rsid w:val="00661654"/>
    <w:rsid w:val="006656A5"/>
    <w:rsid w:val="00666483"/>
    <w:rsid w:val="00674318"/>
    <w:rsid w:val="0067663F"/>
    <w:rsid w:val="00677BF7"/>
    <w:rsid w:val="00682F00"/>
    <w:rsid w:val="00687D13"/>
    <w:rsid w:val="00690F78"/>
    <w:rsid w:val="006918DB"/>
    <w:rsid w:val="00692569"/>
    <w:rsid w:val="00693867"/>
    <w:rsid w:val="00693CFF"/>
    <w:rsid w:val="006A10ED"/>
    <w:rsid w:val="006A1639"/>
    <w:rsid w:val="006A1A3E"/>
    <w:rsid w:val="006A6563"/>
    <w:rsid w:val="006B14F8"/>
    <w:rsid w:val="006B513A"/>
    <w:rsid w:val="006B5262"/>
    <w:rsid w:val="006B6B9B"/>
    <w:rsid w:val="006C1D0E"/>
    <w:rsid w:val="006C77E0"/>
    <w:rsid w:val="006D0943"/>
    <w:rsid w:val="006D0A78"/>
    <w:rsid w:val="006D234D"/>
    <w:rsid w:val="006D43C3"/>
    <w:rsid w:val="006D5121"/>
    <w:rsid w:val="006D5D63"/>
    <w:rsid w:val="006E3A44"/>
    <w:rsid w:val="006E4DE5"/>
    <w:rsid w:val="006E5C9E"/>
    <w:rsid w:val="006E7245"/>
    <w:rsid w:val="006E767D"/>
    <w:rsid w:val="006E7AA5"/>
    <w:rsid w:val="006F1F97"/>
    <w:rsid w:val="006F2226"/>
    <w:rsid w:val="006F374D"/>
    <w:rsid w:val="006F5527"/>
    <w:rsid w:val="007004C9"/>
    <w:rsid w:val="00700EC1"/>
    <w:rsid w:val="00701BB3"/>
    <w:rsid w:val="00703265"/>
    <w:rsid w:val="007036B9"/>
    <w:rsid w:val="007044F5"/>
    <w:rsid w:val="0070462B"/>
    <w:rsid w:val="00707BAD"/>
    <w:rsid w:val="00707E04"/>
    <w:rsid w:val="00707F1F"/>
    <w:rsid w:val="00712145"/>
    <w:rsid w:val="007123BB"/>
    <w:rsid w:val="007153E8"/>
    <w:rsid w:val="0071683B"/>
    <w:rsid w:val="007215FB"/>
    <w:rsid w:val="007217CA"/>
    <w:rsid w:val="00722D2B"/>
    <w:rsid w:val="00724172"/>
    <w:rsid w:val="007243CE"/>
    <w:rsid w:val="00725574"/>
    <w:rsid w:val="00725D4E"/>
    <w:rsid w:val="00726E98"/>
    <w:rsid w:val="007363CA"/>
    <w:rsid w:val="007364BE"/>
    <w:rsid w:val="00740AB3"/>
    <w:rsid w:val="007447E1"/>
    <w:rsid w:val="0074569C"/>
    <w:rsid w:val="00747938"/>
    <w:rsid w:val="007501C9"/>
    <w:rsid w:val="007600DA"/>
    <w:rsid w:val="00762EAE"/>
    <w:rsid w:val="00766BFA"/>
    <w:rsid w:val="0077074A"/>
    <w:rsid w:val="007749E4"/>
    <w:rsid w:val="00780F5F"/>
    <w:rsid w:val="00785121"/>
    <w:rsid w:val="007865C4"/>
    <w:rsid w:val="00786980"/>
    <w:rsid w:val="007910D9"/>
    <w:rsid w:val="00792EF8"/>
    <w:rsid w:val="00793D32"/>
    <w:rsid w:val="007952FE"/>
    <w:rsid w:val="00796281"/>
    <w:rsid w:val="00796670"/>
    <w:rsid w:val="00796E71"/>
    <w:rsid w:val="007A0164"/>
    <w:rsid w:val="007A29EA"/>
    <w:rsid w:val="007A2F31"/>
    <w:rsid w:val="007A53E6"/>
    <w:rsid w:val="007B09AE"/>
    <w:rsid w:val="007B6753"/>
    <w:rsid w:val="007B732A"/>
    <w:rsid w:val="007C27DD"/>
    <w:rsid w:val="007C3422"/>
    <w:rsid w:val="007D0017"/>
    <w:rsid w:val="007D02F6"/>
    <w:rsid w:val="007D224F"/>
    <w:rsid w:val="007D2E76"/>
    <w:rsid w:val="007D3491"/>
    <w:rsid w:val="007D7153"/>
    <w:rsid w:val="007E0CDA"/>
    <w:rsid w:val="007E2F88"/>
    <w:rsid w:val="007E4B34"/>
    <w:rsid w:val="007E643D"/>
    <w:rsid w:val="007E6D55"/>
    <w:rsid w:val="007F1C2C"/>
    <w:rsid w:val="007F5711"/>
    <w:rsid w:val="007F7127"/>
    <w:rsid w:val="007F72B9"/>
    <w:rsid w:val="00805C80"/>
    <w:rsid w:val="00811EB4"/>
    <w:rsid w:val="008120FF"/>
    <w:rsid w:val="00813052"/>
    <w:rsid w:val="0081510C"/>
    <w:rsid w:val="00817E4E"/>
    <w:rsid w:val="00817F50"/>
    <w:rsid w:val="00820EC0"/>
    <w:rsid w:val="00821164"/>
    <w:rsid w:val="008212D2"/>
    <w:rsid w:val="00822427"/>
    <w:rsid w:val="00823086"/>
    <w:rsid w:val="008244FF"/>
    <w:rsid w:val="008252D7"/>
    <w:rsid w:val="00825B5A"/>
    <w:rsid w:val="00831512"/>
    <w:rsid w:val="008321FF"/>
    <w:rsid w:val="00834819"/>
    <w:rsid w:val="00834CEE"/>
    <w:rsid w:val="00837DF7"/>
    <w:rsid w:val="008452A6"/>
    <w:rsid w:val="0084536B"/>
    <w:rsid w:val="00846859"/>
    <w:rsid w:val="008502BF"/>
    <w:rsid w:val="00856832"/>
    <w:rsid w:val="00860FB5"/>
    <w:rsid w:val="00861C33"/>
    <w:rsid w:val="00865224"/>
    <w:rsid w:val="00866F0B"/>
    <w:rsid w:val="008707DF"/>
    <w:rsid w:val="00875460"/>
    <w:rsid w:val="00877D04"/>
    <w:rsid w:val="008844C5"/>
    <w:rsid w:val="00885321"/>
    <w:rsid w:val="008855B6"/>
    <w:rsid w:val="00886494"/>
    <w:rsid w:val="008868BD"/>
    <w:rsid w:val="00887099"/>
    <w:rsid w:val="00891574"/>
    <w:rsid w:val="008917A2"/>
    <w:rsid w:val="008926D3"/>
    <w:rsid w:val="008928C1"/>
    <w:rsid w:val="00895AC9"/>
    <w:rsid w:val="00896540"/>
    <w:rsid w:val="008A156F"/>
    <w:rsid w:val="008A3190"/>
    <w:rsid w:val="008A341F"/>
    <w:rsid w:val="008A4145"/>
    <w:rsid w:val="008A42FD"/>
    <w:rsid w:val="008A49A3"/>
    <w:rsid w:val="008A5BE9"/>
    <w:rsid w:val="008A755C"/>
    <w:rsid w:val="008B1131"/>
    <w:rsid w:val="008B514D"/>
    <w:rsid w:val="008B5E20"/>
    <w:rsid w:val="008B7CE6"/>
    <w:rsid w:val="008C1A40"/>
    <w:rsid w:val="008C3C0C"/>
    <w:rsid w:val="008C57B3"/>
    <w:rsid w:val="008C6B6D"/>
    <w:rsid w:val="008C7C0A"/>
    <w:rsid w:val="008D0A12"/>
    <w:rsid w:val="008D0EDE"/>
    <w:rsid w:val="008D10E8"/>
    <w:rsid w:val="008D2AE2"/>
    <w:rsid w:val="008D2EC9"/>
    <w:rsid w:val="008D5114"/>
    <w:rsid w:val="008D76B4"/>
    <w:rsid w:val="008E3392"/>
    <w:rsid w:val="008E374C"/>
    <w:rsid w:val="008E386A"/>
    <w:rsid w:val="008E4575"/>
    <w:rsid w:val="008E747B"/>
    <w:rsid w:val="008E7CBB"/>
    <w:rsid w:val="008F33F1"/>
    <w:rsid w:val="008F4A5C"/>
    <w:rsid w:val="008F5411"/>
    <w:rsid w:val="008F7ACB"/>
    <w:rsid w:val="0090018B"/>
    <w:rsid w:val="00911AD4"/>
    <w:rsid w:val="00912AA7"/>
    <w:rsid w:val="0091371B"/>
    <w:rsid w:val="00921837"/>
    <w:rsid w:val="00923BA5"/>
    <w:rsid w:val="009240CF"/>
    <w:rsid w:val="00924291"/>
    <w:rsid w:val="009339A7"/>
    <w:rsid w:val="00934003"/>
    <w:rsid w:val="0093790D"/>
    <w:rsid w:val="00944F4D"/>
    <w:rsid w:val="009527CB"/>
    <w:rsid w:val="009533C2"/>
    <w:rsid w:val="0095462A"/>
    <w:rsid w:val="00955B7C"/>
    <w:rsid w:val="00957FE7"/>
    <w:rsid w:val="0096309F"/>
    <w:rsid w:val="00963FAE"/>
    <w:rsid w:val="0096706B"/>
    <w:rsid w:val="00970573"/>
    <w:rsid w:val="00972600"/>
    <w:rsid w:val="0097295A"/>
    <w:rsid w:val="00973101"/>
    <w:rsid w:val="00975B4A"/>
    <w:rsid w:val="00976BC9"/>
    <w:rsid w:val="00986843"/>
    <w:rsid w:val="0098717F"/>
    <w:rsid w:val="0099017B"/>
    <w:rsid w:val="009932CA"/>
    <w:rsid w:val="009A4787"/>
    <w:rsid w:val="009A58F5"/>
    <w:rsid w:val="009A5A46"/>
    <w:rsid w:val="009A60BA"/>
    <w:rsid w:val="009A6215"/>
    <w:rsid w:val="009B0AC3"/>
    <w:rsid w:val="009B1AC3"/>
    <w:rsid w:val="009B6D3C"/>
    <w:rsid w:val="009C04C6"/>
    <w:rsid w:val="009C253C"/>
    <w:rsid w:val="009C664F"/>
    <w:rsid w:val="009C6B1E"/>
    <w:rsid w:val="009C6C8B"/>
    <w:rsid w:val="009D4432"/>
    <w:rsid w:val="009E1A9D"/>
    <w:rsid w:val="009E4399"/>
    <w:rsid w:val="009E5DD9"/>
    <w:rsid w:val="009E7541"/>
    <w:rsid w:val="009F0C4D"/>
    <w:rsid w:val="009F0CAF"/>
    <w:rsid w:val="009F5101"/>
    <w:rsid w:val="009F7571"/>
    <w:rsid w:val="009F7F55"/>
    <w:rsid w:val="00A00927"/>
    <w:rsid w:val="00A03982"/>
    <w:rsid w:val="00A04478"/>
    <w:rsid w:val="00A0551A"/>
    <w:rsid w:val="00A1102E"/>
    <w:rsid w:val="00A17B8B"/>
    <w:rsid w:val="00A272D4"/>
    <w:rsid w:val="00A276EF"/>
    <w:rsid w:val="00A2776D"/>
    <w:rsid w:val="00A310CA"/>
    <w:rsid w:val="00A32A16"/>
    <w:rsid w:val="00A33F43"/>
    <w:rsid w:val="00A378C3"/>
    <w:rsid w:val="00A4083B"/>
    <w:rsid w:val="00A4386A"/>
    <w:rsid w:val="00A470D3"/>
    <w:rsid w:val="00A50DD6"/>
    <w:rsid w:val="00A57AE6"/>
    <w:rsid w:val="00A60F77"/>
    <w:rsid w:val="00A626EB"/>
    <w:rsid w:val="00A63837"/>
    <w:rsid w:val="00A64490"/>
    <w:rsid w:val="00A7079F"/>
    <w:rsid w:val="00A71DB9"/>
    <w:rsid w:val="00A751AA"/>
    <w:rsid w:val="00A844E7"/>
    <w:rsid w:val="00A879F4"/>
    <w:rsid w:val="00A91606"/>
    <w:rsid w:val="00A91DA3"/>
    <w:rsid w:val="00A94B87"/>
    <w:rsid w:val="00A95032"/>
    <w:rsid w:val="00A95BB8"/>
    <w:rsid w:val="00AA2C75"/>
    <w:rsid w:val="00AA468B"/>
    <w:rsid w:val="00AA751F"/>
    <w:rsid w:val="00AB11EC"/>
    <w:rsid w:val="00AB135C"/>
    <w:rsid w:val="00AB2ECD"/>
    <w:rsid w:val="00AB2FAC"/>
    <w:rsid w:val="00AB3917"/>
    <w:rsid w:val="00AC423B"/>
    <w:rsid w:val="00AC7A28"/>
    <w:rsid w:val="00AD2AD7"/>
    <w:rsid w:val="00AD50FA"/>
    <w:rsid w:val="00AD551A"/>
    <w:rsid w:val="00AD6459"/>
    <w:rsid w:val="00AD7D4B"/>
    <w:rsid w:val="00AE7515"/>
    <w:rsid w:val="00AF0937"/>
    <w:rsid w:val="00AF200B"/>
    <w:rsid w:val="00AF44E0"/>
    <w:rsid w:val="00AF4F30"/>
    <w:rsid w:val="00B02B28"/>
    <w:rsid w:val="00B11E86"/>
    <w:rsid w:val="00B147E2"/>
    <w:rsid w:val="00B151CE"/>
    <w:rsid w:val="00B17B7D"/>
    <w:rsid w:val="00B20AD4"/>
    <w:rsid w:val="00B211F8"/>
    <w:rsid w:val="00B237D9"/>
    <w:rsid w:val="00B2617E"/>
    <w:rsid w:val="00B26B2D"/>
    <w:rsid w:val="00B26C9F"/>
    <w:rsid w:val="00B27C5F"/>
    <w:rsid w:val="00B3106D"/>
    <w:rsid w:val="00B32673"/>
    <w:rsid w:val="00B32CCA"/>
    <w:rsid w:val="00B34063"/>
    <w:rsid w:val="00B35C3F"/>
    <w:rsid w:val="00B363D8"/>
    <w:rsid w:val="00B36D4A"/>
    <w:rsid w:val="00B375E6"/>
    <w:rsid w:val="00B37732"/>
    <w:rsid w:val="00B4572A"/>
    <w:rsid w:val="00B543DB"/>
    <w:rsid w:val="00B54DBC"/>
    <w:rsid w:val="00B565F7"/>
    <w:rsid w:val="00B5686C"/>
    <w:rsid w:val="00B605C0"/>
    <w:rsid w:val="00B622B2"/>
    <w:rsid w:val="00B6699F"/>
    <w:rsid w:val="00B7192E"/>
    <w:rsid w:val="00B736E0"/>
    <w:rsid w:val="00B74B6F"/>
    <w:rsid w:val="00B74F1E"/>
    <w:rsid w:val="00B81225"/>
    <w:rsid w:val="00B83B7B"/>
    <w:rsid w:val="00B84DAA"/>
    <w:rsid w:val="00B850D4"/>
    <w:rsid w:val="00B86309"/>
    <w:rsid w:val="00B865CB"/>
    <w:rsid w:val="00B87C4C"/>
    <w:rsid w:val="00B91DFB"/>
    <w:rsid w:val="00B937A0"/>
    <w:rsid w:val="00B94091"/>
    <w:rsid w:val="00B95475"/>
    <w:rsid w:val="00B95F04"/>
    <w:rsid w:val="00BA1629"/>
    <w:rsid w:val="00BA5CA2"/>
    <w:rsid w:val="00BA6A04"/>
    <w:rsid w:val="00BA787A"/>
    <w:rsid w:val="00BB0B54"/>
    <w:rsid w:val="00BB1B34"/>
    <w:rsid w:val="00BB1D0E"/>
    <w:rsid w:val="00BB7629"/>
    <w:rsid w:val="00BC2145"/>
    <w:rsid w:val="00BC72B9"/>
    <w:rsid w:val="00BD307D"/>
    <w:rsid w:val="00BD33A3"/>
    <w:rsid w:val="00BD50F6"/>
    <w:rsid w:val="00BD600A"/>
    <w:rsid w:val="00BD7F27"/>
    <w:rsid w:val="00BD7FC3"/>
    <w:rsid w:val="00BE2522"/>
    <w:rsid w:val="00BE323F"/>
    <w:rsid w:val="00BE3680"/>
    <w:rsid w:val="00BE3DBB"/>
    <w:rsid w:val="00BE3F3C"/>
    <w:rsid w:val="00BE445C"/>
    <w:rsid w:val="00BE57E4"/>
    <w:rsid w:val="00BE592D"/>
    <w:rsid w:val="00BE5F27"/>
    <w:rsid w:val="00BF0975"/>
    <w:rsid w:val="00BF099C"/>
    <w:rsid w:val="00C0058C"/>
    <w:rsid w:val="00C00D86"/>
    <w:rsid w:val="00C02BC9"/>
    <w:rsid w:val="00C06266"/>
    <w:rsid w:val="00C102DF"/>
    <w:rsid w:val="00C115C6"/>
    <w:rsid w:val="00C16941"/>
    <w:rsid w:val="00C16C92"/>
    <w:rsid w:val="00C16F6E"/>
    <w:rsid w:val="00C17689"/>
    <w:rsid w:val="00C1795B"/>
    <w:rsid w:val="00C20E61"/>
    <w:rsid w:val="00C229BB"/>
    <w:rsid w:val="00C23B94"/>
    <w:rsid w:val="00C3121B"/>
    <w:rsid w:val="00C33E58"/>
    <w:rsid w:val="00C4024D"/>
    <w:rsid w:val="00C405C1"/>
    <w:rsid w:val="00C41C59"/>
    <w:rsid w:val="00C44614"/>
    <w:rsid w:val="00C45012"/>
    <w:rsid w:val="00C4687E"/>
    <w:rsid w:val="00C47C7F"/>
    <w:rsid w:val="00C527E2"/>
    <w:rsid w:val="00C52F13"/>
    <w:rsid w:val="00C5328C"/>
    <w:rsid w:val="00C57060"/>
    <w:rsid w:val="00C610AB"/>
    <w:rsid w:val="00C61E8D"/>
    <w:rsid w:val="00C63690"/>
    <w:rsid w:val="00C65C00"/>
    <w:rsid w:val="00C70EA9"/>
    <w:rsid w:val="00C7749C"/>
    <w:rsid w:val="00C804C8"/>
    <w:rsid w:val="00C82E76"/>
    <w:rsid w:val="00C927B6"/>
    <w:rsid w:val="00C94D6A"/>
    <w:rsid w:val="00C9585A"/>
    <w:rsid w:val="00C9646A"/>
    <w:rsid w:val="00C96CB0"/>
    <w:rsid w:val="00C9777B"/>
    <w:rsid w:val="00CA62EC"/>
    <w:rsid w:val="00CB0BA6"/>
    <w:rsid w:val="00CB282D"/>
    <w:rsid w:val="00CB38C5"/>
    <w:rsid w:val="00CB399D"/>
    <w:rsid w:val="00CB3DB1"/>
    <w:rsid w:val="00CB67B8"/>
    <w:rsid w:val="00CC1837"/>
    <w:rsid w:val="00CC2630"/>
    <w:rsid w:val="00CC35F1"/>
    <w:rsid w:val="00CC3D93"/>
    <w:rsid w:val="00CC67F2"/>
    <w:rsid w:val="00CD0C6D"/>
    <w:rsid w:val="00CD51CA"/>
    <w:rsid w:val="00CD545F"/>
    <w:rsid w:val="00CD552C"/>
    <w:rsid w:val="00CE131C"/>
    <w:rsid w:val="00CE1C0F"/>
    <w:rsid w:val="00CE2742"/>
    <w:rsid w:val="00CE7218"/>
    <w:rsid w:val="00CE76CB"/>
    <w:rsid w:val="00CF2D03"/>
    <w:rsid w:val="00CF385E"/>
    <w:rsid w:val="00D04F80"/>
    <w:rsid w:val="00D05635"/>
    <w:rsid w:val="00D07883"/>
    <w:rsid w:val="00D13BAE"/>
    <w:rsid w:val="00D15198"/>
    <w:rsid w:val="00D15BD5"/>
    <w:rsid w:val="00D17110"/>
    <w:rsid w:val="00D206F9"/>
    <w:rsid w:val="00D219D9"/>
    <w:rsid w:val="00D219F5"/>
    <w:rsid w:val="00D21D7A"/>
    <w:rsid w:val="00D237EC"/>
    <w:rsid w:val="00D27D14"/>
    <w:rsid w:val="00D312A7"/>
    <w:rsid w:val="00D31701"/>
    <w:rsid w:val="00D319C3"/>
    <w:rsid w:val="00D32849"/>
    <w:rsid w:val="00D3496D"/>
    <w:rsid w:val="00D35079"/>
    <w:rsid w:val="00D40197"/>
    <w:rsid w:val="00D402BC"/>
    <w:rsid w:val="00D4385E"/>
    <w:rsid w:val="00D44478"/>
    <w:rsid w:val="00D46541"/>
    <w:rsid w:val="00D465AE"/>
    <w:rsid w:val="00D50D26"/>
    <w:rsid w:val="00D52033"/>
    <w:rsid w:val="00D53BB9"/>
    <w:rsid w:val="00D60207"/>
    <w:rsid w:val="00D61D6B"/>
    <w:rsid w:val="00D61FB1"/>
    <w:rsid w:val="00D632FF"/>
    <w:rsid w:val="00D65AF3"/>
    <w:rsid w:val="00D664E9"/>
    <w:rsid w:val="00D745CC"/>
    <w:rsid w:val="00D76729"/>
    <w:rsid w:val="00D8198C"/>
    <w:rsid w:val="00D81BC8"/>
    <w:rsid w:val="00D834A3"/>
    <w:rsid w:val="00D84904"/>
    <w:rsid w:val="00D90B0A"/>
    <w:rsid w:val="00D93B58"/>
    <w:rsid w:val="00DA3329"/>
    <w:rsid w:val="00DA355B"/>
    <w:rsid w:val="00DA467C"/>
    <w:rsid w:val="00DA585A"/>
    <w:rsid w:val="00DC0A24"/>
    <w:rsid w:val="00DC2695"/>
    <w:rsid w:val="00DC3413"/>
    <w:rsid w:val="00DC7185"/>
    <w:rsid w:val="00DC72DF"/>
    <w:rsid w:val="00DD1570"/>
    <w:rsid w:val="00DD16E6"/>
    <w:rsid w:val="00DD34ED"/>
    <w:rsid w:val="00DD52B5"/>
    <w:rsid w:val="00DD55B6"/>
    <w:rsid w:val="00DE0246"/>
    <w:rsid w:val="00DE2257"/>
    <w:rsid w:val="00DE2640"/>
    <w:rsid w:val="00DE272B"/>
    <w:rsid w:val="00DE2D9B"/>
    <w:rsid w:val="00DE3139"/>
    <w:rsid w:val="00DE4C66"/>
    <w:rsid w:val="00DE5C0B"/>
    <w:rsid w:val="00DE6A3B"/>
    <w:rsid w:val="00DE754E"/>
    <w:rsid w:val="00DF3F5D"/>
    <w:rsid w:val="00DF4EC4"/>
    <w:rsid w:val="00DF5A02"/>
    <w:rsid w:val="00DF7EC3"/>
    <w:rsid w:val="00E00B58"/>
    <w:rsid w:val="00E03790"/>
    <w:rsid w:val="00E03E0F"/>
    <w:rsid w:val="00E03F2F"/>
    <w:rsid w:val="00E051CD"/>
    <w:rsid w:val="00E109CC"/>
    <w:rsid w:val="00E14D13"/>
    <w:rsid w:val="00E165EF"/>
    <w:rsid w:val="00E20321"/>
    <w:rsid w:val="00E226D7"/>
    <w:rsid w:val="00E22D20"/>
    <w:rsid w:val="00E2460C"/>
    <w:rsid w:val="00E317F7"/>
    <w:rsid w:val="00E33145"/>
    <w:rsid w:val="00E340C3"/>
    <w:rsid w:val="00E35F73"/>
    <w:rsid w:val="00E36140"/>
    <w:rsid w:val="00E37746"/>
    <w:rsid w:val="00E4125C"/>
    <w:rsid w:val="00E42A61"/>
    <w:rsid w:val="00E44652"/>
    <w:rsid w:val="00E45ADC"/>
    <w:rsid w:val="00E50E7C"/>
    <w:rsid w:val="00E6146E"/>
    <w:rsid w:val="00E63981"/>
    <w:rsid w:val="00E63D34"/>
    <w:rsid w:val="00E70005"/>
    <w:rsid w:val="00E7200E"/>
    <w:rsid w:val="00E723FA"/>
    <w:rsid w:val="00E72401"/>
    <w:rsid w:val="00E743B4"/>
    <w:rsid w:val="00E76D05"/>
    <w:rsid w:val="00E803CA"/>
    <w:rsid w:val="00E838D0"/>
    <w:rsid w:val="00E845FC"/>
    <w:rsid w:val="00E85DB7"/>
    <w:rsid w:val="00E8721A"/>
    <w:rsid w:val="00E8759E"/>
    <w:rsid w:val="00E876DF"/>
    <w:rsid w:val="00E8792B"/>
    <w:rsid w:val="00E90430"/>
    <w:rsid w:val="00E90930"/>
    <w:rsid w:val="00E90997"/>
    <w:rsid w:val="00E92C4E"/>
    <w:rsid w:val="00EA3865"/>
    <w:rsid w:val="00EA6682"/>
    <w:rsid w:val="00EA7702"/>
    <w:rsid w:val="00EB1C36"/>
    <w:rsid w:val="00EB3D85"/>
    <w:rsid w:val="00EB5B0A"/>
    <w:rsid w:val="00EB669C"/>
    <w:rsid w:val="00EB676D"/>
    <w:rsid w:val="00EB6B8A"/>
    <w:rsid w:val="00EC07B6"/>
    <w:rsid w:val="00EC1002"/>
    <w:rsid w:val="00EC451A"/>
    <w:rsid w:val="00EC4CAF"/>
    <w:rsid w:val="00EC76F0"/>
    <w:rsid w:val="00ED3B54"/>
    <w:rsid w:val="00ED7B0F"/>
    <w:rsid w:val="00EE01D8"/>
    <w:rsid w:val="00EE0749"/>
    <w:rsid w:val="00EE106B"/>
    <w:rsid w:val="00EF1CCE"/>
    <w:rsid w:val="00EF3040"/>
    <w:rsid w:val="00EF398A"/>
    <w:rsid w:val="00EF44A8"/>
    <w:rsid w:val="00EF5441"/>
    <w:rsid w:val="00F020EE"/>
    <w:rsid w:val="00F036AC"/>
    <w:rsid w:val="00F04110"/>
    <w:rsid w:val="00F04B98"/>
    <w:rsid w:val="00F10E45"/>
    <w:rsid w:val="00F10E46"/>
    <w:rsid w:val="00F11E39"/>
    <w:rsid w:val="00F15847"/>
    <w:rsid w:val="00F15A55"/>
    <w:rsid w:val="00F16290"/>
    <w:rsid w:val="00F17469"/>
    <w:rsid w:val="00F20C62"/>
    <w:rsid w:val="00F2101D"/>
    <w:rsid w:val="00F23ACD"/>
    <w:rsid w:val="00F25CF5"/>
    <w:rsid w:val="00F312B1"/>
    <w:rsid w:val="00F33F10"/>
    <w:rsid w:val="00F35EA2"/>
    <w:rsid w:val="00F36A54"/>
    <w:rsid w:val="00F36AF9"/>
    <w:rsid w:val="00F43354"/>
    <w:rsid w:val="00F44B65"/>
    <w:rsid w:val="00F44E51"/>
    <w:rsid w:val="00F44F23"/>
    <w:rsid w:val="00F45DB9"/>
    <w:rsid w:val="00F46457"/>
    <w:rsid w:val="00F5006F"/>
    <w:rsid w:val="00F52A88"/>
    <w:rsid w:val="00F5306C"/>
    <w:rsid w:val="00F545A3"/>
    <w:rsid w:val="00F5467D"/>
    <w:rsid w:val="00F56BA5"/>
    <w:rsid w:val="00F6040A"/>
    <w:rsid w:val="00F61D25"/>
    <w:rsid w:val="00F67909"/>
    <w:rsid w:val="00F717AB"/>
    <w:rsid w:val="00F73F3F"/>
    <w:rsid w:val="00F7413E"/>
    <w:rsid w:val="00F741BB"/>
    <w:rsid w:val="00F74444"/>
    <w:rsid w:val="00F74611"/>
    <w:rsid w:val="00F81106"/>
    <w:rsid w:val="00F81DF3"/>
    <w:rsid w:val="00F82285"/>
    <w:rsid w:val="00F835EE"/>
    <w:rsid w:val="00F8561B"/>
    <w:rsid w:val="00F87553"/>
    <w:rsid w:val="00F87C35"/>
    <w:rsid w:val="00F9141D"/>
    <w:rsid w:val="00F927B7"/>
    <w:rsid w:val="00F93766"/>
    <w:rsid w:val="00F95C43"/>
    <w:rsid w:val="00F96D48"/>
    <w:rsid w:val="00FA21F4"/>
    <w:rsid w:val="00FA2ABE"/>
    <w:rsid w:val="00FA5121"/>
    <w:rsid w:val="00FB15B8"/>
    <w:rsid w:val="00FB20D8"/>
    <w:rsid w:val="00FB4F65"/>
    <w:rsid w:val="00FB515E"/>
    <w:rsid w:val="00FB5D94"/>
    <w:rsid w:val="00FB7EE3"/>
    <w:rsid w:val="00FC1CC2"/>
    <w:rsid w:val="00FC21C5"/>
    <w:rsid w:val="00FD03A2"/>
    <w:rsid w:val="00FD177F"/>
    <w:rsid w:val="00FD1948"/>
    <w:rsid w:val="00FD28C9"/>
    <w:rsid w:val="00FD5425"/>
    <w:rsid w:val="00FD7202"/>
    <w:rsid w:val="00FE0F35"/>
    <w:rsid w:val="00FE1C4D"/>
    <w:rsid w:val="00FE4435"/>
    <w:rsid w:val="00FE452A"/>
    <w:rsid w:val="00FE4985"/>
    <w:rsid w:val="00FE5794"/>
    <w:rsid w:val="00FE62CB"/>
    <w:rsid w:val="00FE71B5"/>
    <w:rsid w:val="00FE7322"/>
    <w:rsid w:val="00FE7C61"/>
    <w:rsid w:val="00FF27E4"/>
    <w:rsid w:val="00FF328B"/>
    <w:rsid w:val="00FF394A"/>
    <w:rsid w:val="00FF3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6F035F"/>
  <w15:docId w15:val="{04BDE36F-8B14-4401-97F8-2BEB85BE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AF3"/>
  </w:style>
  <w:style w:type="paragraph" w:styleId="Heading1">
    <w:name w:val="heading 1"/>
    <w:basedOn w:val="Normal"/>
    <w:next w:val="Normal"/>
    <w:link w:val="Heading1Char"/>
    <w:uiPriority w:val="9"/>
    <w:qFormat/>
    <w:rsid w:val="00F5467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F55"/>
    <w:pPr>
      <w:ind w:left="720"/>
      <w:contextualSpacing/>
    </w:pPr>
  </w:style>
  <w:style w:type="paragraph" w:styleId="Header">
    <w:name w:val="header"/>
    <w:basedOn w:val="Normal"/>
    <w:link w:val="HeaderChar"/>
    <w:unhideWhenUsed/>
    <w:rsid w:val="009F7F55"/>
    <w:pPr>
      <w:tabs>
        <w:tab w:val="center" w:pos="4680"/>
        <w:tab w:val="right" w:pos="9360"/>
      </w:tabs>
      <w:spacing w:after="0" w:line="240" w:lineRule="auto"/>
    </w:pPr>
  </w:style>
  <w:style w:type="character" w:customStyle="1" w:styleId="HeaderChar">
    <w:name w:val="Header Char"/>
    <w:basedOn w:val="DefaultParagraphFont"/>
    <w:link w:val="Header"/>
    <w:rsid w:val="009F7F55"/>
  </w:style>
  <w:style w:type="paragraph" w:styleId="Footer">
    <w:name w:val="footer"/>
    <w:basedOn w:val="Normal"/>
    <w:link w:val="FooterChar"/>
    <w:uiPriority w:val="99"/>
    <w:unhideWhenUsed/>
    <w:rsid w:val="009F7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F55"/>
  </w:style>
  <w:style w:type="paragraph" w:styleId="BalloonText">
    <w:name w:val="Balloon Text"/>
    <w:basedOn w:val="Normal"/>
    <w:link w:val="BalloonTextChar"/>
    <w:uiPriority w:val="99"/>
    <w:semiHidden/>
    <w:unhideWhenUsed/>
    <w:rsid w:val="00FD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3A2"/>
    <w:rPr>
      <w:rFonts w:ascii="Tahoma" w:hAnsi="Tahoma" w:cs="Tahoma"/>
      <w:sz w:val="16"/>
      <w:szCs w:val="16"/>
    </w:rPr>
  </w:style>
  <w:style w:type="table" w:styleId="TableGrid">
    <w:name w:val="Table Grid"/>
    <w:basedOn w:val="TableNormal"/>
    <w:uiPriority w:val="59"/>
    <w:rsid w:val="00CD5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DF4E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4D161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PlaceholderText">
    <w:name w:val="Placeholder Text"/>
    <w:basedOn w:val="DefaultParagraphFont"/>
    <w:uiPriority w:val="99"/>
    <w:semiHidden/>
    <w:rsid w:val="000C41FD"/>
    <w:rPr>
      <w:color w:val="808080"/>
    </w:rPr>
  </w:style>
  <w:style w:type="table" w:customStyle="1" w:styleId="LightGrid13">
    <w:name w:val="Light Grid13"/>
    <w:basedOn w:val="TableNormal"/>
    <w:uiPriority w:val="62"/>
    <w:rsid w:val="004145E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4145E7"/>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4145E7"/>
    <w:rPr>
      <w:b/>
      <w:bCs/>
    </w:rPr>
  </w:style>
  <w:style w:type="character" w:customStyle="1" w:styleId="auto-style31">
    <w:name w:val="auto-style31"/>
    <w:basedOn w:val="DefaultParagraphFont"/>
    <w:rsid w:val="004145E7"/>
    <w:rPr>
      <w:rFonts w:ascii="Verdana" w:hAnsi="Verdana" w:hint="default"/>
      <w:sz w:val="20"/>
      <w:szCs w:val="20"/>
    </w:rPr>
  </w:style>
  <w:style w:type="character" w:customStyle="1" w:styleId="Heading1Char">
    <w:name w:val="Heading 1 Char"/>
    <w:basedOn w:val="DefaultParagraphFont"/>
    <w:link w:val="Heading1"/>
    <w:uiPriority w:val="9"/>
    <w:rsid w:val="00F5467D"/>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basedOn w:val="DefaultParagraphFont"/>
    <w:uiPriority w:val="99"/>
    <w:unhideWhenUsed/>
    <w:rsid w:val="00A470D3"/>
    <w:rPr>
      <w:color w:val="0000FF" w:themeColor="hyperlink"/>
      <w:u w:val="single"/>
    </w:rPr>
  </w:style>
  <w:style w:type="table" w:customStyle="1" w:styleId="LightShading1">
    <w:name w:val="Light Shading1"/>
    <w:basedOn w:val="TableNormal"/>
    <w:uiPriority w:val="60"/>
    <w:rsid w:val="007962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D206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06F9"/>
    <w:rPr>
      <w:sz w:val="20"/>
      <w:szCs w:val="20"/>
    </w:rPr>
  </w:style>
  <w:style w:type="character" w:styleId="EndnoteReference">
    <w:name w:val="endnote reference"/>
    <w:basedOn w:val="DefaultParagraphFont"/>
    <w:uiPriority w:val="99"/>
    <w:semiHidden/>
    <w:unhideWhenUsed/>
    <w:rsid w:val="00D206F9"/>
    <w:rPr>
      <w:vertAlign w:val="superscript"/>
    </w:rPr>
  </w:style>
  <w:style w:type="paragraph" w:customStyle="1" w:styleId="Subhead1">
    <w:name w:val="Subhead 1"/>
    <w:basedOn w:val="Normal"/>
    <w:rsid w:val="00792EF8"/>
    <w:pPr>
      <w:widowControl w:val="0"/>
      <w:spacing w:after="0" w:line="240" w:lineRule="auto"/>
    </w:pPr>
    <w:rPr>
      <w:rFonts w:ascii="Times" w:eastAsia="Times New Roman" w:hAnsi="Times" w:cs="Times New Roman"/>
      <w:b/>
      <w:sz w:val="36"/>
      <w:szCs w:val="20"/>
    </w:rPr>
  </w:style>
  <w:style w:type="table" w:customStyle="1" w:styleId="LightShading2">
    <w:name w:val="Light Shading2"/>
    <w:basedOn w:val="TableNormal"/>
    <w:uiPriority w:val="60"/>
    <w:rsid w:val="004800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FA2A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2">
    <w:name w:val="Light Grid12"/>
    <w:basedOn w:val="TableNormal"/>
    <w:uiPriority w:val="62"/>
    <w:rsid w:val="00BA162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B1B34"/>
    <w:rPr>
      <w:sz w:val="16"/>
      <w:szCs w:val="16"/>
    </w:rPr>
  </w:style>
  <w:style w:type="paragraph" w:styleId="CommentText">
    <w:name w:val="annotation text"/>
    <w:basedOn w:val="Normal"/>
    <w:link w:val="CommentTextChar"/>
    <w:uiPriority w:val="99"/>
    <w:semiHidden/>
    <w:unhideWhenUsed/>
    <w:rsid w:val="00BB1B34"/>
    <w:pPr>
      <w:spacing w:line="240" w:lineRule="auto"/>
    </w:pPr>
    <w:rPr>
      <w:sz w:val="20"/>
      <w:szCs w:val="20"/>
    </w:rPr>
  </w:style>
  <w:style w:type="character" w:customStyle="1" w:styleId="CommentTextChar">
    <w:name w:val="Comment Text Char"/>
    <w:basedOn w:val="DefaultParagraphFont"/>
    <w:link w:val="CommentText"/>
    <w:uiPriority w:val="99"/>
    <w:semiHidden/>
    <w:rsid w:val="00BB1B34"/>
    <w:rPr>
      <w:sz w:val="20"/>
      <w:szCs w:val="20"/>
    </w:rPr>
  </w:style>
  <w:style w:type="paragraph" w:styleId="CommentSubject">
    <w:name w:val="annotation subject"/>
    <w:basedOn w:val="CommentText"/>
    <w:next w:val="CommentText"/>
    <w:link w:val="CommentSubjectChar"/>
    <w:uiPriority w:val="99"/>
    <w:semiHidden/>
    <w:unhideWhenUsed/>
    <w:rsid w:val="00BB1B34"/>
    <w:rPr>
      <w:b/>
      <w:bCs/>
    </w:rPr>
  </w:style>
  <w:style w:type="character" w:customStyle="1" w:styleId="CommentSubjectChar">
    <w:name w:val="Comment Subject Char"/>
    <w:basedOn w:val="CommentTextChar"/>
    <w:link w:val="CommentSubject"/>
    <w:uiPriority w:val="99"/>
    <w:semiHidden/>
    <w:rsid w:val="00BB1B34"/>
    <w:rPr>
      <w:b/>
      <w:bCs/>
      <w:sz w:val="20"/>
      <w:szCs w:val="20"/>
    </w:rPr>
  </w:style>
  <w:style w:type="paragraph" w:styleId="NormalWeb">
    <w:name w:val="Normal (Web)"/>
    <w:basedOn w:val="Normal"/>
    <w:uiPriority w:val="99"/>
    <w:semiHidden/>
    <w:unhideWhenUsed/>
    <w:rsid w:val="009339A7"/>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25FC0"/>
    <w:rPr>
      <w:color w:val="800080" w:themeColor="followedHyperlink"/>
      <w:u w:val="single"/>
    </w:rPr>
  </w:style>
  <w:style w:type="paragraph" w:customStyle="1" w:styleId="TableParagraph">
    <w:name w:val="Table Paragraph"/>
    <w:basedOn w:val="Normal"/>
    <w:uiPriority w:val="1"/>
    <w:qFormat/>
    <w:rsid w:val="0037486A"/>
    <w:pPr>
      <w:widowControl w:val="0"/>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8410">
      <w:bodyDiv w:val="1"/>
      <w:marLeft w:val="0"/>
      <w:marRight w:val="0"/>
      <w:marTop w:val="0"/>
      <w:marBottom w:val="0"/>
      <w:divBdr>
        <w:top w:val="none" w:sz="0" w:space="0" w:color="auto"/>
        <w:left w:val="none" w:sz="0" w:space="0" w:color="auto"/>
        <w:bottom w:val="none" w:sz="0" w:space="0" w:color="auto"/>
        <w:right w:val="none" w:sz="0" w:space="0" w:color="auto"/>
      </w:divBdr>
      <w:divsChild>
        <w:div w:id="101461202">
          <w:marLeft w:val="0"/>
          <w:marRight w:val="0"/>
          <w:marTop w:val="0"/>
          <w:marBottom w:val="0"/>
          <w:divBdr>
            <w:top w:val="none" w:sz="0" w:space="0" w:color="auto"/>
            <w:left w:val="none" w:sz="0" w:space="0" w:color="auto"/>
            <w:bottom w:val="none" w:sz="0" w:space="0" w:color="auto"/>
            <w:right w:val="none" w:sz="0" w:space="0" w:color="auto"/>
          </w:divBdr>
          <w:divsChild>
            <w:div w:id="464661577">
              <w:marLeft w:val="0"/>
              <w:marRight w:val="0"/>
              <w:marTop w:val="0"/>
              <w:marBottom w:val="0"/>
              <w:divBdr>
                <w:top w:val="none" w:sz="0" w:space="0" w:color="auto"/>
                <w:left w:val="none" w:sz="0" w:space="0" w:color="auto"/>
                <w:bottom w:val="none" w:sz="0" w:space="0" w:color="auto"/>
                <w:right w:val="none" w:sz="0" w:space="0" w:color="auto"/>
              </w:divBdr>
              <w:divsChild>
                <w:div w:id="256058515">
                  <w:marLeft w:val="0"/>
                  <w:marRight w:val="0"/>
                  <w:marTop w:val="0"/>
                  <w:marBottom w:val="0"/>
                  <w:divBdr>
                    <w:top w:val="none" w:sz="0" w:space="0" w:color="auto"/>
                    <w:left w:val="none" w:sz="0" w:space="0" w:color="auto"/>
                    <w:bottom w:val="none" w:sz="0" w:space="0" w:color="auto"/>
                    <w:right w:val="none" w:sz="0" w:space="0" w:color="auto"/>
                  </w:divBdr>
                  <w:divsChild>
                    <w:div w:id="856894624">
                      <w:marLeft w:val="0"/>
                      <w:marRight w:val="0"/>
                      <w:marTop w:val="0"/>
                      <w:marBottom w:val="0"/>
                      <w:divBdr>
                        <w:top w:val="none" w:sz="0" w:space="0" w:color="auto"/>
                        <w:left w:val="none" w:sz="0" w:space="0" w:color="auto"/>
                        <w:bottom w:val="none" w:sz="0" w:space="0" w:color="auto"/>
                        <w:right w:val="none" w:sz="0" w:space="0" w:color="auto"/>
                      </w:divBdr>
                      <w:divsChild>
                        <w:div w:id="1782914305">
                          <w:marLeft w:val="0"/>
                          <w:marRight w:val="0"/>
                          <w:marTop w:val="0"/>
                          <w:marBottom w:val="0"/>
                          <w:divBdr>
                            <w:top w:val="none" w:sz="0" w:space="0" w:color="auto"/>
                            <w:left w:val="none" w:sz="0" w:space="0" w:color="auto"/>
                            <w:bottom w:val="none" w:sz="0" w:space="0" w:color="auto"/>
                            <w:right w:val="none" w:sz="0" w:space="0" w:color="auto"/>
                          </w:divBdr>
                          <w:divsChild>
                            <w:div w:id="931474521">
                              <w:marLeft w:val="0"/>
                              <w:marRight w:val="0"/>
                              <w:marTop w:val="0"/>
                              <w:marBottom w:val="0"/>
                              <w:divBdr>
                                <w:top w:val="none" w:sz="0" w:space="0" w:color="auto"/>
                                <w:left w:val="none" w:sz="0" w:space="0" w:color="auto"/>
                                <w:bottom w:val="none" w:sz="0" w:space="0" w:color="auto"/>
                                <w:right w:val="none" w:sz="0" w:space="0" w:color="auto"/>
                              </w:divBdr>
                              <w:divsChild>
                                <w:div w:id="8584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636257">
      <w:bodyDiv w:val="1"/>
      <w:marLeft w:val="0"/>
      <w:marRight w:val="0"/>
      <w:marTop w:val="0"/>
      <w:marBottom w:val="0"/>
      <w:divBdr>
        <w:top w:val="none" w:sz="0" w:space="0" w:color="auto"/>
        <w:left w:val="none" w:sz="0" w:space="0" w:color="auto"/>
        <w:bottom w:val="none" w:sz="0" w:space="0" w:color="auto"/>
        <w:right w:val="none" w:sz="0" w:space="0" w:color="auto"/>
      </w:divBdr>
      <w:divsChild>
        <w:div w:id="1087386641">
          <w:marLeft w:val="0"/>
          <w:marRight w:val="0"/>
          <w:marTop w:val="0"/>
          <w:marBottom w:val="0"/>
          <w:divBdr>
            <w:top w:val="none" w:sz="0" w:space="0" w:color="auto"/>
            <w:left w:val="none" w:sz="0" w:space="0" w:color="auto"/>
            <w:bottom w:val="none" w:sz="0" w:space="0" w:color="auto"/>
            <w:right w:val="none" w:sz="0" w:space="0" w:color="auto"/>
          </w:divBdr>
          <w:divsChild>
            <w:div w:id="1036808448">
              <w:marLeft w:val="0"/>
              <w:marRight w:val="0"/>
              <w:marTop w:val="0"/>
              <w:marBottom w:val="0"/>
              <w:divBdr>
                <w:top w:val="none" w:sz="0" w:space="0" w:color="auto"/>
                <w:left w:val="none" w:sz="0" w:space="0" w:color="auto"/>
                <w:bottom w:val="none" w:sz="0" w:space="0" w:color="auto"/>
                <w:right w:val="none" w:sz="0" w:space="0" w:color="auto"/>
              </w:divBdr>
              <w:divsChild>
                <w:div w:id="982732153">
                  <w:marLeft w:val="0"/>
                  <w:marRight w:val="0"/>
                  <w:marTop w:val="0"/>
                  <w:marBottom w:val="0"/>
                  <w:divBdr>
                    <w:top w:val="none" w:sz="0" w:space="0" w:color="auto"/>
                    <w:left w:val="none" w:sz="0" w:space="0" w:color="auto"/>
                    <w:bottom w:val="none" w:sz="0" w:space="0" w:color="auto"/>
                    <w:right w:val="none" w:sz="0" w:space="0" w:color="auto"/>
                  </w:divBdr>
                  <w:divsChild>
                    <w:div w:id="230433025">
                      <w:marLeft w:val="0"/>
                      <w:marRight w:val="0"/>
                      <w:marTop w:val="0"/>
                      <w:marBottom w:val="0"/>
                      <w:divBdr>
                        <w:top w:val="none" w:sz="0" w:space="0" w:color="auto"/>
                        <w:left w:val="none" w:sz="0" w:space="0" w:color="auto"/>
                        <w:bottom w:val="none" w:sz="0" w:space="0" w:color="auto"/>
                        <w:right w:val="none" w:sz="0" w:space="0" w:color="auto"/>
                      </w:divBdr>
                      <w:divsChild>
                        <w:div w:id="118762613">
                          <w:marLeft w:val="0"/>
                          <w:marRight w:val="0"/>
                          <w:marTop w:val="0"/>
                          <w:marBottom w:val="0"/>
                          <w:divBdr>
                            <w:top w:val="none" w:sz="0" w:space="0" w:color="auto"/>
                            <w:left w:val="none" w:sz="0" w:space="0" w:color="auto"/>
                            <w:bottom w:val="none" w:sz="0" w:space="0" w:color="auto"/>
                            <w:right w:val="none" w:sz="0" w:space="0" w:color="auto"/>
                          </w:divBdr>
                          <w:divsChild>
                            <w:div w:id="644546593">
                              <w:marLeft w:val="0"/>
                              <w:marRight w:val="0"/>
                              <w:marTop w:val="0"/>
                              <w:marBottom w:val="0"/>
                              <w:divBdr>
                                <w:top w:val="none" w:sz="0" w:space="0" w:color="auto"/>
                                <w:left w:val="none" w:sz="0" w:space="0" w:color="auto"/>
                                <w:bottom w:val="none" w:sz="0" w:space="0" w:color="auto"/>
                                <w:right w:val="none" w:sz="0" w:space="0" w:color="auto"/>
                              </w:divBdr>
                              <w:divsChild>
                                <w:div w:id="1311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782896">
      <w:bodyDiv w:val="1"/>
      <w:marLeft w:val="0"/>
      <w:marRight w:val="0"/>
      <w:marTop w:val="0"/>
      <w:marBottom w:val="0"/>
      <w:divBdr>
        <w:top w:val="none" w:sz="0" w:space="0" w:color="auto"/>
        <w:left w:val="none" w:sz="0" w:space="0" w:color="auto"/>
        <w:bottom w:val="none" w:sz="0" w:space="0" w:color="auto"/>
        <w:right w:val="none" w:sz="0" w:space="0" w:color="auto"/>
      </w:divBdr>
      <w:divsChild>
        <w:div w:id="422191444">
          <w:marLeft w:val="547"/>
          <w:marRight w:val="0"/>
          <w:marTop w:val="0"/>
          <w:marBottom w:val="0"/>
          <w:divBdr>
            <w:top w:val="none" w:sz="0" w:space="0" w:color="auto"/>
            <w:left w:val="none" w:sz="0" w:space="0" w:color="auto"/>
            <w:bottom w:val="none" w:sz="0" w:space="0" w:color="auto"/>
            <w:right w:val="none" w:sz="0" w:space="0" w:color="auto"/>
          </w:divBdr>
        </w:div>
      </w:divsChild>
    </w:div>
    <w:div w:id="841973758">
      <w:bodyDiv w:val="1"/>
      <w:marLeft w:val="0"/>
      <w:marRight w:val="0"/>
      <w:marTop w:val="0"/>
      <w:marBottom w:val="0"/>
      <w:divBdr>
        <w:top w:val="none" w:sz="0" w:space="0" w:color="auto"/>
        <w:left w:val="none" w:sz="0" w:space="0" w:color="auto"/>
        <w:bottom w:val="none" w:sz="0" w:space="0" w:color="auto"/>
        <w:right w:val="none" w:sz="0" w:space="0" w:color="auto"/>
      </w:divBdr>
      <w:divsChild>
        <w:div w:id="139006094">
          <w:marLeft w:val="547"/>
          <w:marRight w:val="0"/>
          <w:marTop w:val="0"/>
          <w:marBottom w:val="0"/>
          <w:divBdr>
            <w:top w:val="none" w:sz="0" w:space="0" w:color="auto"/>
            <w:left w:val="none" w:sz="0" w:space="0" w:color="auto"/>
            <w:bottom w:val="none" w:sz="0" w:space="0" w:color="auto"/>
            <w:right w:val="none" w:sz="0" w:space="0" w:color="auto"/>
          </w:divBdr>
        </w:div>
      </w:divsChild>
    </w:div>
    <w:div w:id="975111573">
      <w:bodyDiv w:val="1"/>
      <w:marLeft w:val="0"/>
      <w:marRight w:val="0"/>
      <w:marTop w:val="0"/>
      <w:marBottom w:val="0"/>
      <w:divBdr>
        <w:top w:val="none" w:sz="0" w:space="0" w:color="auto"/>
        <w:left w:val="none" w:sz="0" w:space="0" w:color="auto"/>
        <w:bottom w:val="none" w:sz="0" w:space="0" w:color="auto"/>
        <w:right w:val="none" w:sz="0" w:space="0" w:color="auto"/>
      </w:divBdr>
      <w:divsChild>
        <w:div w:id="8407551">
          <w:marLeft w:val="1166"/>
          <w:marRight w:val="0"/>
          <w:marTop w:val="0"/>
          <w:marBottom w:val="0"/>
          <w:divBdr>
            <w:top w:val="none" w:sz="0" w:space="0" w:color="auto"/>
            <w:left w:val="none" w:sz="0" w:space="0" w:color="auto"/>
            <w:bottom w:val="none" w:sz="0" w:space="0" w:color="auto"/>
            <w:right w:val="none" w:sz="0" w:space="0" w:color="auto"/>
          </w:divBdr>
        </w:div>
        <w:div w:id="217210241">
          <w:marLeft w:val="1166"/>
          <w:marRight w:val="0"/>
          <w:marTop w:val="0"/>
          <w:marBottom w:val="0"/>
          <w:divBdr>
            <w:top w:val="none" w:sz="0" w:space="0" w:color="auto"/>
            <w:left w:val="none" w:sz="0" w:space="0" w:color="auto"/>
            <w:bottom w:val="none" w:sz="0" w:space="0" w:color="auto"/>
            <w:right w:val="none" w:sz="0" w:space="0" w:color="auto"/>
          </w:divBdr>
        </w:div>
        <w:div w:id="397753030">
          <w:marLeft w:val="1800"/>
          <w:marRight w:val="0"/>
          <w:marTop w:val="0"/>
          <w:marBottom w:val="0"/>
          <w:divBdr>
            <w:top w:val="none" w:sz="0" w:space="0" w:color="auto"/>
            <w:left w:val="none" w:sz="0" w:space="0" w:color="auto"/>
            <w:bottom w:val="none" w:sz="0" w:space="0" w:color="auto"/>
            <w:right w:val="none" w:sz="0" w:space="0" w:color="auto"/>
          </w:divBdr>
        </w:div>
        <w:div w:id="401218767">
          <w:marLeft w:val="1166"/>
          <w:marRight w:val="0"/>
          <w:marTop w:val="0"/>
          <w:marBottom w:val="0"/>
          <w:divBdr>
            <w:top w:val="none" w:sz="0" w:space="0" w:color="auto"/>
            <w:left w:val="none" w:sz="0" w:space="0" w:color="auto"/>
            <w:bottom w:val="none" w:sz="0" w:space="0" w:color="auto"/>
            <w:right w:val="none" w:sz="0" w:space="0" w:color="auto"/>
          </w:divBdr>
        </w:div>
        <w:div w:id="1003052095">
          <w:marLeft w:val="1800"/>
          <w:marRight w:val="0"/>
          <w:marTop w:val="0"/>
          <w:marBottom w:val="0"/>
          <w:divBdr>
            <w:top w:val="none" w:sz="0" w:space="0" w:color="auto"/>
            <w:left w:val="none" w:sz="0" w:space="0" w:color="auto"/>
            <w:bottom w:val="none" w:sz="0" w:space="0" w:color="auto"/>
            <w:right w:val="none" w:sz="0" w:space="0" w:color="auto"/>
          </w:divBdr>
        </w:div>
        <w:div w:id="1085492594">
          <w:marLeft w:val="1166"/>
          <w:marRight w:val="0"/>
          <w:marTop w:val="0"/>
          <w:marBottom w:val="0"/>
          <w:divBdr>
            <w:top w:val="none" w:sz="0" w:space="0" w:color="auto"/>
            <w:left w:val="none" w:sz="0" w:space="0" w:color="auto"/>
            <w:bottom w:val="none" w:sz="0" w:space="0" w:color="auto"/>
            <w:right w:val="none" w:sz="0" w:space="0" w:color="auto"/>
          </w:divBdr>
        </w:div>
        <w:div w:id="1302928766">
          <w:marLeft w:val="1166"/>
          <w:marRight w:val="0"/>
          <w:marTop w:val="0"/>
          <w:marBottom w:val="0"/>
          <w:divBdr>
            <w:top w:val="none" w:sz="0" w:space="0" w:color="auto"/>
            <w:left w:val="none" w:sz="0" w:space="0" w:color="auto"/>
            <w:bottom w:val="none" w:sz="0" w:space="0" w:color="auto"/>
            <w:right w:val="none" w:sz="0" w:space="0" w:color="auto"/>
          </w:divBdr>
        </w:div>
        <w:div w:id="1400252367">
          <w:marLeft w:val="1166"/>
          <w:marRight w:val="0"/>
          <w:marTop w:val="0"/>
          <w:marBottom w:val="0"/>
          <w:divBdr>
            <w:top w:val="none" w:sz="0" w:space="0" w:color="auto"/>
            <w:left w:val="none" w:sz="0" w:space="0" w:color="auto"/>
            <w:bottom w:val="none" w:sz="0" w:space="0" w:color="auto"/>
            <w:right w:val="none" w:sz="0" w:space="0" w:color="auto"/>
          </w:divBdr>
        </w:div>
        <w:div w:id="1413088990">
          <w:marLeft w:val="1800"/>
          <w:marRight w:val="0"/>
          <w:marTop w:val="0"/>
          <w:marBottom w:val="0"/>
          <w:divBdr>
            <w:top w:val="none" w:sz="0" w:space="0" w:color="auto"/>
            <w:left w:val="none" w:sz="0" w:space="0" w:color="auto"/>
            <w:bottom w:val="none" w:sz="0" w:space="0" w:color="auto"/>
            <w:right w:val="none" w:sz="0" w:space="0" w:color="auto"/>
          </w:divBdr>
        </w:div>
        <w:div w:id="1638804465">
          <w:marLeft w:val="1166"/>
          <w:marRight w:val="0"/>
          <w:marTop w:val="0"/>
          <w:marBottom w:val="0"/>
          <w:divBdr>
            <w:top w:val="none" w:sz="0" w:space="0" w:color="auto"/>
            <w:left w:val="none" w:sz="0" w:space="0" w:color="auto"/>
            <w:bottom w:val="none" w:sz="0" w:space="0" w:color="auto"/>
            <w:right w:val="none" w:sz="0" w:space="0" w:color="auto"/>
          </w:divBdr>
        </w:div>
        <w:div w:id="1835947894">
          <w:marLeft w:val="1800"/>
          <w:marRight w:val="0"/>
          <w:marTop w:val="0"/>
          <w:marBottom w:val="0"/>
          <w:divBdr>
            <w:top w:val="none" w:sz="0" w:space="0" w:color="auto"/>
            <w:left w:val="none" w:sz="0" w:space="0" w:color="auto"/>
            <w:bottom w:val="none" w:sz="0" w:space="0" w:color="auto"/>
            <w:right w:val="none" w:sz="0" w:space="0" w:color="auto"/>
          </w:divBdr>
        </w:div>
        <w:div w:id="1928613042">
          <w:marLeft w:val="547"/>
          <w:marRight w:val="0"/>
          <w:marTop w:val="0"/>
          <w:marBottom w:val="0"/>
          <w:divBdr>
            <w:top w:val="none" w:sz="0" w:space="0" w:color="auto"/>
            <w:left w:val="none" w:sz="0" w:space="0" w:color="auto"/>
            <w:bottom w:val="none" w:sz="0" w:space="0" w:color="auto"/>
            <w:right w:val="none" w:sz="0" w:space="0" w:color="auto"/>
          </w:divBdr>
        </w:div>
      </w:divsChild>
    </w:div>
    <w:div w:id="1201556921">
      <w:bodyDiv w:val="1"/>
      <w:marLeft w:val="0"/>
      <w:marRight w:val="0"/>
      <w:marTop w:val="0"/>
      <w:marBottom w:val="0"/>
      <w:divBdr>
        <w:top w:val="none" w:sz="0" w:space="0" w:color="auto"/>
        <w:left w:val="none" w:sz="0" w:space="0" w:color="auto"/>
        <w:bottom w:val="none" w:sz="0" w:space="0" w:color="auto"/>
        <w:right w:val="none" w:sz="0" w:space="0" w:color="auto"/>
      </w:divBdr>
      <w:divsChild>
        <w:div w:id="2039771613">
          <w:marLeft w:val="0"/>
          <w:marRight w:val="0"/>
          <w:marTop w:val="0"/>
          <w:marBottom w:val="0"/>
          <w:divBdr>
            <w:top w:val="none" w:sz="0" w:space="0" w:color="auto"/>
            <w:left w:val="none" w:sz="0" w:space="0" w:color="auto"/>
            <w:bottom w:val="none" w:sz="0" w:space="0" w:color="auto"/>
            <w:right w:val="none" w:sz="0" w:space="0" w:color="auto"/>
          </w:divBdr>
          <w:divsChild>
            <w:div w:id="203712632">
              <w:marLeft w:val="0"/>
              <w:marRight w:val="0"/>
              <w:marTop w:val="0"/>
              <w:marBottom w:val="0"/>
              <w:divBdr>
                <w:top w:val="none" w:sz="0" w:space="0" w:color="auto"/>
                <w:left w:val="none" w:sz="0" w:space="0" w:color="auto"/>
                <w:bottom w:val="none" w:sz="0" w:space="0" w:color="auto"/>
                <w:right w:val="none" w:sz="0" w:space="0" w:color="auto"/>
              </w:divBdr>
              <w:divsChild>
                <w:div w:id="1868907628">
                  <w:marLeft w:val="0"/>
                  <w:marRight w:val="0"/>
                  <w:marTop w:val="0"/>
                  <w:marBottom w:val="0"/>
                  <w:divBdr>
                    <w:top w:val="none" w:sz="0" w:space="0" w:color="auto"/>
                    <w:left w:val="none" w:sz="0" w:space="0" w:color="auto"/>
                    <w:bottom w:val="none" w:sz="0" w:space="0" w:color="auto"/>
                    <w:right w:val="none" w:sz="0" w:space="0" w:color="auto"/>
                  </w:divBdr>
                  <w:divsChild>
                    <w:div w:id="1732192855">
                      <w:marLeft w:val="0"/>
                      <w:marRight w:val="0"/>
                      <w:marTop w:val="0"/>
                      <w:marBottom w:val="0"/>
                      <w:divBdr>
                        <w:top w:val="none" w:sz="0" w:space="0" w:color="auto"/>
                        <w:left w:val="none" w:sz="0" w:space="0" w:color="auto"/>
                        <w:bottom w:val="none" w:sz="0" w:space="0" w:color="auto"/>
                        <w:right w:val="none" w:sz="0" w:space="0" w:color="auto"/>
                      </w:divBdr>
                      <w:divsChild>
                        <w:div w:id="1726101781">
                          <w:marLeft w:val="0"/>
                          <w:marRight w:val="0"/>
                          <w:marTop w:val="0"/>
                          <w:marBottom w:val="0"/>
                          <w:divBdr>
                            <w:top w:val="none" w:sz="0" w:space="0" w:color="auto"/>
                            <w:left w:val="none" w:sz="0" w:space="0" w:color="auto"/>
                            <w:bottom w:val="none" w:sz="0" w:space="0" w:color="auto"/>
                            <w:right w:val="none" w:sz="0" w:space="0" w:color="auto"/>
                          </w:divBdr>
                          <w:divsChild>
                            <w:div w:id="1271469320">
                              <w:marLeft w:val="0"/>
                              <w:marRight w:val="0"/>
                              <w:marTop w:val="0"/>
                              <w:marBottom w:val="0"/>
                              <w:divBdr>
                                <w:top w:val="none" w:sz="0" w:space="0" w:color="auto"/>
                                <w:left w:val="none" w:sz="0" w:space="0" w:color="auto"/>
                                <w:bottom w:val="none" w:sz="0" w:space="0" w:color="auto"/>
                                <w:right w:val="none" w:sz="0" w:space="0" w:color="auto"/>
                              </w:divBdr>
                              <w:divsChild>
                                <w:div w:id="14690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333959">
      <w:bodyDiv w:val="1"/>
      <w:marLeft w:val="0"/>
      <w:marRight w:val="0"/>
      <w:marTop w:val="0"/>
      <w:marBottom w:val="0"/>
      <w:divBdr>
        <w:top w:val="none" w:sz="0" w:space="0" w:color="auto"/>
        <w:left w:val="none" w:sz="0" w:space="0" w:color="auto"/>
        <w:bottom w:val="none" w:sz="0" w:space="0" w:color="auto"/>
        <w:right w:val="none" w:sz="0" w:space="0" w:color="auto"/>
      </w:divBdr>
    </w:div>
    <w:div w:id="1491797908">
      <w:bodyDiv w:val="1"/>
      <w:marLeft w:val="0"/>
      <w:marRight w:val="0"/>
      <w:marTop w:val="0"/>
      <w:marBottom w:val="0"/>
      <w:divBdr>
        <w:top w:val="none" w:sz="0" w:space="0" w:color="auto"/>
        <w:left w:val="none" w:sz="0" w:space="0" w:color="auto"/>
        <w:bottom w:val="none" w:sz="0" w:space="0" w:color="auto"/>
        <w:right w:val="none" w:sz="0" w:space="0" w:color="auto"/>
      </w:divBdr>
      <w:divsChild>
        <w:div w:id="175271612">
          <w:marLeft w:val="547"/>
          <w:marRight w:val="0"/>
          <w:marTop w:val="0"/>
          <w:marBottom w:val="0"/>
          <w:divBdr>
            <w:top w:val="none" w:sz="0" w:space="0" w:color="auto"/>
            <w:left w:val="none" w:sz="0" w:space="0" w:color="auto"/>
            <w:bottom w:val="none" w:sz="0" w:space="0" w:color="auto"/>
            <w:right w:val="none" w:sz="0" w:space="0" w:color="auto"/>
          </w:divBdr>
        </w:div>
      </w:divsChild>
    </w:div>
    <w:div w:id="1851485970">
      <w:bodyDiv w:val="1"/>
      <w:marLeft w:val="0"/>
      <w:marRight w:val="0"/>
      <w:marTop w:val="0"/>
      <w:marBottom w:val="0"/>
      <w:divBdr>
        <w:top w:val="none" w:sz="0" w:space="0" w:color="auto"/>
        <w:left w:val="none" w:sz="0" w:space="0" w:color="auto"/>
        <w:bottom w:val="none" w:sz="0" w:space="0" w:color="auto"/>
        <w:right w:val="none" w:sz="0" w:space="0" w:color="auto"/>
      </w:divBdr>
      <w:divsChild>
        <w:div w:id="326909739">
          <w:marLeft w:val="0"/>
          <w:marRight w:val="0"/>
          <w:marTop w:val="0"/>
          <w:marBottom w:val="0"/>
          <w:divBdr>
            <w:top w:val="none" w:sz="0" w:space="0" w:color="auto"/>
            <w:left w:val="none" w:sz="0" w:space="0" w:color="auto"/>
            <w:bottom w:val="none" w:sz="0" w:space="0" w:color="auto"/>
            <w:right w:val="none" w:sz="0" w:space="0" w:color="auto"/>
          </w:divBdr>
          <w:divsChild>
            <w:div w:id="199514746">
              <w:marLeft w:val="0"/>
              <w:marRight w:val="0"/>
              <w:marTop w:val="0"/>
              <w:marBottom w:val="0"/>
              <w:divBdr>
                <w:top w:val="none" w:sz="0" w:space="0" w:color="auto"/>
                <w:left w:val="none" w:sz="0" w:space="0" w:color="auto"/>
                <w:bottom w:val="none" w:sz="0" w:space="0" w:color="auto"/>
                <w:right w:val="none" w:sz="0" w:space="0" w:color="auto"/>
              </w:divBdr>
              <w:divsChild>
                <w:div w:id="1940675430">
                  <w:marLeft w:val="0"/>
                  <w:marRight w:val="0"/>
                  <w:marTop w:val="0"/>
                  <w:marBottom w:val="0"/>
                  <w:divBdr>
                    <w:top w:val="none" w:sz="0" w:space="0" w:color="auto"/>
                    <w:left w:val="none" w:sz="0" w:space="0" w:color="auto"/>
                    <w:bottom w:val="none" w:sz="0" w:space="0" w:color="auto"/>
                    <w:right w:val="none" w:sz="0" w:space="0" w:color="auto"/>
                  </w:divBdr>
                  <w:divsChild>
                    <w:div w:id="1710758123">
                      <w:marLeft w:val="0"/>
                      <w:marRight w:val="0"/>
                      <w:marTop w:val="0"/>
                      <w:marBottom w:val="0"/>
                      <w:divBdr>
                        <w:top w:val="none" w:sz="0" w:space="0" w:color="auto"/>
                        <w:left w:val="none" w:sz="0" w:space="0" w:color="auto"/>
                        <w:bottom w:val="none" w:sz="0" w:space="0" w:color="auto"/>
                        <w:right w:val="none" w:sz="0" w:space="0" w:color="auto"/>
                      </w:divBdr>
                      <w:divsChild>
                        <w:div w:id="145360816">
                          <w:marLeft w:val="0"/>
                          <w:marRight w:val="0"/>
                          <w:marTop w:val="0"/>
                          <w:marBottom w:val="0"/>
                          <w:divBdr>
                            <w:top w:val="none" w:sz="0" w:space="0" w:color="auto"/>
                            <w:left w:val="none" w:sz="0" w:space="0" w:color="auto"/>
                            <w:bottom w:val="none" w:sz="0" w:space="0" w:color="auto"/>
                            <w:right w:val="none" w:sz="0" w:space="0" w:color="auto"/>
                          </w:divBdr>
                          <w:divsChild>
                            <w:div w:id="49307772">
                              <w:marLeft w:val="0"/>
                              <w:marRight w:val="0"/>
                              <w:marTop w:val="0"/>
                              <w:marBottom w:val="0"/>
                              <w:divBdr>
                                <w:top w:val="none" w:sz="0" w:space="0" w:color="auto"/>
                                <w:left w:val="none" w:sz="0" w:space="0" w:color="auto"/>
                                <w:bottom w:val="none" w:sz="0" w:space="0" w:color="auto"/>
                                <w:right w:val="none" w:sz="0" w:space="0" w:color="auto"/>
                              </w:divBdr>
                              <w:divsChild>
                                <w:div w:id="5109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325116">
      <w:bodyDiv w:val="1"/>
      <w:marLeft w:val="0"/>
      <w:marRight w:val="0"/>
      <w:marTop w:val="0"/>
      <w:marBottom w:val="0"/>
      <w:divBdr>
        <w:top w:val="none" w:sz="0" w:space="0" w:color="auto"/>
        <w:left w:val="none" w:sz="0" w:space="0" w:color="auto"/>
        <w:bottom w:val="none" w:sz="0" w:space="0" w:color="auto"/>
        <w:right w:val="none" w:sz="0" w:space="0" w:color="auto"/>
      </w:divBdr>
      <w:divsChild>
        <w:div w:id="7924038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ady.alaska.gov/SEOC/" TargetMode="External"/><Relationship Id="rId13" Type="http://schemas.openxmlformats.org/officeDocument/2006/relationships/diagramLayout" Target="diagrams/layout1.xml"/><Relationship Id="rId18" Type="http://schemas.openxmlformats.org/officeDocument/2006/relationships/image" Target="media/image3.gif"/><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gif"/><Relationship Id="rId25" Type="http://schemas.openxmlformats.org/officeDocument/2006/relationships/image" Target="media/image9.jpg"/><Relationship Id="rId33" Type="http://schemas.openxmlformats.org/officeDocument/2006/relationships/image" Target="media/image14.gif"/><Relationship Id="rId38" Type="http://schemas.openxmlformats.org/officeDocument/2006/relationships/image" Target="media/image19.gi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hyperlink" Target="http://www.ready.alask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fussey@alaska.gov" TargetMode="Externa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pbs.twimg.com/profile_images/459036122996146176/CT59DcDf.jpeg" TargetMode="External"/><Relationship Id="rId28" Type="http://schemas.openxmlformats.org/officeDocument/2006/relationships/image" Target="media/image11.gif"/><Relationship Id="rId36" Type="http://schemas.openxmlformats.org/officeDocument/2006/relationships/image" Target="media/image17.png"/><Relationship Id="rId10" Type="http://schemas.openxmlformats.org/officeDocument/2006/relationships/hyperlink" Target="mailto:seoc@alaska.gov" TargetMode="External"/><Relationship Id="rId19" Type="http://schemas.openxmlformats.org/officeDocument/2006/relationships/image" Target="media/image4.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7.gif"/><Relationship Id="rId27" Type="http://schemas.microsoft.com/office/2007/relationships/hdphoto" Target="media/hdphoto1.wdp"/><Relationship Id="rId30" Type="http://schemas.openxmlformats.org/officeDocument/2006/relationships/image" Target="media/image12.jpeg"/><Relationship Id="rId35"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harvey\AppData\Roaming\Microsoft\Templates\20131219%20SCERP%20Template%20w%20page%20sizes.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D3BB5-D132-40F5-8B0F-C56DB81410BD}" type="doc">
      <dgm:prSet loTypeId="urn:microsoft.com/office/officeart/2008/layout/NameandTitleOrganizationalChart" loCatId="hierarchy" qsTypeId="urn:microsoft.com/office/officeart/2005/8/quickstyle/simple3" qsCatId="simple" csTypeId="urn:microsoft.com/office/officeart/2005/8/colors/accent0_1" csCatId="mainScheme" phldr="1"/>
      <dgm:spPr/>
      <dgm:t>
        <a:bodyPr/>
        <a:lstStyle/>
        <a:p>
          <a:endParaRPr lang="en-US"/>
        </a:p>
      </dgm:t>
    </dgm:pt>
    <dgm:pt modelId="{4408B46B-1AED-40E0-BAD0-3EF266FBBC12}">
      <dgm:prSet phldrT="[Text]"/>
      <dgm:spPr/>
      <dgm:t>
        <a:bodyPr/>
        <a:lstStyle/>
        <a:p>
          <a:r>
            <a:rPr lang="en-US"/>
            <a:t>Incident Commander</a:t>
          </a:r>
        </a:p>
      </dgm:t>
    </dgm:pt>
    <dgm:pt modelId="{C62B9089-8651-4E0B-8AF5-C62FF4B0ADF7}" type="parTrans" cxnId="{BE84C1C6-7585-4CD9-BA48-455F9C7F475D}">
      <dgm:prSet/>
      <dgm:spPr/>
      <dgm:t>
        <a:bodyPr/>
        <a:lstStyle/>
        <a:p>
          <a:endParaRPr lang="en-US"/>
        </a:p>
      </dgm:t>
    </dgm:pt>
    <dgm:pt modelId="{9E3488E6-A7B6-4E56-9F0B-2F4F392E3231}" type="sibTrans" cxnId="{BE84C1C6-7585-4CD9-BA48-455F9C7F475D}">
      <dgm:prSet/>
      <dgm:spPr/>
      <dgm:t>
        <a:bodyPr/>
        <a:lstStyle/>
        <a:p>
          <a:pPr algn="r"/>
          <a:r>
            <a:rPr lang="en-US"/>
            <a:t>Name</a:t>
          </a:r>
        </a:p>
      </dgm:t>
    </dgm:pt>
    <dgm:pt modelId="{D3EE9C39-CC6E-40AE-BE02-01E73B3BFAD4}" type="asst">
      <dgm:prSet phldrT="[Text]"/>
      <dgm:spPr/>
      <dgm:t>
        <a:bodyPr/>
        <a:lstStyle/>
        <a:p>
          <a:r>
            <a:rPr lang="en-US"/>
            <a:t>Incident Liason</a:t>
          </a:r>
        </a:p>
      </dgm:t>
    </dgm:pt>
    <dgm:pt modelId="{767757FD-4D2F-4853-AC8F-322D0344BA37}" type="parTrans" cxnId="{E7E1C39A-99E6-45A4-A599-497F719F05E0}">
      <dgm:prSet/>
      <dgm:spPr/>
      <dgm:t>
        <a:bodyPr/>
        <a:lstStyle/>
        <a:p>
          <a:endParaRPr lang="en-US"/>
        </a:p>
      </dgm:t>
    </dgm:pt>
    <dgm:pt modelId="{1E82C1BA-7FA4-44C3-AF6E-250E92769ECB}" type="sibTrans" cxnId="{E7E1C39A-99E6-45A4-A599-497F719F05E0}">
      <dgm:prSet/>
      <dgm:spPr/>
      <dgm:t>
        <a:bodyPr/>
        <a:lstStyle/>
        <a:p>
          <a:r>
            <a:rPr lang="en-US"/>
            <a:t>Name</a:t>
          </a:r>
        </a:p>
      </dgm:t>
    </dgm:pt>
    <dgm:pt modelId="{46CA9591-5274-483D-A43B-54A452BEE27D}">
      <dgm:prSet phldrT="[Text]"/>
      <dgm:spPr/>
      <dgm:t>
        <a:bodyPr/>
        <a:lstStyle/>
        <a:p>
          <a:r>
            <a:rPr lang="en-US"/>
            <a:t>Planning Chief</a:t>
          </a:r>
        </a:p>
      </dgm:t>
    </dgm:pt>
    <dgm:pt modelId="{DD3A0F6F-1087-4BAC-BC24-68ADC1A483D2}" type="parTrans" cxnId="{1D1D0869-333C-4D81-BA49-B1F5D65EF6D9}">
      <dgm:prSet/>
      <dgm:spPr/>
      <dgm:t>
        <a:bodyPr/>
        <a:lstStyle/>
        <a:p>
          <a:endParaRPr lang="en-US"/>
        </a:p>
      </dgm:t>
    </dgm:pt>
    <dgm:pt modelId="{77E00287-72DD-4153-A77A-E911164C96DA}" type="sibTrans" cxnId="{1D1D0869-333C-4D81-BA49-B1F5D65EF6D9}">
      <dgm:prSet/>
      <dgm:spPr/>
      <dgm:t>
        <a:bodyPr/>
        <a:lstStyle/>
        <a:p>
          <a:r>
            <a:rPr lang="en-US"/>
            <a:t>Name</a:t>
          </a:r>
        </a:p>
      </dgm:t>
    </dgm:pt>
    <dgm:pt modelId="{BD8B6074-B33E-4154-B22B-47F6DAD51AFB}">
      <dgm:prSet phldrT="[Text]"/>
      <dgm:spPr/>
      <dgm:t>
        <a:bodyPr/>
        <a:lstStyle/>
        <a:p>
          <a:r>
            <a:rPr lang="en-US"/>
            <a:t>Logistics Chief</a:t>
          </a:r>
        </a:p>
      </dgm:t>
    </dgm:pt>
    <dgm:pt modelId="{B23DC975-210F-40B0-A1DF-F9F2685503C2}" type="parTrans" cxnId="{681E9E47-2BDD-4E01-9FC6-126FBCD90DAF}">
      <dgm:prSet/>
      <dgm:spPr/>
      <dgm:t>
        <a:bodyPr/>
        <a:lstStyle/>
        <a:p>
          <a:endParaRPr lang="en-US"/>
        </a:p>
      </dgm:t>
    </dgm:pt>
    <dgm:pt modelId="{8E03DEF7-23BC-4BB8-8FF3-2D38D593B6C4}" type="sibTrans" cxnId="{681E9E47-2BDD-4E01-9FC6-126FBCD90DAF}">
      <dgm:prSet/>
      <dgm:spPr/>
      <dgm:t>
        <a:bodyPr/>
        <a:lstStyle/>
        <a:p>
          <a:r>
            <a:rPr lang="en-US"/>
            <a:t>Name</a:t>
          </a:r>
        </a:p>
      </dgm:t>
    </dgm:pt>
    <dgm:pt modelId="{A17BFBF2-F259-45AD-BF22-E5C6FBB14302}">
      <dgm:prSet phldrT="[Text]"/>
      <dgm:spPr/>
      <dgm:t>
        <a:bodyPr/>
        <a:lstStyle/>
        <a:p>
          <a:r>
            <a:rPr lang="en-US"/>
            <a:t>Finance Chief</a:t>
          </a:r>
        </a:p>
      </dgm:t>
    </dgm:pt>
    <dgm:pt modelId="{099CFD92-7C0A-42AA-A09B-D0C5FC845A17}" type="parTrans" cxnId="{9548F107-D607-4FF0-96D7-0CE33B1835BF}">
      <dgm:prSet/>
      <dgm:spPr/>
      <dgm:t>
        <a:bodyPr/>
        <a:lstStyle/>
        <a:p>
          <a:endParaRPr lang="en-US"/>
        </a:p>
      </dgm:t>
    </dgm:pt>
    <dgm:pt modelId="{AF38050B-BCDE-49D4-BBE7-03B8F9035717}" type="sibTrans" cxnId="{9548F107-D607-4FF0-96D7-0CE33B1835BF}">
      <dgm:prSet/>
      <dgm:spPr/>
      <dgm:t>
        <a:bodyPr/>
        <a:lstStyle/>
        <a:p>
          <a:r>
            <a:rPr lang="en-US"/>
            <a:t>Name</a:t>
          </a:r>
        </a:p>
      </dgm:t>
    </dgm:pt>
    <dgm:pt modelId="{77E2185E-70D0-479C-8C95-6244C41022A2}" type="asst">
      <dgm:prSet phldrT="[Text]"/>
      <dgm:spPr/>
      <dgm:t>
        <a:bodyPr/>
        <a:lstStyle/>
        <a:p>
          <a:r>
            <a:rPr lang="en-US"/>
            <a:t>Public Information Officer</a:t>
          </a:r>
        </a:p>
      </dgm:t>
    </dgm:pt>
    <dgm:pt modelId="{D3E7C8D3-27D2-417F-9D84-F1053B0B7260}" type="parTrans" cxnId="{9EB1DDD4-00F2-437F-8D67-33C1D7C5709F}">
      <dgm:prSet/>
      <dgm:spPr/>
      <dgm:t>
        <a:bodyPr/>
        <a:lstStyle/>
        <a:p>
          <a:endParaRPr lang="en-US"/>
        </a:p>
      </dgm:t>
    </dgm:pt>
    <dgm:pt modelId="{00E64F84-C62B-45A3-83F9-EB97F176CBDF}" type="sibTrans" cxnId="{9EB1DDD4-00F2-437F-8D67-33C1D7C5709F}">
      <dgm:prSet/>
      <dgm:spPr/>
      <dgm:t>
        <a:bodyPr/>
        <a:lstStyle/>
        <a:p>
          <a:r>
            <a:rPr lang="en-US"/>
            <a:t>Name</a:t>
          </a:r>
        </a:p>
      </dgm:t>
    </dgm:pt>
    <dgm:pt modelId="{E1341251-011B-4BCD-9CD1-E3AF1EC6349A}" type="asst">
      <dgm:prSet phldrT="[Text]"/>
      <dgm:spPr/>
      <dgm:t>
        <a:bodyPr/>
        <a:lstStyle/>
        <a:p>
          <a:r>
            <a:rPr lang="en-US"/>
            <a:t>Safety Officer</a:t>
          </a:r>
        </a:p>
      </dgm:t>
    </dgm:pt>
    <dgm:pt modelId="{ABE044F4-29F8-478E-B024-B45C121759C4}" type="parTrans" cxnId="{02E88671-A637-47DA-8477-A46A4EE0BE2D}">
      <dgm:prSet/>
      <dgm:spPr/>
      <dgm:t>
        <a:bodyPr/>
        <a:lstStyle/>
        <a:p>
          <a:endParaRPr lang="en-US"/>
        </a:p>
      </dgm:t>
    </dgm:pt>
    <dgm:pt modelId="{A6276E68-5108-4ECB-AE52-0519EF318E44}" type="sibTrans" cxnId="{02E88671-A637-47DA-8477-A46A4EE0BE2D}">
      <dgm:prSet/>
      <dgm:spPr/>
      <dgm:t>
        <a:bodyPr/>
        <a:lstStyle/>
        <a:p>
          <a:r>
            <a:rPr lang="en-US"/>
            <a:t>Name</a:t>
          </a:r>
        </a:p>
      </dgm:t>
    </dgm:pt>
    <dgm:pt modelId="{85A5D15B-3A92-40E3-B39C-9EE6B6AD4FA0}">
      <dgm:prSet phldrT="[Text]"/>
      <dgm:spPr/>
      <dgm:t>
        <a:bodyPr/>
        <a:lstStyle/>
        <a:p>
          <a:r>
            <a:rPr lang="en-US"/>
            <a:t>Operations Chief</a:t>
          </a:r>
        </a:p>
      </dgm:t>
    </dgm:pt>
    <dgm:pt modelId="{5557AEBF-59E6-458B-8122-8B41F793D9F2}" type="sibTrans" cxnId="{704A72E8-E0CB-48A6-9AE5-67D580499904}">
      <dgm:prSet/>
      <dgm:spPr/>
      <dgm:t>
        <a:bodyPr/>
        <a:lstStyle/>
        <a:p>
          <a:r>
            <a:rPr lang="en-US"/>
            <a:t>Name</a:t>
          </a:r>
        </a:p>
      </dgm:t>
    </dgm:pt>
    <dgm:pt modelId="{8F166AD7-8098-4F33-805C-D34094EB2031}" type="parTrans" cxnId="{704A72E8-E0CB-48A6-9AE5-67D580499904}">
      <dgm:prSet/>
      <dgm:spPr/>
      <dgm:t>
        <a:bodyPr/>
        <a:lstStyle/>
        <a:p>
          <a:endParaRPr lang="en-US"/>
        </a:p>
      </dgm:t>
    </dgm:pt>
    <dgm:pt modelId="{DC72CB57-5B43-4712-9D8F-C69D6298CED3}">
      <dgm:prSet phldrT="[Text]"/>
      <dgm:spPr/>
      <dgm:t>
        <a:bodyPr/>
        <a:lstStyle/>
        <a:p>
          <a:r>
            <a:rPr lang="en-US"/>
            <a:t>Medical Specialist</a:t>
          </a:r>
        </a:p>
      </dgm:t>
    </dgm:pt>
    <dgm:pt modelId="{D2E22ED9-4284-4AEE-9660-8482437110FE}" type="parTrans" cxnId="{663BD720-5C5F-4C4A-B36A-8774AB379DDD}">
      <dgm:prSet/>
      <dgm:spPr/>
      <dgm:t>
        <a:bodyPr/>
        <a:lstStyle/>
        <a:p>
          <a:endParaRPr lang="en-US"/>
        </a:p>
      </dgm:t>
    </dgm:pt>
    <dgm:pt modelId="{22437EAD-FF19-46D4-9739-F71EAE2C555A}" type="sibTrans" cxnId="{663BD720-5C5F-4C4A-B36A-8774AB379DDD}">
      <dgm:prSet/>
      <dgm:spPr/>
      <dgm:t>
        <a:bodyPr/>
        <a:lstStyle/>
        <a:p>
          <a:r>
            <a:rPr lang="en-US"/>
            <a:t>Name</a:t>
          </a:r>
        </a:p>
      </dgm:t>
    </dgm:pt>
    <dgm:pt modelId="{B4D30DAD-0EC3-46F6-BDD3-23F72A238A36}">
      <dgm:prSet phldrT="[Text]"/>
      <dgm:spPr/>
      <dgm:t>
        <a:bodyPr/>
        <a:lstStyle/>
        <a:p>
          <a:r>
            <a:rPr lang="en-US"/>
            <a:t>Evacuation Specialist</a:t>
          </a:r>
        </a:p>
      </dgm:t>
    </dgm:pt>
    <dgm:pt modelId="{6D4EAA2D-5A96-41F3-8913-48119A3023D2}" type="parTrans" cxnId="{1DDE8B35-C000-4486-BBE9-4B202FB29EEE}">
      <dgm:prSet/>
      <dgm:spPr/>
      <dgm:t>
        <a:bodyPr/>
        <a:lstStyle/>
        <a:p>
          <a:endParaRPr lang="en-US"/>
        </a:p>
      </dgm:t>
    </dgm:pt>
    <dgm:pt modelId="{7724B6D4-A7F3-41A5-BEE7-696955BC01E2}" type="sibTrans" cxnId="{1DDE8B35-C000-4486-BBE9-4B202FB29EEE}">
      <dgm:prSet/>
      <dgm:spPr/>
      <dgm:t>
        <a:bodyPr/>
        <a:lstStyle/>
        <a:p>
          <a:r>
            <a:rPr lang="en-US"/>
            <a:t>Name</a:t>
          </a:r>
        </a:p>
      </dgm:t>
    </dgm:pt>
    <dgm:pt modelId="{4C484E8D-BC27-452E-B921-B10D1E5BEF16}">
      <dgm:prSet phldrT="[Text]"/>
      <dgm:spPr/>
      <dgm:t>
        <a:bodyPr/>
        <a:lstStyle/>
        <a:p>
          <a:r>
            <a:rPr lang="en-US"/>
            <a:t>Shelter Coordinator</a:t>
          </a:r>
        </a:p>
      </dgm:t>
    </dgm:pt>
    <dgm:pt modelId="{CBBE6764-6CB7-427D-95E2-7F55A4317FD4}" type="parTrans" cxnId="{70A03A8D-F0A4-4B76-9462-D755C7C95E55}">
      <dgm:prSet/>
      <dgm:spPr/>
      <dgm:t>
        <a:bodyPr/>
        <a:lstStyle/>
        <a:p>
          <a:endParaRPr lang="en-US"/>
        </a:p>
      </dgm:t>
    </dgm:pt>
    <dgm:pt modelId="{263E1998-6947-4DFA-828A-283E4DCAAAF9}" type="sibTrans" cxnId="{70A03A8D-F0A4-4B76-9462-D755C7C95E55}">
      <dgm:prSet/>
      <dgm:spPr/>
      <dgm:t>
        <a:bodyPr/>
        <a:lstStyle/>
        <a:p>
          <a:r>
            <a:rPr lang="en-US"/>
            <a:t>Name</a:t>
          </a:r>
        </a:p>
      </dgm:t>
    </dgm:pt>
    <dgm:pt modelId="{73CADF38-0F60-4D0B-A56B-78DB1DFA3124}">
      <dgm:prSet phldrT="[Text]"/>
      <dgm:spPr/>
      <dgm:t>
        <a:bodyPr/>
        <a:lstStyle/>
        <a:p>
          <a:r>
            <a:rPr lang="en-US"/>
            <a:t>Security Specialist</a:t>
          </a:r>
        </a:p>
      </dgm:t>
    </dgm:pt>
    <dgm:pt modelId="{D83ABD7B-D41F-4DA9-BE56-E6F9F5D373FD}" type="parTrans" cxnId="{F6EB024E-9E68-4233-9580-CEBEBEC102EB}">
      <dgm:prSet/>
      <dgm:spPr/>
      <dgm:t>
        <a:bodyPr/>
        <a:lstStyle/>
        <a:p>
          <a:endParaRPr lang="en-US"/>
        </a:p>
      </dgm:t>
    </dgm:pt>
    <dgm:pt modelId="{BE12DE95-5322-41EC-A42D-B32BB651FF46}" type="sibTrans" cxnId="{F6EB024E-9E68-4233-9580-CEBEBEC102EB}">
      <dgm:prSet/>
      <dgm:spPr/>
      <dgm:t>
        <a:bodyPr/>
        <a:lstStyle/>
        <a:p>
          <a:r>
            <a:rPr lang="en-US"/>
            <a:t>Name</a:t>
          </a:r>
        </a:p>
      </dgm:t>
    </dgm:pt>
    <dgm:pt modelId="{4FCE7D1F-FDC5-4DEB-885B-2CE808CFBE09}" type="pres">
      <dgm:prSet presAssocID="{BE8D3BB5-D132-40F5-8B0F-C56DB81410BD}" presName="hierChild1" presStyleCnt="0">
        <dgm:presLayoutVars>
          <dgm:orgChart val="1"/>
          <dgm:chPref val="1"/>
          <dgm:dir/>
          <dgm:animOne val="branch"/>
          <dgm:animLvl val="lvl"/>
          <dgm:resizeHandles/>
        </dgm:presLayoutVars>
      </dgm:prSet>
      <dgm:spPr/>
      <dgm:t>
        <a:bodyPr/>
        <a:lstStyle/>
        <a:p>
          <a:endParaRPr lang="en-US"/>
        </a:p>
      </dgm:t>
    </dgm:pt>
    <dgm:pt modelId="{8D7B523B-2A3F-4ED8-A239-B0E6B3571AC4}" type="pres">
      <dgm:prSet presAssocID="{4408B46B-1AED-40E0-BAD0-3EF266FBBC12}" presName="hierRoot1" presStyleCnt="0">
        <dgm:presLayoutVars>
          <dgm:hierBranch val="init"/>
        </dgm:presLayoutVars>
      </dgm:prSet>
      <dgm:spPr/>
    </dgm:pt>
    <dgm:pt modelId="{EB2030C0-0302-4AA7-9CAA-0DF35ECCA50C}" type="pres">
      <dgm:prSet presAssocID="{4408B46B-1AED-40E0-BAD0-3EF266FBBC12}" presName="rootComposite1" presStyleCnt="0"/>
      <dgm:spPr/>
    </dgm:pt>
    <dgm:pt modelId="{3C82C830-40EF-4B4C-96F0-EB564A5D6B1E}" type="pres">
      <dgm:prSet presAssocID="{4408B46B-1AED-40E0-BAD0-3EF266FBBC12}" presName="rootText1" presStyleLbl="node0" presStyleIdx="0" presStyleCnt="1">
        <dgm:presLayoutVars>
          <dgm:chMax/>
          <dgm:chPref val="3"/>
        </dgm:presLayoutVars>
      </dgm:prSet>
      <dgm:spPr/>
      <dgm:t>
        <a:bodyPr/>
        <a:lstStyle/>
        <a:p>
          <a:endParaRPr lang="en-US"/>
        </a:p>
      </dgm:t>
    </dgm:pt>
    <dgm:pt modelId="{4C16E46D-4559-4072-9175-26CA9DF1EFF4}" type="pres">
      <dgm:prSet presAssocID="{4408B46B-1AED-40E0-BAD0-3EF266FBBC12}" presName="titleText1" presStyleLbl="fgAcc0" presStyleIdx="0" presStyleCnt="1">
        <dgm:presLayoutVars>
          <dgm:chMax val="0"/>
          <dgm:chPref val="0"/>
        </dgm:presLayoutVars>
      </dgm:prSet>
      <dgm:spPr/>
      <dgm:t>
        <a:bodyPr/>
        <a:lstStyle/>
        <a:p>
          <a:endParaRPr lang="en-US"/>
        </a:p>
      </dgm:t>
    </dgm:pt>
    <dgm:pt modelId="{4CC86778-5D31-4B52-89C7-106EBB3C5D85}" type="pres">
      <dgm:prSet presAssocID="{4408B46B-1AED-40E0-BAD0-3EF266FBBC12}" presName="rootConnector1" presStyleLbl="node1" presStyleIdx="0" presStyleCnt="8"/>
      <dgm:spPr/>
      <dgm:t>
        <a:bodyPr/>
        <a:lstStyle/>
        <a:p>
          <a:endParaRPr lang="en-US"/>
        </a:p>
      </dgm:t>
    </dgm:pt>
    <dgm:pt modelId="{4C47C2BC-2FBB-4088-8BFD-1F31C93BBDCA}" type="pres">
      <dgm:prSet presAssocID="{4408B46B-1AED-40E0-BAD0-3EF266FBBC12}" presName="hierChild2" presStyleCnt="0"/>
      <dgm:spPr/>
    </dgm:pt>
    <dgm:pt modelId="{56774C87-44A6-487A-A33D-ABFF70FC7719}" type="pres">
      <dgm:prSet presAssocID="{DD3A0F6F-1087-4BAC-BC24-68ADC1A483D2}" presName="Name37" presStyleLbl="parChTrans1D2" presStyleIdx="0" presStyleCnt="7"/>
      <dgm:spPr/>
      <dgm:t>
        <a:bodyPr/>
        <a:lstStyle/>
        <a:p>
          <a:endParaRPr lang="en-US"/>
        </a:p>
      </dgm:t>
    </dgm:pt>
    <dgm:pt modelId="{799276BE-BF28-41CC-94C5-BAD18E0D7633}" type="pres">
      <dgm:prSet presAssocID="{46CA9591-5274-483D-A43B-54A452BEE27D}" presName="hierRoot2" presStyleCnt="0">
        <dgm:presLayoutVars>
          <dgm:hierBranch val="init"/>
        </dgm:presLayoutVars>
      </dgm:prSet>
      <dgm:spPr/>
    </dgm:pt>
    <dgm:pt modelId="{53BB53E7-ECA6-4C94-BC32-30424614CD73}" type="pres">
      <dgm:prSet presAssocID="{46CA9591-5274-483D-A43B-54A452BEE27D}" presName="rootComposite" presStyleCnt="0"/>
      <dgm:spPr/>
    </dgm:pt>
    <dgm:pt modelId="{5511B37F-4E0F-4806-ACC3-E0BD59B23D4A}" type="pres">
      <dgm:prSet presAssocID="{46CA9591-5274-483D-A43B-54A452BEE27D}" presName="rootText" presStyleLbl="node1" presStyleIdx="0" presStyleCnt="8">
        <dgm:presLayoutVars>
          <dgm:chMax/>
          <dgm:chPref val="3"/>
        </dgm:presLayoutVars>
      </dgm:prSet>
      <dgm:spPr/>
      <dgm:t>
        <a:bodyPr/>
        <a:lstStyle/>
        <a:p>
          <a:endParaRPr lang="en-US"/>
        </a:p>
      </dgm:t>
    </dgm:pt>
    <dgm:pt modelId="{06319FB7-7411-41E9-BC1E-5C2D0B3807F5}" type="pres">
      <dgm:prSet presAssocID="{46CA9591-5274-483D-A43B-54A452BEE27D}" presName="titleText2" presStyleLbl="fgAcc1" presStyleIdx="0" presStyleCnt="8">
        <dgm:presLayoutVars>
          <dgm:chMax val="0"/>
          <dgm:chPref val="0"/>
        </dgm:presLayoutVars>
      </dgm:prSet>
      <dgm:spPr/>
      <dgm:t>
        <a:bodyPr/>
        <a:lstStyle/>
        <a:p>
          <a:endParaRPr lang="en-US"/>
        </a:p>
      </dgm:t>
    </dgm:pt>
    <dgm:pt modelId="{34BC4519-7965-4D03-9F02-6E21776082DC}" type="pres">
      <dgm:prSet presAssocID="{46CA9591-5274-483D-A43B-54A452BEE27D}" presName="rootConnector" presStyleLbl="node2" presStyleIdx="0" presStyleCnt="0"/>
      <dgm:spPr/>
      <dgm:t>
        <a:bodyPr/>
        <a:lstStyle/>
        <a:p>
          <a:endParaRPr lang="en-US"/>
        </a:p>
      </dgm:t>
    </dgm:pt>
    <dgm:pt modelId="{18B432A7-341C-41E9-88D2-0D3730F9D9D6}" type="pres">
      <dgm:prSet presAssocID="{46CA9591-5274-483D-A43B-54A452BEE27D}" presName="hierChild4" presStyleCnt="0"/>
      <dgm:spPr/>
    </dgm:pt>
    <dgm:pt modelId="{2C987C66-6594-4589-85AC-413553C1333C}" type="pres">
      <dgm:prSet presAssocID="{46CA9591-5274-483D-A43B-54A452BEE27D}" presName="hierChild5" presStyleCnt="0"/>
      <dgm:spPr/>
    </dgm:pt>
    <dgm:pt modelId="{47EE05B2-7386-40E6-A571-354CC6BE2BEC}" type="pres">
      <dgm:prSet presAssocID="{8F166AD7-8098-4F33-805C-D34094EB2031}" presName="Name37" presStyleLbl="parChTrans1D2" presStyleIdx="1" presStyleCnt="7"/>
      <dgm:spPr/>
      <dgm:t>
        <a:bodyPr/>
        <a:lstStyle/>
        <a:p>
          <a:endParaRPr lang="en-US"/>
        </a:p>
      </dgm:t>
    </dgm:pt>
    <dgm:pt modelId="{DF37F6B4-8992-4A48-98EC-55D7A10C7F39}" type="pres">
      <dgm:prSet presAssocID="{85A5D15B-3A92-40E3-B39C-9EE6B6AD4FA0}" presName="hierRoot2" presStyleCnt="0">
        <dgm:presLayoutVars>
          <dgm:hierBranch val="init"/>
        </dgm:presLayoutVars>
      </dgm:prSet>
      <dgm:spPr/>
    </dgm:pt>
    <dgm:pt modelId="{A7BBD2B7-A7D6-4EAB-A43C-30D4CCBEA681}" type="pres">
      <dgm:prSet presAssocID="{85A5D15B-3A92-40E3-B39C-9EE6B6AD4FA0}" presName="rootComposite" presStyleCnt="0"/>
      <dgm:spPr/>
    </dgm:pt>
    <dgm:pt modelId="{36F8796D-F879-4C66-97E9-E955F0860142}" type="pres">
      <dgm:prSet presAssocID="{85A5D15B-3A92-40E3-B39C-9EE6B6AD4FA0}" presName="rootText" presStyleLbl="node1" presStyleIdx="1" presStyleCnt="8">
        <dgm:presLayoutVars>
          <dgm:chMax/>
          <dgm:chPref val="3"/>
        </dgm:presLayoutVars>
      </dgm:prSet>
      <dgm:spPr/>
      <dgm:t>
        <a:bodyPr/>
        <a:lstStyle/>
        <a:p>
          <a:endParaRPr lang="en-US"/>
        </a:p>
      </dgm:t>
    </dgm:pt>
    <dgm:pt modelId="{0D763EBF-345D-4B80-BED2-9BD3A07113CF}" type="pres">
      <dgm:prSet presAssocID="{85A5D15B-3A92-40E3-B39C-9EE6B6AD4FA0}" presName="titleText2" presStyleLbl="fgAcc1" presStyleIdx="1" presStyleCnt="8">
        <dgm:presLayoutVars>
          <dgm:chMax val="0"/>
          <dgm:chPref val="0"/>
        </dgm:presLayoutVars>
      </dgm:prSet>
      <dgm:spPr/>
      <dgm:t>
        <a:bodyPr/>
        <a:lstStyle/>
        <a:p>
          <a:endParaRPr lang="en-US"/>
        </a:p>
      </dgm:t>
    </dgm:pt>
    <dgm:pt modelId="{AB55B184-1C19-4EF7-977F-F5B2C1756204}" type="pres">
      <dgm:prSet presAssocID="{85A5D15B-3A92-40E3-B39C-9EE6B6AD4FA0}" presName="rootConnector" presStyleLbl="node2" presStyleIdx="0" presStyleCnt="0"/>
      <dgm:spPr/>
      <dgm:t>
        <a:bodyPr/>
        <a:lstStyle/>
        <a:p>
          <a:endParaRPr lang="en-US"/>
        </a:p>
      </dgm:t>
    </dgm:pt>
    <dgm:pt modelId="{63B56D91-7096-49F7-8844-3B744D64D963}" type="pres">
      <dgm:prSet presAssocID="{85A5D15B-3A92-40E3-B39C-9EE6B6AD4FA0}" presName="hierChild4" presStyleCnt="0"/>
      <dgm:spPr/>
    </dgm:pt>
    <dgm:pt modelId="{D13AEC56-FECA-48FD-8E8C-728FF0C84A67}" type="pres">
      <dgm:prSet presAssocID="{6D4EAA2D-5A96-41F3-8913-48119A3023D2}" presName="Name37" presStyleLbl="parChTrans1D3" presStyleIdx="0" presStyleCnt="4"/>
      <dgm:spPr/>
      <dgm:t>
        <a:bodyPr/>
        <a:lstStyle/>
        <a:p>
          <a:endParaRPr lang="en-US"/>
        </a:p>
      </dgm:t>
    </dgm:pt>
    <dgm:pt modelId="{B54012AB-CCE2-4416-AE56-BB5F9A541C7D}" type="pres">
      <dgm:prSet presAssocID="{B4D30DAD-0EC3-46F6-BDD3-23F72A238A36}" presName="hierRoot2" presStyleCnt="0">
        <dgm:presLayoutVars>
          <dgm:hierBranch val="init"/>
        </dgm:presLayoutVars>
      </dgm:prSet>
      <dgm:spPr/>
    </dgm:pt>
    <dgm:pt modelId="{D880709C-0AA8-419D-A96D-1CE8372D2C4F}" type="pres">
      <dgm:prSet presAssocID="{B4D30DAD-0EC3-46F6-BDD3-23F72A238A36}" presName="rootComposite" presStyleCnt="0"/>
      <dgm:spPr/>
    </dgm:pt>
    <dgm:pt modelId="{19D514F6-C562-4589-9E79-F55E8B3CF223}" type="pres">
      <dgm:prSet presAssocID="{B4D30DAD-0EC3-46F6-BDD3-23F72A238A36}" presName="rootText" presStyleLbl="node1" presStyleIdx="2" presStyleCnt="8">
        <dgm:presLayoutVars>
          <dgm:chMax/>
          <dgm:chPref val="3"/>
        </dgm:presLayoutVars>
      </dgm:prSet>
      <dgm:spPr/>
      <dgm:t>
        <a:bodyPr/>
        <a:lstStyle/>
        <a:p>
          <a:endParaRPr lang="en-US"/>
        </a:p>
      </dgm:t>
    </dgm:pt>
    <dgm:pt modelId="{58CDB7F9-6D1E-4D47-A3C5-943AAC9FE082}" type="pres">
      <dgm:prSet presAssocID="{B4D30DAD-0EC3-46F6-BDD3-23F72A238A36}" presName="titleText2" presStyleLbl="fgAcc1" presStyleIdx="2" presStyleCnt="8">
        <dgm:presLayoutVars>
          <dgm:chMax val="0"/>
          <dgm:chPref val="0"/>
        </dgm:presLayoutVars>
      </dgm:prSet>
      <dgm:spPr/>
      <dgm:t>
        <a:bodyPr/>
        <a:lstStyle/>
        <a:p>
          <a:endParaRPr lang="en-US"/>
        </a:p>
      </dgm:t>
    </dgm:pt>
    <dgm:pt modelId="{00935823-E8D9-415D-8D13-BBD299BBC9E6}" type="pres">
      <dgm:prSet presAssocID="{B4D30DAD-0EC3-46F6-BDD3-23F72A238A36}" presName="rootConnector" presStyleLbl="node3" presStyleIdx="0" presStyleCnt="0"/>
      <dgm:spPr/>
      <dgm:t>
        <a:bodyPr/>
        <a:lstStyle/>
        <a:p>
          <a:endParaRPr lang="en-US"/>
        </a:p>
      </dgm:t>
    </dgm:pt>
    <dgm:pt modelId="{AF1EAC2C-F314-4E0B-8AC6-68ECA905E8D1}" type="pres">
      <dgm:prSet presAssocID="{B4D30DAD-0EC3-46F6-BDD3-23F72A238A36}" presName="hierChild4" presStyleCnt="0"/>
      <dgm:spPr/>
    </dgm:pt>
    <dgm:pt modelId="{1DB86195-A640-4BC3-B2A7-A6E440EF75CE}" type="pres">
      <dgm:prSet presAssocID="{B4D30DAD-0EC3-46F6-BDD3-23F72A238A36}" presName="hierChild5" presStyleCnt="0"/>
      <dgm:spPr/>
    </dgm:pt>
    <dgm:pt modelId="{C1F8B45D-7715-4D9D-87D1-82A033DBB907}" type="pres">
      <dgm:prSet presAssocID="{CBBE6764-6CB7-427D-95E2-7F55A4317FD4}" presName="Name37" presStyleLbl="parChTrans1D3" presStyleIdx="1" presStyleCnt="4"/>
      <dgm:spPr/>
      <dgm:t>
        <a:bodyPr/>
        <a:lstStyle/>
        <a:p>
          <a:endParaRPr lang="en-US"/>
        </a:p>
      </dgm:t>
    </dgm:pt>
    <dgm:pt modelId="{F3BD16A4-C4DD-43E4-9AC5-2F1C8D1F6A2C}" type="pres">
      <dgm:prSet presAssocID="{4C484E8D-BC27-452E-B921-B10D1E5BEF16}" presName="hierRoot2" presStyleCnt="0">
        <dgm:presLayoutVars>
          <dgm:hierBranch val="init"/>
        </dgm:presLayoutVars>
      </dgm:prSet>
      <dgm:spPr/>
    </dgm:pt>
    <dgm:pt modelId="{855BD10D-3F4A-4E11-A6EE-938B589A26C2}" type="pres">
      <dgm:prSet presAssocID="{4C484E8D-BC27-452E-B921-B10D1E5BEF16}" presName="rootComposite" presStyleCnt="0"/>
      <dgm:spPr/>
    </dgm:pt>
    <dgm:pt modelId="{0947A1E9-DEA2-4926-95BA-C9BC63B2F422}" type="pres">
      <dgm:prSet presAssocID="{4C484E8D-BC27-452E-B921-B10D1E5BEF16}" presName="rootText" presStyleLbl="node1" presStyleIdx="3" presStyleCnt="8">
        <dgm:presLayoutVars>
          <dgm:chMax/>
          <dgm:chPref val="3"/>
        </dgm:presLayoutVars>
      </dgm:prSet>
      <dgm:spPr/>
      <dgm:t>
        <a:bodyPr/>
        <a:lstStyle/>
        <a:p>
          <a:endParaRPr lang="en-US"/>
        </a:p>
      </dgm:t>
    </dgm:pt>
    <dgm:pt modelId="{E4D44167-8513-40BA-A275-941CD0AFE546}" type="pres">
      <dgm:prSet presAssocID="{4C484E8D-BC27-452E-B921-B10D1E5BEF16}" presName="titleText2" presStyleLbl="fgAcc1" presStyleIdx="3" presStyleCnt="8">
        <dgm:presLayoutVars>
          <dgm:chMax val="0"/>
          <dgm:chPref val="0"/>
        </dgm:presLayoutVars>
      </dgm:prSet>
      <dgm:spPr/>
      <dgm:t>
        <a:bodyPr/>
        <a:lstStyle/>
        <a:p>
          <a:endParaRPr lang="en-US"/>
        </a:p>
      </dgm:t>
    </dgm:pt>
    <dgm:pt modelId="{026D781B-5C66-469C-B334-851463424693}" type="pres">
      <dgm:prSet presAssocID="{4C484E8D-BC27-452E-B921-B10D1E5BEF16}" presName="rootConnector" presStyleLbl="node3" presStyleIdx="0" presStyleCnt="0"/>
      <dgm:spPr/>
      <dgm:t>
        <a:bodyPr/>
        <a:lstStyle/>
        <a:p>
          <a:endParaRPr lang="en-US"/>
        </a:p>
      </dgm:t>
    </dgm:pt>
    <dgm:pt modelId="{4E0E8AAF-3093-459A-B0FA-3EEFF16D82B8}" type="pres">
      <dgm:prSet presAssocID="{4C484E8D-BC27-452E-B921-B10D1E5BEF16}" presName="hierChild4" presStyleCnt="0"/>
      <dgm:spPr/>
    </dgm:pt>
    <dgm:pt modelId="{2A453F4B-BFE9-4A1F-88F5-D47039BD5A61}" type="pres">
      <dgm:prSet presAssocID="{4C484E8D-BC27-452E-B921-B10D1E5BEF16}" presName="hierChild5" presStyleCnt="0"/>
      <dgm:spPr/>
    </dgm:pt>
    <dgm:pt modelId="{53CDD3C1-603C-4180-8F8A-CF01DB330422}" type="pres">
      <dgm:prSet presAssocID="{D83ABD7B-D41F-4DA9-BE56-E6F9F5D373FD}" presName="Name37" presStyleLbl="parChTrans1D3" presStyleIdx="2" presStyleCnt="4"/>
      <dgm:spPr/>
      <dgm:t>
        <a:bodyPr/>
        <a:lstStyle/>
        <a:p>
          <a:endParaRPr lang="en-US"/>
        </a:p>
      </dgm:t>
    </dgm:pt>
    <dgm:pt modelId="{91E455EE-F934-424C-BF70-FBCF2490233F}" type="pres">
      <dgm:prSet presAssocID="{73CADF38-0F60-4D0B-A56B-78DB1DFA3124}" presName="hierRoot2" presStyleCnt="0">
        <dgm:presLayoutVars>
          <dgm:hierBranch val="init"/>
        </dgm:presLayoutVars>
      </dgm:prSet>
      <dgm:spPr/>
    </dgm:pt>
    <dgm:pt modelId="{262DBE40-6AAE-439D-9FB6-0C6E8A253A27}" type="pres">
      <dgm:prSet presAssocID="{73CADF38-0F60-4D0B-A56B-78DB1DFA3124}" presName="rootComposite" presStyleCnt="0"/>
      <dgm:spPr/>
    </dgm:pt>
    <dgm:pt modelId="{1FE6AC6A-38E1-4695-83A8-5FF38029A03B}" type="pres">
      <dgm:prSet presAssocID="{73CADF38-0F60-4D0B-A56B-78DB1DFA3124}" presName="rootText" presStyleLbl="node1" presStyleIdx="4" presStyleCnt="8">
        <dgm:presLayoutVars>
          <dgm:chMax/>
          <dgm:chPref val="3"/>
        </dgm:presLayoutVars>
      </dgm:prSet>
      <dgm:spPr/>
      <dgm:t>
        <a:bodyPr/>
        <a:lstStyle/>
        <a:p>
          <a:endParaRPr lang="en-US"/>
        </a:p>
      </dgm:t>
    </dgm:pt>
    <dgm:pt modelId="{14114ADD-5CC3-4A12-BE04-65B2906D17CA}" type="pres">
      <dgm:prSet presAssocID="{73CADF38-0F60-4D0B-A56B-78DB1DFA3124}" presName="titleText2" presStyleLbl="fgAcc1" presStyleIdx="4" presStyleCnt="8">
        <dgm:presLayoutVars>
          <dgm:chMax val="0"/>
          <dgm:chPref val="0"/>
        </dgm:presLayoutVars>
      </dgm:prSet>
      <dgm:spPr/>
      <dgm:t>
        <a:bodyPr/>
        <a:lstStyle/>
        <a:p>
          <a:endParaRPr lang="en-US"/>
        </a:p>
      </dgm:t>
    </dgm:pt>
    <dgm:pt modelId="{F314332F-5279-4699-BF3B-4537F5A64E67}" type="pres">
      <dgm:prSet presAssocID="{73CADF38-0F60-4D0B-A56B-78DB1DFA3124}" presName="rootConnector" presStyleLbl="node3" presStyleIdx="0" presStyleCnt="0"/>
      <dgm:spPr/>
      <dgm:t>
        <a:bodyPr/>
        <a:lstStyle/>
        <a:p>
          <a:endParaRPr lang="en-US"/>
        </a:p>
      </dgm:t>
    </dgm:pt>
    <dgm:pt modelId="{1B11301B-1D13-44FB-82A4-D442396861FA}" type="pres">
      <dgm:prSet presAssocID="{73CADF38-0F60-4D0B-A56B-78DB1DFA3124}" presName="hierChild4" presStyleCnt="0"/>
      <dgm:spPr/>
    </dgm:pt>
    <dgm:pt modelId="{64C7ED04-4D6E-4940-9FFF-07AAD1E2AB5E}" type="pres">
      <dgm:prSet presAssocID="{73CADF38-0F60-4D0B-A56B-78DB1DFA3124}" presName="hierChild5" presStyleCnt="0"/>
      <dgm:spPr/>
    </dgm:pt>
    <dgm:pt modelId="{06DD84A4-FE65-4C9F-A8C6-5383D28EA74F}" type="pres">
      <dgm:prSet presAssocID="{D2E22ED9-4284-4AEE-9660-8482437110FE}" presName="Name37" presStyleLbl="parChTrans1D3" presStyleIdx="3" presStyleCnt="4"/>
      <dgm:spPr/>
      <dgm:t>
        <a:bodyPr/>
        <a:lstStyle/>
        <a:p>
          <a:endParaRPr lang="en-US"/>
        </a:p>
      </dgm:t>
    </dgm:pt>
    <dgm:pt modelId="{7CE981F5-8B44-447B-B197-6A0DE1DB65C6}" type="pres">
      <dgm:prSet presAssocID="{DC72CB57-5B43-4712-9D8F-C69D6298CED3}" presName="hierRoot2" presStyleCnt="0">
        <dgm:presLayoutVars>
          <dgm:hierBranch val="init"/>
        </dgm:presLayoutVars>
      </dgm:prSet>
      <dgm:spPr/>
    </dgm:pt>
    <dgm:pt modelId="{3C876745-F152-4F9A-943D-8407BD3EA270}" type="pres">
      <dgm:prSet presAssocID="{DC72CB57-5B43-4712-9D8F-C69D6298CED3}" presName="rootComposite" presStyleCnt="0"/>
      <dgm:spPr/>
    </dgm:pt>
    <dgm:pt modelId="{ABE82ADB-FD7E-44A9-80BB-BFE43B2C9C2C}" type="pres">
      <dgm:prSet presAssocID="{DC72CB57-5B43-4712-9D8F-C69D6298CED3}" presName="rootText" presStyleLbl="node1" presStyleIdx="5" presStyleCnt="8">
        <dgm:presLayoutVars>
          <dgm:chMax/>
          <dgm:chPref val="3"/>
        </dgm:presLayoutVars>
      </dgm:prSet>
      <dgm:spPr/>
      <dgm:t>
        <a:bodyPr/>
        <a:lstStyle/>
        <a:p>
          <a:endParaRPr lang="en-US"/>
        </a:p>
      </dgm:t>
    </dgm:pt>
    <dgm:pt modelId="{4AA51CC5-5A4E-4FB4-B5C8-93531CF910F4}" type="pres">
      <dgm:prSet presAssocID="{DC72CB57-5B43-4712-9D8F-C69D6298CED3}" presName="titleText2" presStyleLbl="fgAcc1" presStyleIdx="5" presStyleCnt="8">
        <dgm:presLayoutVars>
          <dgm:chMax val="0"/>
          <dgm:chPref val="0"/>
        </dgm:presLayoutVars>
      </dgm:prSet>
      <dgm:spPr/>
      <dgm:t>
        <a:bodyPr/>
        <a:lstStyle/>
        <a:p>
          <a:endParaRPr lang="en-US"/>
        </a:p>
      </dgm:t>
    </dgm:pt>
    <dgm:pt modelId="{04FFFBB9-8CA1-42B3-9AA1-17327CBBA209}" type="pres">
      <dgm:prSet presAssocID="{DC72CB57-5B43-4712-9D8F-C69D6298CED3}" presName="rootConnector" presStyleLbl="node3" presStyleIdx="0" presStyleCnt="0"/>
      <dgm:spPr/>
      <dgm:t>
        <a:bodyPr/>
        <a:lstStyle/>
        <a:p>
          <a:endParaRPr lang="en-US"/>
        </a:p>
      </dgm:t>
    </dgm:pt>
    <dgm:pt modelId="{17669C35-3B63-4656-95F5-9C10CD7D07BF}" type="pres">
      <dgm:prSet presAssocID="{DC72CB57-5B43-4712-9D8F-C69D6298CED3}" presName="hierChild4" presStyleCnt="0"/>
      <dgm:spPr/>
    </dgm:pt>
    <dgm:pt modelId="{3BF047A3-CF8E-484A-B805-9347EE7B0F27}" type="pres">
      <dgm:prSet presAssocID="{DC72CB57-5B43-4712-9D8F-C69D6298CED3}" presName="hierChild5" presStyleCnt="0"/>
      <dgm:spPr/>
    </dgm:pt>
    <dgm:pt modelId="{3093076C-D865-4F2A-8285-A9986176FCAF}" type="pres">
      <dgm:prSet presAssocID="{85A5D15B-3A92-40E3-B39C-9EE6B6AD4FA0}" presName="hierChild5" presStyleCnt="0"/>
      <dgm:spPr/>
    </dgm:pt>
    <dgm:pt modelId="{C3B9C32E-B6FC-4182-BDB6-9F65E4509EF2}" type="pres">
      <dgm:prSet presAssocID="{B23DC975-210F-40B0-A1DF-F9F2685503C2}" presName="Name37" presStyleLbl="parChTrans1D2" presStyleIdx="2" presStyleCnt="7"/>
      <dgm:spPr/>
      <dgm:t>
        <a:bodyPr/>
        <a:lstStyle/>
        <a:p>
          <a:endParaRPr lang="en-US"/>
        </a:p>
      </dgm:t>
    </dgm:pt>
    <dgm:pt modelId="{01932593-0F6D-4532-BD35-9585FA992A52}" type="pres">
      <dgm:prSet presAssocID="{BD8B6074-B33E-4154-B22B-47F6DAD51AFB}" presName="hierRoot2" presStyleCnt="0">
        <dgm:presLayoutVars>
          <dgm:hierBranch val="init"/>
        </dgm:presLayoutVars>
      </dgm:prSet>
      <dgm:spPr/>
    </dgm:pt>
    <dgm:pt modelId="{178DBE3A-0210-4E6F-A67A-016641D88CA2}" type="pres">
      <dgm:prSet presAssocID="{BD8B6074-B33E-4154-B22B-47F6DAD51AFB}" presName="rootComposite" presStyleCnt="0"/>
      <dgm:spPr/>
    </dgm:pt>
    <dgm:pt modelId="{F475B45B-C928-494E-B608-482F8701A170}" type="pres">
      <dgm:prSet presAssocID="{BD8B6074-B33E-4154-B22B-47F6DAD51AFB}" presName="rootText" presStyleLbl="node1" presStyleIdx="6" presStyleCnt="8">
        <dgm:presLayoutVars>
          <dgm:chMax/>
          <dgm:chPref val="3"/>
        </dgm:presLayoutVars>
      </dgm:prSet>
      <dgm:spPr/>
      <dgm:t>
        <a:bodyPr/>
        <a:lstStyle/>
        <a:p>
          <a:endParaRPr lang="en-US"/>
        </a:p>
      </dgm:t>
    </dgm:pt>
    <dgm:pt modelId="{85227A5F-AD58-4694-B702-D391AA7301B6}" type="pres">
      <dgm:prSet presAssocID="{BD8B6074-B33E-4154-B22B-47F6DAD51AFB}" presName="titleText2" presStyleLbl="fgAcc1" presStyleIdx="6" presStyleCnt="8">
        <dgm:presLayoutVars>
          <dgm:chMax val="0"/>
          <dgm:chPref val="0"/>
        </dgm:presLayoutVars>
      </dgm:prSet>
      <dgm:spPr/>
      <dgm:t>
        <a:bodyPr/>
        <a:lstStyle/>
        <a:p>
          <a:endParaRPr lang="en-US"/>
        </a:p>
      </dgm:t>
    </dgm:pt>
    <dgm:pt modelId="{6BC7603F-F858-4966-BFF1-E2C2874BB87D}" type="pres">
      <dgm:prSet presAssocID="{BD8B6074-B33E-4154-B22B-47F6DAD51AFB}" presName="rootConnector" presStyleLbl="node2" presStyleIdx="0" presStyleCnt="0"/>
      <dgm:spPr/>
      <dgm:t>
        <a:bodyPr/>
        <a:lstStyle/>
        <a:p>
          <a:endParaRPr lang="en-US"/>
        </a:p>
      </dgm:t>
    </dgm:pt>
    <dgm:pt modelId="{4FD9ED2A-524D-4311-9009-5E367683165F}" type="pres">
      <dgm:prSet presAssocID="{BD8B6074-B33E-4154-B22B-47F6DAD51AFB}" presName="hierChild4" presStyleCnt="0"/>
      <dgm:spPr/>
    </dgm:pt>
    <dgm:pt modelId="{75EE1896-31CD-4E5A-B0CB-3FC9E7739E32}" type="pres">
      <dgm:prSet presAssocID="{BD8B6074-B33E-4154-B22B-47F6DAD51AFB}" presName="hierChild5" presStyleCnt="0"/>
      <dgm:spPr/>
    </dgm:pt>
    <dgm:pt modelId="{D5080400-D489-41ED-8461-5E57D54BDD42}" type="pres">
      <dgm:prSet presAssocID="{099CFD92-7C0A-42AA-A09B-D0C5FC845A17}" presName="Name37" presStyleLbl="parChTrans1D2" presStyleIdx="3" presStyleCnt="7"/>
      <dgm:spPr/>
      <dgm:t>
        <a:bodyPr/>
        <a:lstStyle/>
        <a:p>
          <a:endParaRPr lang="en-US"/>
        </a:p>
      </dgm:t>
    </dgm:pt>
    <dgm:pt modelId="{F773AED6-BEBA-4A6E-9BF2-2E5FD62E2A4F}" type="pres">
      <dgm:prSet presAssocID="{A17BFBF2-F259-45AD-BF22-E5C6FBB14302}" presName="hierRoot2" presStyleCnt="0">
        <dgm:presLayoutVars>
          <dgm:hierBranch val="init"/>
        </dgm:presLayoutVars>
      </dgm:prSet>
      <dgm:spPr/>
    </dgm:pt>
    <dgm:pt modelId="{F699A0EB-234B-472F-9A71-476CEEC04430}" type="pres">
      <dgm:prSet presAssocID="{A17BFBF2-F259-45AD-BF22-E5C6FBB14302}" presName="rootComposite" presStyleCnt="0"/>
      <dgm:spPr/>
    </dgm:pt>
    <dgm:pt modelId="{11B95F94-1D43-470C-A1CE-F9F342C7A66A}" type="pres">
      <dgm:prSet presAssocID="{A17BFBF2-F259-45AD-BF22-E5C6FBB14302}" presName="rootText" presStyleLbl="node1" presStyleIdx="7" presStyleCnt="8">
        <dgm:presLayoutVars>
          <dgm:chMax/>
          <dgm:chPref val="3"/>
        </dgm:presLayoutVars>
      </dgm:prSet>
      <dgm:spPr/>
      <dgm:t>
        <a:bodyPr/>
        <a:lstStyle/>
        <a:p>
          <a:endParaRPr lang="en-US"/>
        </a:p>
      </dgm:t>
    </dgm:pt>
    <dgm:pt modelId="{F66FD0C8-6032-4ACA-BB30-BC9FB1F85C09}" type="pres">
      <dgm:prSet presAssocID="{A17BFBF2-F259-45AD-BF22-E5C6FBB14302}" presName="titleText2" presStyleLbl="fgAcc1" presStyleIdx="7" presStyleCnt="8">
        <dgm:presLayoutVars>
          <dgm:chMax val="0"/>
          <dgm:chPref val="0"/>
        </dgm:presLayoutVars>
      </dgm:prSet>
      <dgm:spPr/>
      <dgm:t>
        <a:bodyPr/>
        <a:lstStyle/>
        <a:p>
          <a:endParaRPr lang="en-US"/>
        </a:p>
      </dgm:t>
    </dgm:pt>
    <dgm:pt modelId="{27EEC2B3-0E64-4786-B2CF-05C4399A08B8}" type="pres">
      <dgm:prSet presAssocID="{A17BFBF2-F259-45AD-BF22-E5C6FBB14302}" presName="rootConnector" presStyleLbl="node2" presStyleIdx="0" presStyleCnt="0"/>
      <dgm:spPr/>
      <dgm:t>
        <a:bodyPr/>
        <a:lstStyle/>
        <a:p>
          <a:endParaRPr lang="en-US"/>
        </a:p>
      </dgm:t>
    </dgm:pt>
    <dgm:pt modelId="{D014DF24-8C38-4037-A679-D6834E22D903}" type="pres">
      <dgm:prSet presAssocID="{A17BFBF2-F259-45AD-BF22-E5C6FBB14302}" presName="hierChild4" presStyleCnt="0"/>
      <dgm:spPr/>
    </dgm:pt>
    <dgm:pt modelId="{471AC131-8662-4F79-AADF-C04A54050335}" type="pres">
      <dgm:prSet presAssocID="{A17BFBF2-F259-45AD-BF22-E5C6FBB14302}" presName="hierChild5" presStyleCnt="0"/>
      <dgm:spPr/>
    </dgm:pt>
    <dgm:pt modelId="{472C3F4A-2B3C-4FAA-A416-F9431A184F2B}" type="pres">
      <dgm:prSet presAssocID="{4408B46B-1AED-40E0-BAD0-3EF266FBBC12}" presName="hierChild3" presStyleCnt="0"/>
      <dgm:spPr/>
    </dgm:pt>
    <dgm:pt modelId="{85E019A2-7232-48B2-9647-A6129DE4E15A}" type="pres">
      <dgm:prSet presAssocID="{767757FD-4D2F-4853-AC8F-322D0344BA37}" presName="Name96" presStyleLbl="parChTrans1D2" presStyleIdx="4" presStyleCnt="7"/>
      <dgm:spPr/>
      <dgm:t>
        <a:bodyPr/>
        <a:lstStyle/>
        <a:p>
          <a:endParaRPr lang="en-US"/>
        </a:p>
      </dgm:t>
    </dgm:pt>
    <dgm:pt modelId="{D6435816-64AB-48D5-A921-1BE9249E4B04}" type="pres">
      <dgm:prSet presAssocID="{D3EE9C39-CC6E-40AE-BE02-01E73B3BFAD4}" presName="hierRoot3" presStyleCnt="0">
        <dgm:presLayoutVars>
          <dgm:hierBranch val="init"/>
        </dgm:presLayoutVars>
      </dgm:prSet>
      <dgm:spPr/>
    </dgm:pt>
    <dgm:pt modelId="{A41B8A16-B58A-4793-AF6D-1DF2E0E05A99}" type="pres">
      <dgm:prSet presAssocID="{D3EE9C39-CC6E-40AE-BE02-01E73B3BFAD4}" presName="rootComposite3" presStyleCnt="0"/>
      <dgm:spPr/>
    </dgm:pt>
    <dgm:pt modelId="{B6185C00-45B0-4D2A-A2C6-17338B9F6748}" type="pres">
      <dgm:prSet presAssocID="{D3EE9C39-CC6E-40AE-BE02-01E73B3BFAD4}" presName="rootText3" presStyleLbl="asst1" presStyleIdx="0" presStyleCnt="3">
        <dgm:presLayoutVars>
          <dgm:chPref val="3"/>
        </dgm:presLayoutVars>
      </dgm:prSet>
      <dgm:spPr/>
      <dgm:t>
        <a:bodyPr/>
        <a:lstStyle/>
        <a:p>
          <a:endParaRPr lang="en-US"/>
        </a:p>
      </dgm:t>
    </dgm:pt>
    <dgm:pt modelId="{9DB52910-DDBE-4B22-9B69-11195BC6AE68}" type="pres">
      <dgm:prSet presAssocID="{D3EE9C39-CC6E-40AE-BE02-01E73B3BFAD4}" presName="titleText3" presStyleLbl="fgAcc2" presStyleIdx="0" presStyleCnt="3">
        <dgm:presLayoutVars>
          <dgm:chMax val="0"/>
          <dgm:chPref val="0"/>
        </dgm:presLayoutVars>
      </dgm:prSet>
      <dgm:spPr/>
      <dgm:t>
        <a:bodyPr/>
        <a:lstStyle/>
        <a:p>
          <a:endParaRPr lang="en-US"/>
        </a:p>
      </dgm:t>
    </dgm:pt>
    <dgm:pt modelId="{1C6E3F3C-ADAC-4C53-8E30-0226FC02A9AA}" type="pres">
      <dgm:prSet presAssocID="{D3EE9C39-CC6E-40AE-BE02-01E73B3BFAD4}" presName="rootConnector3" presStyleLbl="asst1" presStyleIdx="0" presStyleCnt="3"/>
      <dgm:spPr/>
      <dgm:t>
        <a:bodyPr/>
        <a:lstStyle/>
        <a:p>
          <a:endParaRPr lang="en-US"/>
        </a:p>
      </dgm:t>
    </dgm:pt>
    <dgm:pt modelId="{A0D3C4EB-7B21-48D0-BA95-480C4AB811D4}" type="pres">
      <dgm:prSet presAssocID="{D3EE9C39-CC6E-40AE-BE02-01E73B3BFAD4}" presName="hierChild6" presStyleCnt="0"/>
      <dgm:spPr/>
    </dgm:pt>
    <dgm:pt modelId="{42B39550-B21A-47D2-A265-C7EF1D58FF25}" type="pres">
      <dgm:prSet presAssocID="{D3EE9C39-CC6E-40AE-BE02-01E73B3BFAD4}" presName="hierChild7" presStyleCnt="0"/>
      <dgm:spPr/>
    </dgm:pt>
    <dgm:pt modelId="{562D2C95-2561-474F-BBB6-18F4F2836186}" type="pres">
      <dgm:prSet presAssocID="{D3E7C8D3-27D2-417F-9D84-F1053B0B7260}" presName="Name96" presStyleLbl="parChTrans1D2" presStyleIdx="5" presStyleCnt="7"/>
      <dgm:spPr/>
      <dgm:t>
        <a:bodyPr/>
        <a:lstStyle/>
        <a:p>
          <a:endParaRPr lang="en-US"/>
        </a:p>
      </dgm:t>
    </dgm:pt>
    <dgm:pt modelId="{5FCAE82A-A068-4708-8E05-459CD4AF1370}" type="pres">
      <dgm:prSet presAssocID="{77E2185E-70D0-479C-8C95-6244C41022A2}" presName="hierRoot3" presStyleCnt="0">
        <dgm:presLayoutVars>
          <dgm:hierBranch val="init"/>
        </dgm:presLayoutVars>
      </dgm:prSet>
      <dgm:spPr/>
    </dgm:pt>
    <dgm:pt modelId="{A8F50DD0-89CF-4757-A802-11CAABED2214}" type="pres">
      <dgm:prSet presAssocID="{77E2185E-70D0-479C-8C95-6244C41022A2}" presName="rootComposite3" presStyleCnt="0"/>
      <dgm:spPr/>
    </dgm:pt>
    <dgm:pt modelId="{136681D8-64C2-4CBE-B251-35FB915D9031}" type="pres">
      <dgm:prSet presAssocID="{77E2185E-70D0-479C-8C95-6244C41022A2}" presName="rootText3" presStyleLbl="asst1" presStyleIdx="1" presStyleCnt="3">
        <dgm:presLayoutVars>
          <dgm:chPref val="3"/>
        </dgm:presLayoutVars>
      </dgm:prSet>
      <dgm:spPr/>
      <dgm:t>
        <a:bodyPr/>
        <a:lstStyle/>
        <a:p>
          <a:endParaRPr lang="en-US"/>
        </a:p>
      </dgm:t>
    </dgm:pt>
    <dgm:pt modelId="{C2694ACE-7191-4C45-A049-047F0C07FEA2}" type="pres">
      <dgm:prSet presAssocID="{77E2185E-70D0-479C-8C95-6244C41022A2}" presName="titleText3" presStyleLbl="fgAcc2" presStyleIdx="1" presStyleCnt="3">
        <dgm:presLayoutVars>
          <dgm:chMax val="0"/>
          <dgm:chPref val="0"/>
        </dgm:presLayoutVars>
      </dgm:prSet>
      <dgm:spPr/>
      <dgm:t>
        <a:bodyPr/>
        <a:lstStyle/>
        <a:p>
          <a:endParaRPr lang="en-US"/>
        </a:p>
      </dgm:t>
    </dgm:pt>
    <dgm:pt modelId="{3156FD18-B567-47C9-82FD-C0D3C3856DCB}" type="pres">
      <dgm:prSet presAssocID="{77E2185E-70D0-479C-8C95-6244C41022A2}" presName="rootConnector3" presStyleLbl="asst1" presStyleIdx="1" presStyleCnt="3"/>
      <dgm:spPr/>
      <dgm:t>
        <a:bodyPr/>
        <a:lstStyle/>
        <a:p>
          <a:endParaRPr lang="en-US"/>
        </a:p>
      </dgm:t>
    </dgm:pt>
    <dgm:pt modelId="{FB06B172-7AE8-44A9-9CA2-9E915BE24676}" type="pres">
      <dgm:prSet presAssocID="{77E2185E-70D0-479C-8C95-6244C41022A2}" presName="hierChild6" presStyleCnt="0"/>
      <dgm:spPr/>
    </dgm:pt>
    <dgm:pt modelId="{158B3585-D535-4532-9E66-53181A4F630B}" type="pres">
      <dgm:prSet presAssocID="{77E2185E-70D0-479C-8C95-6244C41022A2}" presName="hierChild7" presStyleCnt="0"/>
      <dgm:spPr/>
    </dgm:pt>
    <dgm:pt modelId="{D285FFE7-7230-4696-BF02-7A938C88B609}" type="pres">
      <dgm:prSet presAssocID="{ABE044F4-29F8-478E-B024-B45C121759C4}" presName="Name96" presStyleLbl="parChTrans1D2" presStyleIdx="6" presStyleCnt="7"/>
      <dgm:spPr/>
      <dgm:t>
        <a:bodyPr/>
        <a:lstStyle/>
        <a:p>
          <a:endParaRPr lang="en-US"/>
        </a:p>
      </dgm:t>
    </dgm:pt>
    <dgm:pt modelId="{DB027CF1-5D1B-41D0-A11E-7DC748313769}" type="pres">
      <dgm:prSet presAssocID="{E1341251-011B-4BCD-9CD1-E3AF1EC6349A}" presName="hierRoot3" presStyleCnt="0">
        <dgm:presLayoutVars>
          <dgm:hierBranch val="init"/>
        </dgm:presLayoutVars>
      </dgm:prSet>
      <dgm:spPr/>
    </dgm:pt>
    <dgm:pt modelId="{8EA84519-D08F-4CC4-907E-37AEE31654C9}" type="pres">
      <dgm:prSet presAssocID="{E1341251-011B-4BCD-9CD1-E3AF1EC6349A}" presName="rootComposite3" presStyleCnt="0"/>
      <dgm:spPr/>
    </dgm:pt>
    <dgm:pt modelId="{CED213E6-B848-4FAE-805F-C1F9EB0A9B00}" type="pres">
      <dgm:prSet presAssocID="{E1341251-011B-4BCD-9CD1-E3AF1EC6349A}" presName="rootText3" presStyleLbl="asst1" presStyleIdx="2" presStyleCnt="3">
        <dgm:presLayoutVars>
          <dgm:chPref val="3"/>
        </dgm:presLayoutVars>
      </dgm:prSet>
      <dgm:spPr/>
      <dgm:t>
        <a:bodyPr/>
        <a:lstStyle/>
        <a:p>
          <a:endParaRPr lang="en-US"/>
        </a:p>
      </dgm:t>
    </dgm:pt>
    <dgm:pt modelId="{80D53B72-13BB-4A3C-A5B5-DB5830FF7F5E}" type="pres">
      <dgm:prSet presAssocID="{E1341251-011B-4BCD-9CD1-E3AF1EC6349A}" presName="titleText3" presStyleLbl="fgAcc2" presStyleIdx="2" presStyleCnt="3">
        <dgm:presLayoutVars>
          <dgm:chMax val="0"/>
          <dgm:chPref val="0"/>
        </dgm:presLayoutVars>
      </dgm:prSet>
      <dgm:spPr/>
      <dgm:t>
        <a:bodyPr/>
        <a:lstStyle/>
        <a:p>
          <a:endParaRPr lang="en-US"/>
        </a:p>
      </dgm:t>
    </dgm:pt>
    <dgm:pt modelId="{883EB12C-7B80-4624-ACAE-9C80F066EDD0}" type="pres">
      <dgm:prSet presAssocID="{E1341251-011B-4BCD-9CD1-E3AF1EC6349A}" presName="rootConnector3" presStyleLbl="asst1" presStyleIdx="2" presStyleCnt="3"/>
      <dgm:spPr/>
      <dgm:t>
        <a:bodyPr/>
        <a:lstStyle/>
        <a:p>
          <a:endParaRPr lang="en-US"/>
        </a:p>
      </dgm:t>
    </dgm:pt>
    <dgm:pt modelId="{34935D6A-EE41-417B-B671-07BAF4D67FFF}" type="pres">
      <dgm:prSet presAssocID="{E1341251-011B-4BCD-9CD1-E3AF1EC6349A}" presName="hierChild6" presStyleCnt="0"/>
      <dgm:spPr/>
    </dgm:pt>
    <dgm:pt modelId="{919CB347-886B-4861-8BB5-AA48352AC062}" type="pres">
      <dgm:prSet presAssocID="{E1341251-011B-4BCD-9CD1-E3AF1EC6349A}" presName="hierChild7" presStyleCnt="0"/>
      <dgm:spPr/>
    </dgm:pt>
  </dgm:ptLst>
  <dgm:cxnLst>
    <dgm:cxn modelId="{9548F107-D607-4FF0-96D7-0CE33B1835BF}" srcId="{4408B46B-1AED-40E0-BAD0-3EF266FBBC12}" destId="{A17BFBF2-F259-45AD-BF22-E5C6FBB14302}" srcOrd="6" destOrd="0" parTransId="{099CFD92-7C0A-42AA-A09B-D0C5FC845A17}" sibTransId="{AF38050B-BCDE-49D4-BBE7-03B8F9035717}"/>
    <dgm:cxn modelId="{B83D046D-6533-422C-9A0D-ECE4FEDFE9B7}" type="presOf" srcId="{73CADF38-0F60-4D0B-A56B-78DB1DFA3124}" destId="{1FE6AC6A-38E1-4695-83A8-5FF38029A03B}" srcOrd="0" destOrd="0" presId="urn:microsoft.com/office/officeart/2008/layout/NameandTitleOrganizationalChart"/>
    <dgm:cxn modelId="{3A1DC2BF-C38F-45B2-8C1C-EA3837754ABC}" type="presOf" srcId="{B23DC975-210F-40B0-A1DF-F9F2685503C2}" destId="{C3B9C32E-B6FC-4182-BDB6-9F65E4509EF2}" srcOrd="0" destOrd="0" presId="urn:microsoft.com/office/officeart/2008/layout/NameandTitleOrganizationalChart"/>
    <dgm:cxn modelId="{BE84C1C6-7585-4CD9-BA48-455F9C7F475D}" srcId="{BE8D3BB5-D132-40F5-8B0F-C56DB81410BD}" destId="{4408B46B-1AED-40E0-BAD0-3EF266FBBC12}" srcOrd="0" destOrd="0" parTransId="{C62B9089-8651-4E0B-8AF5-C62FF4B0ADF7}" sibTransId="{9E3488E6-A7B6-4E56-9F0B-2F4F392E3231}"/>
    <dgm:cxn modelId="{2F0BF943-578C-4063-8B2E-381E7C3C59CD}" type="presOf" srcId="{6D4EAA2D-5A96-41F3-8913-48119A3023D2}" destId="{D13AEC56-FECA-48FD-8E8C-728FF0C84A67}" srcOrd="0" destOrd="0" presId="urn:microsoft.com/office/officeart/2008/layout/NameandTitleOrganizationalChart"/>
    <dgm:cxn modelId="{9A63B1CE-1F0D-4821-A653-52C1ABCBDC8A}" type="presOf" srcId="{BE8D3BB5-D132-40F5-8B0F-C56DB81410BD}" destId="{4FCE7D1F-FDC5-4DEB-885B-2CE808CFBE09}" srcOrd="0" destOrd="0" presId="urn:microsoft.com/office/officeart/2008/layout/NameandTitleOrganizationalChart"/>
    <dgm:cxn modelId="{6D1B674D-BA00-4A58-814E-AB29CF0CCEA7}" type="presOf" srcId="{4C484E8D-BC27-452E-B921-B10D1E5BEF16}" destId="{0947A1E9-DEA2-4926-95BA-C9BC63B2F422}" srcOrd="0" destOrd="0" presId="urn:microsoft.com/office/officeart/2008/layout/NameandTitleOrganizationalChart"/>
    <dgm:cxn modelId="{4D11583E-ED8B-401E-9842-89E177C4475A}" type="presOf" srcId="{5557AEBF-59E6-458B-8122-8B41F793D9F2}" destId="{0D763EBF-345D-4B80-BED2-9BD3A07113CF}" srcOrd="0" destOrd="0" presId="urn:microsoft.com/office/officeart/2008/layout/NameandTitleOrganizationalChart"/>
    <dgm:cxn modelId="{681E9E47-2BDD-4E01-9FC6-126FBCD90DAF}" srcId="{4408B46B-1AED-40E0-BAD0-3EF266FBBC12}" destId="{BD8B6074-B33E-4154-B22B-47F6DAD51AFB}" srcOrd="5" destOrd="0" parTransId="{B23DC975-210F-40B0-A1DF-F9F2685503C2}" sibTransId="{8E03DEF7-23BC-4BB8-8FF3-2D38D593B6C4}"/>
    <dgm:cxn modelId="{55653F80-7A95-4BC2-AEC6-DF440A2F4D68}" type="presOf" srcId="{A6276E68-5108-4ECB-AE52-0519EF318E44}" destId="{80D53B72-13BB-4A3C-A5B5-DB5830FF7F5E}" srcOrd="0" destOrd="0" presId="urn:microsoft.com/office/officeart/2008/layout/NameandTitleOrganizationalChart"/>
    <dgm:cxn modelId="{9EB1DDD4-00F2-437F-8D67-33C1D7C5709F}" srcId="{4408B46B-1AED-40E0-BAD0-3EF266FBBC12}" destId="{77E2185E-70D0-479C-8C95-6244C41022A2}" srcOrd="1" destOrd="0" parTransId="{D3E7C8D3-27D2-417F-9D84-F1053B0B7260}" sibTransId="{00E64F84-C62B-45A3-83F9-EB97F176CBDF}"/>
    <dgm:cxn modelId="{BC1F6F90-132F-4096-9D93-3692E64F69B5}" type="presOf" srcId="{767757FD-4D2F-4853-AC8F-322D0344BA37}" destId="{85E019A2-7232-48B2-9647-A6129DE4E15A}" srcOrd="0" destOrd="0" presId="urn:microsoft.com/office/officeart/2008/layout/NameandTitleOrganizationalChart"/>
    <dgm:cxn modelId="{AB6527EB-26C8-4523-8533-361A8FAF7DEA}" type="presOf" srcId="{4408B46B-1AED-40E0-BAD0-3EF266FBBC12}" destId="{4CC86778-5D31-4B52-89C7-106EBB3C5D85}" srcOrd="1" destOrd="0" presId="urn:microsoft.com/office/officeart/2008/layout/NameandTitleOrganizationalChart"/>
    <dgm:cxn modelId="{66703AF1-78DB-4072-B770-A5415290664D}" type="presOf" srcId="{A17BFBF2-F259-45AD-BF22-E5C6FBB14302}" destId="{27EEC2B3-0E64-4786-B2CF-05C4399A08B8}" srcOrd="1" destOrd="0" presId="urn:microsoft.com/office/officeart/2008/layout/NameandTitleOrganizationalChart"/>
    <dgm:cxn modelId="{C3E65596-FB4F-4171-8B12-34127AE13BCD}" type="presOf" srcId="{22437EAD-FF19-46D4-9739-F71EAE2C555A}" destId="{4AA51CC5-5A4E-4FB4-B5C8-93531CF910F4}" srcOrd="0" destOrd="0" presId="urn:microsoft.com/office/officeart/2008/layout/NameandTitleOrganizationalChart"/>
    <dgm:cxn modelId="{BD656529-9176-4593-B26D-091B7293710A}" type="presOf" srcId="{099CFD92-7C0A-42AA-A09B-D0C5FC845A17}" destId="{D5080400-D489-41ED-8461-5E57D54BDD42}" srcOrd="0" destOrd="0" presId="urn:microsoft.com/office/officeart/2008/layout/NameandTitleOrganizationalChart"/>
    <dgm:cxn modelId="{66103216-691A-4DEB-855C-41865C84964D}" type="presOf" srcId="{DC72CB57-5B43-4712-9D8F-C69D6298CED3}" destId="{ABE82ADB-FD7E-44A9-80BB-BFE43B2C9C2C}" srcOrd="0" destOrd="0" presId="urn:microsoft.com/office/officeart/2008/layout/NameandTitleOrganizationalChart"/>
    <dgm:cxn modelId="{693B2206-5204-438C-AEA0-630088DC1B45}" type="presOf" srcId="{E1341251-011B-4BCD-9CD1-E3AF1EC6349A}" destId="{CED213E6-B848-4FAE-805F-C1F9EB0A9B00}" srcOrd="0" destOrd="0" presId="urn:microsoft.com/office/officeart/2008/layout/NameandTitleOrganizationalChart"/>
    <dgm:cxn modelId="{85D895F6-34AE-4A88-AAB3-DCEC046838DC}" type="presOf" srcId="{4C484E8D-BC27-452E-B921-B10D1E5BEF16}" destId="{026D781B-5C66-469C-B334-851463424693}" srcOrd="1" destOrd="0" presId="urn:microsoft.com/office/officeart/2008/layout/NameandTitleOrganizationalChart"/>
    <dgm:cxn modelId="{D5E1FF40-E92D-4716-B530-E6E33C74E175}" type="presOf" srcId="{85A5D15B-3A92-40E3-B39C-9EE6B6AD4FA0}" destId="{36F8796D-F879-4C66-97E9-E955F0860142}" srcOrd="0" destOrd="0" presId="urn:microsoft.com/office/officeart/2008/layout/NameandTitleOrganizationalChart"/>
    <dgm:cxn modelId="{8EA2242A-DE85-412F-88E6-7952743B00AB}" type="presOf" srcId="{D3E7C8D3-27D2-417F-9D84-F1053B0B7260}" destId="{562D2C95-2561-474F-BBB6-18F4F2836186}" srcOrd="0" destOrd="0" presId="urn:microsoft.com/office/officeart/2008/layout/NameandTitleOrganizationalChart"/>
    <dgm:cxn modelId="{8B4F8BA4-CCC7-4DA0-BF79-49F5F8D6888D}" type="presOf" srcId="{46CA9591-5274-483D-A43B-54A452BEE27D}" destId="{5511B37F-4E0F-4806-ACC3-E0BD59B23D4A}" srcOrd="0" destOrd="0" presId="urn:microsoft.com/office/officeart/2008/layout/NameandTitleOrganizationalChart"/>
    <dgm:cxn modelId="{7D47AC11-B310-4F99-9BFB-B0D84282EBF6}" type="presOf" srcId="{CBBE6764-6CB7-427D-95E2-7F55A4317FD4}" destId="{C1F8B45D-7715-4D9D-87D1-82A033DBB907}" srcOrd="0" destOrd="0" presId="urn:microsoft.com/office/officeart/2008/layout/NameandTitleOrganizationalChart"/>
    <dgm:cxn modelId="{592FC516-B3ED-4E3E-888F-E7A94F4B8848}" type="presOf" srcId="{E1341251-011B-4BCD-9CD1-E3AF1EC6349A}" destId="{883EB12C-7B80-4624-ACAE-9C80F066EDD0}" srcOrd="1" destOrd="0" presId="urn:microsoft.com/office/officeart/2008/layout/NameandTitleOrganizationalChart"/>
    <dgm:cxn modelId="{1DDE8B35-C000-4486-BBE9-4B202FB29EEE}" srcId="{85A5D15B-3A92-40E3-B39C-9EE6B6AD4FA0}" destId="{B4D30DAD-0EC3-46F6-BDD3-23F72A238A36}" srcOrd="0" destOrd="0" parTransId="{6D4EAA2D-5A96-41F3-8913-48119A3023D2}" sibTransId="{7724B6D4-A7F3-41A5-BEE7-696955BC01E2}"/>
    <dgm:cxn modelId="{704A72E8-E0CB-48A6-9AE5-67D580499904}" srcId="{4408B46B-1AED-40E0-BAD0-3EF266FBBC12}" destId="{85A5D15B-3A92-40E3-B39C-9EE6B6AD4FA0}" srcOrd="4" destOrd="0" parTransId="{8F166AD7-8098-4F33-805C-D34094EB2031}" sibTransId="{5557AEBF-59E6-458B-8122-8B41F793D9F2}"/>
    <dgm:cxn modelId="{D7A59AEB-F820-4400-A1CD-F9DB82B7AD74}" type="presOf" srcId="{D2E22ED9-4284-4AEE-9660-8482437110FE}" destId="{06DD84A4-FE65-4C9F-A8C6-5383D28EA74F}" srcOrd="0" destOrd="0" presId="urn:microsoft.com/office/officeart/2008/layout/NameandTitleOrganizationalChart"/>
    <dgm:cxn modelId="{4804599F-D1DF-4A7E-9C27-536F96861C96}" type="presOf" srcId="{B4D30DAD-0EC3-46F6-BDD3-23F72A238A36}" destId="{00935823-E8D9-415D-8D13-BBD299BBC9E6}" srcOrd="1" destOrd="0" presId="urn:microsoft.com/office/officeart/2008/layout/NameandTitleOrganizationalChart"/>
    <dgm:cxn modelId="{F44985E4-B94E-4CC4-802A-58DB9B36BA3A}" type="presOf" srcId="{BD8B6074-B33E-4154-B22B-47F6DAD51AFB}" destId="{F475B45B-C928-494E-B608-482F8701A170}" srcOrd="0" destOrd="0" presId="urn:microsoft.com/office/officeart/2008/layout/NameandTitleOrganizationalChart"/>
    <dgm:cxn modelId="{C699F695-7174-49FD-858D-B6B050DEB1AE}" type="presOf" srcId="{8F166AD7-8098-4F33-805C-D34094EB2031}" destId="{47EE05B2-7386-40E6-A571-354CC6BE2BEC}" srcOrd="0" destOrd="0" presId="urn:microsoft.com/office/officeart/2008/layout/NameandTitleOrganizationalChart"/>
    <dgm:cxn modelId="{E8C6F408-9BC0-480B-B519-14520A4891CF}" type="presOf" srcId="{73CADF38-0F60-4D0B-A56B-78DB1DFA3124}" destId="{F314332F-5279-4699-BF3B-4537F5A64E67}" srcOrd="1" destOrd="0" presId="urn:microsoft.com/office/officeart/2008/layout/NameandTitleOrganizationalChart"/>
    <dgm:cxn modelId="{FD1D0FE7-1056-4D4B-BD4B-6343E90E7304}" type="presOf" srcId="{8E03DEF7-23BC-4BB8-8FF3-2D38D593B6C4}" destId="{85227A5F-AD58-4694-B702-D391AA7301B6}" srcOrd="0" destOrd="0" presId="urn:microsoft.com/office/officeart/2008/layout/NameandTitleOrganizationalChart"/>
    <dgm:cxn modelId="{B2CF0C99-5DA3-4D11-BE93-F033862D0F0B}" type="presOf" srcId="{77E2185E-70D0-479C-8C95-6244C41022A2}" destId="{136681D8-64C2-4CBE-B251-35FB915D9031}" srcOrd="0" destOrd="0" presId="urn:microsoft.com/office/officeart/2008/layout/NameandTitleOrganizationalChart"/>
    <dgm:cxn modelId="{2941DC3B-2921-4A99-A8EE-96F877AFECF0}" type="presOf" srcId="{D83ABD7B-D41F-4DA9-BE56-E6F9F5D373FD}" destId="{53CDD3C1-603C-4180-8F8A-CF01DB330422}" srcOrd="0" destOrd="0" presId="urn:microsoft.com/office/officeart/2008/layout/NameandTitleOrganizationalChart"/>
    <dgm:cxn modelId="{E7E1C39A-99E6-45A4-A599-497F719F05E0}" srcId="{4408B46B-1AED-40E0-BAD0-3EF266FBBC12}" destId="{D3EE9C39-CC6E-40AE-BE02-01E73B3BFAD4}" srcOrd="0" destOrd="0" parTransId="{767757FD-4D2F-4853-AC8F-322D0344BA37}" sibTransId="{1E82C1BA-7FA4-44C3-AF6E-250E92769ECB}"/>
    <dgm:cxn modelId="{94607AFF-7A67-4665-943F-3DEA7F116273}" type="presOf" srcId="{7724B6D4-A7F3-41A5-BEE7-696955BC01E2}" destId="{58CDB7F9-6D1E-4D47-A3C5-943AAC9FE082}" srcOrd="0" destOrd="0" presId="urn:microsoft.com/office/officeart/2008/layout/NameandTitleOrganizationalChart"/>
    <dgm:cxn modelId="{02E88671-A637-47DA-8477-A46A4EE0BE2D}" srcId="{4408B46B-1AED-40E0-BAD0-3EF266FBBC12}" destId="{E1341251-011B-4BCD-9CD1-E3AF1EC6349A}" srcOrd="2" destOrd="0" parTransId="{ABE044F4-29F8-478E-B024-B45C121759C4}" sibTransId="{A6276E68-5108-4ECB-AE52-0519EF318E44}"/>
    <dgm:cxn modelId="{663BD720-5C5F-4C4A-B36A-8774AB379DDD}" srcId="{85A5D15B-3A92-40E3-B39C-9EE6B6AD4FA0}" destId="{DC72CB57-5B43-4712-9D8F-C69D6298CED3}" srcOrd="3" destOrd="0" parTransId="{D2E22ED9-4284-4AEE-9660-8482437110FE}" sibTransId="{22437EAD-FF19-46D4-9739-F71EAE2C555A}"/>
    <dgm:cxn modelId="{70A03A8D-F0A4-4B76-9462-D755C7C95E55}" srcId="{85A5D15B-3A92-40E3-B39C-9EE6B6AD4FA0}" destId="{4C484E8D-BC27-452E-B921-B10D1E5BEF16}" srcOrd="1" destOrd="0" parTransId="{CBBE6764-6CB7-427D-95E2-7F55A4317FD4}" sibTransId="{263E1998-6947-4DFA-828A-283E4DCAAAF9}"/>
    <dgm:cxn modelId="{7BE33AAB-0021-44B8-858F-C6E7F7B2C498}" type="presOf" srcId="{1E82C1BA-7FA4-44C3-AF6E-250E92769ECB}" destId="{9DB52910-DDBE-4B22-9B69-11195BC6AE68}" srcOrd="0" destOrd="0" presId="urn:microsoft.com/office/officeart/2008/layout/NameandTitleOrganizationalChart"/>
    <dgm:cxn modelId="{0B3F08FE-8DBE-4234-A9A4-EE93C4E5900B}" type="presOf" srcId="{77E00287-72DD-4153-A77A-E911164C96DA}" destId="{06319FB7-7411-41E9-BC1E-5C2D0B3807F5}" srcOrd="0" destOrd="0" presId="urn:microsoft.com/office/officeart/2008/layout/NameandTitleOrganizationalChart"/>
    <dgm:cxn modelId="{CD05AC76-F2B9-4929-93CE-2E67C687B1C8}" type="presOf" srcId="{A17BFBF2-F259-45AD-BF22-E5C6FBB14302}" destId="{11B95F94-1D43-470C-A1CE-F9F342C7A66A}" srcOrd="0" destOrd="0" presId="urn:microsoft.com/office/officeart/2008/layout/NameandTitleOrganizationalChart"/>
    <dgm:cxn modelId="{1D1D0869-333C-4D81-BA49-B1F5D65EF6D9}" srcId="{4408B46B-1AED-40E0-BAD0-3EF266FBBC12}" destId="{46CA9591-5274-483D-A43B-54A452BEE27D}" srcOrd="3" destOrd="0" parTransId="{DD3A0F6F-1087-4BAC-BC24-68ADC1A483D2}" sibTransId="{77E00287-72DD-4153-A77A-E911164C96DA}"/>
    <dgm:cxn modelId="{D3FB7C68-8762-4E23-B095-7692FB574DF5}" type="presOf" srcId="{46CA9591-5274-483D-A43B-54A452BEE27D}" destId="{34BC4519-7965-4D03-9F02-6E21776082DC}" srcOrd="1" destOrd="0" presId="urn:microsoft.com/office/officeart/2008/layout/NameandTitleOrganizationalChart"/>
    <dgm:cxn modelId="{F55E3651-CCA9-48C4-8520-877AE3CA7DC9}" type="presOf" srcId="{85A5D15B-3A92-40E3-B39C-9EE6B6AD4FA0}" destId="{AB55B184-1C19-4EF7-977F-F5B2C1756204}" srcOrd="1" destOrd="0" presId="urn:microsoft.com/office/officeart/2008/layout/NameandTitleOrganizationalChart"/>
    <dgm:cxn modelId="{F6EB024E-9E68-4233-9580-CEBEBEC102EB}" srcId="{85A5D15B-3A92-40E3-B39C-9EE6B6AD4FA0}" destId="{73CADF38-0F60-4D0B-A56B-78DB1DFA3124}" srcOrd="2" destOrd="0" parTransId="{D83ABD7B-D41F-4DA9-BE56-E6F9F5D373FD}" sibTransId="{BE12DE95-5322-41EC-A42D-B32BB651FF46}"/>
    <dgm:cxn modelId="{F08DF2B3-D785-463F-9616-B8577F1F966D}" type="presOf" srcId="{263E1998-6947-4DFA-828A-283E4DCAAAF9}" destId="{E4D44167-8513-40BA-A275-941CD0AFE546}" srcOrd="0" destOrd="0" presId="urn:microsoft.com/office/officeart/2008/layout/NameandTitleOrganizationalChart"/>
    <dgm:cxn modelId="{2EE8C74F-A7E2-4C7A-BB93-4ACCBDC70925}" type="presOf" srcId="{ABE044F4-29F8-478E-B024-B45C121759C4}" destId="{D285FFE7-7230-4696-BF02-7A938C88B609}" srcOrd="0" destOrd="0" presId="urn:microsoft.com/office/officeart/2008/layout/NameandTitleOrganizationalChart"/>
    <dgm:cxn modelId="{9CD1D162-09A9-41A8-8536-C6446246A047}" type="presOf" srcId="{BE12DE95-5322-41EC-A42D-B32BB651FF46}" destId="{14114ADD-5CC3-4A12-BE04-65B2906D17CA}" srcOrd="0" destOrd="0" presId="urn:microsoft.com/office/officeart/2008/layout/NameandTitleOrganizationalChart"/>
    <dgm:cxn modelId="{FE5BE851-1D3E-48A6-9048-FBE12FA7FB7D}" type="presOf" srcId="{9E3488E6-A7B6-4E56-9F0B-2F4F392E3231}" destId="{4C16E46D-4559-4072-9175-26CA9DF1EFF4}" srcOrd="0" destOrd="0" presId="urn:microsoft.com/office/officeart/2008/layout/NameandTitleOrganizationalChart"/>
    <dgm:cxn modelId="{C8ECDEDF-ADB7-4C90-ADA6-54B34990FFCE}" type="presOf" srcId="{B4D30DAD-0EC3-46F6-BDD3-23F72A238A36}" destId="{19D514F6-C562-4589-9E79-F55E8B3CF223}" srcOrd="0" destOrd="0" presId="urn:microsoft.com/office/officeart/2008/layout/NameandTitleOrganizationalChart"/>
    <dgm:cxn modelId="{CB7D4C34-1174-434F-AD53-86F44CECC9DD}" type="presOf" srcId="{DC72CB57-5B43-4712-9D8F-C69D6298CED3}" destId="{04FFFBB9-8CA1-42B3-9AA1-17327CBBA209}" srcOrd="1" destOrd="0" presId="urn:microsoft.com/office/officeart/2008/layout/NameandTitleOrganizationalChart"/>
    <dgm:cxn modelId="{EBDA1FC1-B197-46BF-91FE-CCC6B7501B80}" type="presOf" srcId="{DD3A0F6F-1087-4BAC-BC24-68ADC1A483D2}" destId="{56774C87-44A6-487A-A33D-ABFF70FC7719}" srcOrd="0" destOrd="0" presId="urn:microsoft.com/office/officeart/2008/layout/NameandTitleOrganizationalChart"/>
    <dgm:cxn modelId="{9B021E07-1F7E-4855-9A9D-FAA4724C27D9}" type="presOf" srcId="{AF38050B-BCDE-49D4-BBE7-03B8F9035717}" destId="{F66FD0C8-6032-4ACA-BB30-BC9FB1F85C09}" srcOrd="0" destOrd="0" presId="urn:microsoft.com/office/officeart/2008/layout/NameandTitleOrganizationalChart"/>
    <dgm:cxn modelId="{3862CBA4-E3DD-472D-87C2-FFC936A04238}" type="presOf" srcId="{77E2185E-70D0-479C-8C95-6244C41022A2}" destId="{3156FD18-B567-47C9-82FD-C0D3C3856DCB}" srcOrd="1" destOrd="0" presId="urn:microsoft.com/office/officeart/2008/layout/NameandTitleOrganizationalChart"/>
    <dgm:cxn modelId="{7ABE62D2-6282-4120-81E3-72A47C35381B}" type="presOf" srcId="{00E64F84-C62B-45A3-83F9-EB97F176CBDF}" destId="{C2694ACE-7191-4C45-A049-047F0C07FEA2}" srcOrd="0" destOrd="0" presId="urn:microsoft.com/office/officeart/2008/layout/NameandTitleOrganizationalChart"/>
    <dgm:cxn modelId="{CCB96D39-71B5-4853-8A91-6B0FA61327D4}" type="presOf" srcId="{4408B46B-1AED-40E0-BAD0-3EF266FBBC12}" destId="{3C82C830-40EF-4B4C-96F0-EB564A5D6B1E}" srcOrd="0" destOrd="0" presId="urn:microsoft.com/office/officeart/2008/layout/NameandTitleOrganizationalChart"/>
    <dgm:cxn modelId="{26EBC1DE-28CB-42D1-A67B-DE735D64AAF7}" type="presOf" srcId="{D3EE9C39-CC6E-40AE-BE02-01E73B3BFAD4}" destId="{1C6E3F3C-ADAC-4C53-8E30-0226FC02A9AA}" srcOrd="1" destOrd="0" presId="urn:microsoft.com/office/officeart/2008/layout/NameandTitleOrganizationalChart"/>
    <dgm:cxn modelId="{01D0D1FD-1466-4440-8A80-D820DB5F24D8}" type="presOf" srcId="{D3EE9C39-CC6E-40AE-BE02-01E73B3BFAD4}" destId="{B6185C00-45B0-4D2A-A2C6-17338B9F6748}" srcOrd="0" destOrd="0" presId="urn:microsoft.com/office/officeart/2008/layout/NameandTitleOrganizationalChart"/>
    <dgm:cxn modelId="{540175DB-EB78-4F4A-84F0-EEF526658B9E}" type="presOf" srcId="{BD8B6074-B33E-4154-B22B-47F6DAD51AFB}" destId="{6BC7603F-F858-4966-BFF1-E2C2874BB87D}" srcOrd="1" destOrd="0" presId="urn:microsoft.com/office/officeart/2008/layout/NameandTitleOrganizationalChart"/>
    <dgm:cxn modelId="{826416D3-B041-454A-B48C-96AA8D3A2AD0}" type="presParOf" srcId="{4FCE7D1F-FDC5-4DEB-885B-2CE808CFBE09}" destId="{8D7B523B-2A3F-4ED8-A239-B0E6B3571AC4}" srcOrd="0" destOrd="0" presId="urn:microsoft.com/office/officeart/2008/layout/NameandTitleOrganizationalChart"/>
    <dgm:cxn modelId="{C08CA68A-21BB-465D-82F1-3D48DC58DCB6}" type="presParOf" srcId="{8D7B523B-2A3F-4ED8-A239-B0E6B3571AC4}" destId="{EB2030C0-0302-4AA7-9CAA-0DF35ECCA50C}" srcOrd="0" destOrd="0" presId="urn:microsoft.com/office/officeart/2008/layout/NameandTitleOrganizationalChart"/>
    <dgm:cxn modelId="{6EB737F8-7DC1-4738-AF1A-F6BBDF0B6189}" type="presParOf" srcId="{EB2030C0-0302-4AA7-9CAA-0DF35ECCA50C}" destId="{3C82C830-40EF-4B4C-96F0-EB564A5D6B1E}" srcOrd="0" destOrd="0" presId="urn:microsoft.com/office/officeart/2008/layout/NameandTitleOrganizationalChart"/>
    <dgm:cxn modelId="{4C0C0B24-F4FA-419F-8C28-C74AF4E25059}" type="presParOf" srcId="{EB2030C0-0302-4AA7-9CAA-0DF35ECCA50C}" destId="{4C16E46D-4559-4072-9175-26CA9DF1EFF4}" srcOrd="1" destOrd="0" presId="urn:microsoft.com/office/officeart/2008/layout/NameandTitleOrganizationalChart"/>
    <dgm:cxn modelId="{DFD8C134-CF68-4B43-8DCD-00DE8D9A9630}" type="presParOf" srcId="{EB2030C0-0302-4AA7-9CAA-0DF35ECCA50C}" destId="{4CC86778-5D31-4B52-89C7-106EBB3C5D85}" srcOrd="2" destOrd="0" presId="urn:microsoft.com/office/officeart/2008/layout/NameandTitleOrganizationalChart"/>
    <dgm:cxn modelId="{E53CB5E2-8B08-4B25-A58D-8885AE3097CE}" type="presParOf" srcId="{8D7B523B-2A3F-4ED8-A239-B0E6B3571AC4}" destId="{4C47C2BC-2FBB-4088-8BFD-1F31C93BBDCA}" srcOrd="1" destOrd="0" presId="urn:microsoft.com/office/officeart/2008/layout/NameandTitleOrganizationalChart"/>
    <dgm:cxn modelId="{E1DA0507-884C-49EE-96E9-4CFB1FD39D5A}" type="presParOf" srcId="{4C47C2BC-2FBB-4088-8BFD-1F31C93BBDCA}" destId="{56774C87-44A6-487A-A33D-ABFF70FC7719}" srcOrd="0" destOrd="0" presId="urn:microsoft.com/office/officeart/2008/layout/NameandTitleOrganizationalChart"/>
    <dgm:cxn modelId="{CE24F272-182D-41AD-B876-393F622ED652}" type="presParOf" srcId="{4C47C2BC-2FBB-4088-8BFD-1F31C93BBDCA}" destId="{799276BE-BF28-41CC-94C5-BAD18E0D7633}" srcOrd="1" destOrd="0" presId="urn:microsoft.com/office/officeart/2008/layout/NameandTitleOrganizationalChart"/>
    <dgm:cxn modelId="{E48C38C6-CC09-4249-BE24-BB5788F9CF8C}" type="presParOf" srcId="{799276BE-BF28-41CC-94C5-BAD18E0D7633}" destId="{53BB53E7-ECA6-4C94-BC32-30424614CD73}" srcOrd="0" destOrd="0" presId="urn:microsoft.com/office/officeart/2008/layout/NameandTitleOrganizationalChart"/>
    <dgm:cxn modelId="{75AA3EF9-AC95-4C4E-840A-5E18DD0A7160}" type="presParOf" srcId="{53BB53E7-ECA6-4C94-BC32-30424614CD73}" destId="{5511B37F-4E0F-4806-ACC3-E0BD59B23D4A}" srcOrd="0" destOrd="0" presId="urn:microsoft.com/office/officeart/2008/layout/NameandTitleOrganizationalChart"/>
    <dgm:cxn modelId="{3BF97E6F-1F3A-4BB4-A7F6-9BE0C6790562}" type="presParOf" srcId="{53BB53E7-ECA6-4C94-BC32-30424614CD73}" destId="{06319FB7-7411-41E9-BC1E-5C2D0B3807F5}" srcOrd="1" destOrd="0" presId="urn:microsoft.com/office/officeart/2008/layout/NameandTitleOrganizationalChart"/>
    <dgm:cxn modelId="{D2F5E11C-60B6-44EA-8971-4FFF8E09FD29}" type="presParOf" srcId="{53BB53E7-ECA6-4C94-BC32-30424614CD73}" destId="{34BC4519-7965-4D03-9F02-6E21776082DC}" srcOrd="2" destOrd="0" presId="urn:microsoft.com/office/officeart/2008/layout/NameandTitleOrganizationalChart"/>
    <dgm:cxn modelId="{CFC95482-F36A-4252-88AF-8CBEBAFA4D00}" type="presParOf" srcId="{799276BE-BF28-41CC-94C5-BAD18E0D7633}" destId="{18B432A7-341C-41E9-88D2-0D3730F9D9D6}" srcOrd="1" destOrd="0" presId="urn:microsoft.com/office/officeart/2008/layout/NameandTitleOrganizationalChart"/>
    <dgm:cxn modelId="{6BE98CDF-C4E3-4347-B004-BAD64C6746F8}" type="presParOf" srcId="{799276BE-BF28-41CC-94C5-BAD18E0D7633}" destId="{2C987C66-6594-4589-85AC-413553C1333C}" srcOrd="2" destOrd="0" presId="urn:microsoft.com/office/officeart/2008/layout/NameandTitleOrganizationalChart"/>
    <dgm:cxn modelId="{108F96DE-A10C-4E1C-BF43-872E8BF354EF}" type="presParOf" srcId="{4C47C2BC-2FBB-4088-8BFD-1F31C93BBDCA}" destId="{47EE05B2-7386-40E6-A571-354CC6BE2BEC}" srcOrd="2" destOrd="0" presId="urn:microsoft.com/office/officeart/2008/layout/NameandTitleOrganizationalChart"/>
    <dgm:cxn modelId="{5C120719-5A24-44B1-854C-E1CC5E0B6EA3}" type="presParOf" srcId="{4C47C2BC-2FBB-4088-8BFD-1F31C93BBDCA}" destId="{DF37F6B4-8992-4A48-98EC-55D7A10C7F39}" srcOrd="3" destOrd="0" presId="urn:microsoft.com/office/officeart/2008/layout/NameandTitleOrganizationalChart"/>
    <dgm:cxn modelId="{1AF9CF71-A400-40B3-8861-5B4B9EE1701F}" type="presParOf" srcId="{DF37F6B4-8992-4A48-98EC-55D7A10C7F39}" destId="{A7BBD2B7-A7D6-4EAB-A43C-30D4CCBEA681}" srcOrd="0" destOrd="0" presId="urn:microsoft.com/office/officeart/2008/layout/NameandTitleOrganizationalChart"/>
    <dgm:cxn modelId="{E4B5E730-9C96-4559-82E3-656DF73AAD53}" type="presParOf" srcId="{A7BBD2B7-A7D6-4EAB-A43C-30D4CCBEA681}" destId="{36F8796D-F879-4C66-97E9-E955F0860142}" srcOrd="0" destOrd="0" presId="urn:microsoft.com/office/officeart/2008/layout/NameandTitleOrganizationalChart"/>
    <dgm:cxn modelId="{E0321921-8F54-414C-A340-6B7B199B1A43}" type="presParOf" srcId="{A7BBD2B7-A7D6-4EAB-A43C-30D4CCBEA681}" destId="{0D763EBF-345D-4B80-BED2-9BD3A07113CF}" srcOrd="1" destOrd="0" presId="urn:microsoft.com/office/officeart/2008/layout/NameandTitleOrganizationalChart"/>
    <dgm:cxn modelId="{408024D9-A82F-41FF-8711-03C6AD932E9C}" type="presParOf" srcId="{A7BBD2B7-A7D6-4EAB-A43C-30D4CCBEA681}" destId="{AB55B184-1C19-4EF7-977F-F5B2C1756204}" srcOrd="2" destOrd="0" presId="urn:microsoft.com/office/officeart/2008/layout/NameandTitleOrganizationalChart"/>
    <dgm:cxn modelId="{07AEAE18-3864-4B3B-90AE-28DD73F3AE83}" type="presParOf" srcId="{DF37F6B4-8992-4A48-98EC-55D7A10C7F39}" destId="{63B56D91-7096-49F7-8844-3B744D64D963}" srcOrd="1" destOrd="0" presId="urn:microsoft.com/office/officeart/2008/layout/NameandTitleOrganizationalChart"/>
    <dgm:cxn modelId="{2D1686C4-E19D-43BC-9471-43A299921745}" type="presParOf" srcId="{63B56D91-7096-49F7-8844-3B744D64D963}" destId="{D13AEC56-FECA-48FD-8E8C-728FF0C84A67}" srcOrd="0" destOrd="0" presId="urn:microsoft.com/office/officeart/2008/layout/NameandTitleOrganizationalChart"/>
    <dgm:cxn modelId="{6C7151BB-3238-4246-8424-FFAC1F7C7D51}" type="presParOf" srcId="{63B56D91-7096-49F7-8844-3B744D64D963}" destId="{B54012AB-CCE2-4416-AE56-BB5F9A541C7D}" srcOrd="1" destOrd="0" presId="urn:microsoft.com/office/officeart/2008/layout/NameandTitleOrganizationalChart"/>
    <dgm:cxn modelId="{BE53431B-2815-4A06-B7F2-0D1799B82174}" type="presParOf" srcId="{B54012AB-CCE2-4416-AE56-BB5F9A541C7D}" destId="{D880709C-0AA8-419D-A96D-1CE8372D2C4F}" srcOrd="0" destOrd="0" presId="urn:microsoft.com/office/officeart/2008/layout/NameandTitleOrganizationalChart"/>
    <dgm:cxn modelId="{F6E8530B-0D5D-470C-B221-94B46CAB706B}" type="presParOf" srcId="{D880709C-0AA8-419D-A96D-1CE8372D2C4F}" destId="{19D514F6-C562-4589-9E79-F55E8B3CF223}" srcOrd="0" destOrd="0" presId="urn:microsoft.com/office/officeart/2008/layout/NameandTitleOrganizationalChart"/>
    <dgm:cxn modelId="{1613780B-73CF-4C8A-A834-1DFDAE5BDCA1}" type="presParOf" srcId="{D880709C-0AA8-419D-A96D-1CE8372D2C4F}" destId="{58CDB7F9-6D1E-4D47-A3C5-943AAC9FE082}" srcOrd="1" destOrd="0" presId="urn:microsoft.com/office/officeart/2008/layout/NameandTitleOrganizationalChart"/>
    <dgm:cxn modelId="{8624DBDF-C8BA-4554-834D-16AA73132175}" type="presParOf" srcId="{D880709C-0AA8-419D-A96D-1CE8372D2C4F}" destId="{00935823-E8D9-415D-8D13-BBD299BBC9E6}" srcOrd="2" destOrd="0" presId="urn:microsoft.com/office/officeart/2008/layout/NameandTitleOrganizationalChart"/>
    <dgm:cxn modelId="{08FEB3C6-533B-41F9-9E19-3D3BE10ADFEF}" type="presParOf" srcId="{B54012AB-CCE2-4416-AE56-BB5F9A541C7D}" destId="{AF1EAC2C-F314-4E0B-8AC6-68ECA905E8D1}" srcOrd="1" destOrd="0" presId="urn:microsoft.com/office/officeart/2008/layout/NameandTitleOrganizationalChart"/>
    <dgm:cxn modelId="{45E45219-3790-4CB7-B3C6-6646920F06E6}" type="presParOf" srcId="{B54012AB-CCE2-4416-AE56-BB5F9A541C7D}" destId="{1DB86195-A640-4BC3-B2A7-A6E440EF75CE}" srcOrd="2" destOrd="0" presId="urn:microsoft.com/office/officeart/2008/layout/NameandTitleOrganizationalChart"/>
    <dgm:cxn modelId="{F6955323-E92F-495C-B7AD-C9886D22B7DD}" type="presParOf" srcId="{63B56D91-7096-49F7-8844-3B744D64D963}" destId="{C1F8B45D-7715-4D9D-87D1-82A033DBB907}" srcOrd="2" destOrd="0" presId="urn:microsoft.com/office/officeart/2008/layout/NameandTitleOrganizationalChart"/>
    <dgm:cxn modelId="{AD93EC09-E171-4DEF-9700-65580BAA916D}" type="presParOf" srcId="{63B56D91-7096-49F7-8844-3B744D64D963}" destId="{F3BD16A4-C4DD-43E4-9AC5-2F1C8D1F6A2C}" srcOrd="3" destOrd="0" presId="urn:microsoft.com/office/officeart/2008/layout/NameandTitleOrganizationalChart"/>
    <dgm:cxn modelId="{32487AC7-3EA3-48EE-86A4-DFB370E8722C}" type="presParOf" srcId="{F3BD16A4-C4DD-43E4-9AC5-2F1C8D1F6A2C}" destId="{855BD10D-3F4A-4E11-A6EE-938B589A26C2}" srcOrd="0" destOrd="0" presId="urn:microsoft.com/office/officeart/2008/layout/NameandTitleOrganizationalChart"/>
    <dgm:cxn modelId="{A8975326-C708-43A6-923B-C5BE7A00A940}" type="presParOf" srcId="{855BD10D-3F4A-4E11-A6EE-938B589A26C2}" destId="{0947A1E9-DEA2-4926-95BA-C9BC63B2F422}" srcOrd="0" destOrd="0" presId="urn:microsoft.com/office/officeart/2008/layout/NameandTitleOrganizationalChart"/>
    <dgm:cxn modelId="{1039D78A-AD58-4E38-9B07-939667C775F5}" type="presParOf" srcId="{855BD10D-3F4A-4E11-A6EE-938B589A26C2}" destId="{E4D44167-8513-40BA-A275-941CD0AFE546}" srcOrd="1" destOrd="0" presId="urn:microsoft.com/office/officeart/2008/layout/NameandTitleOrganizationalChart"/>
    <dgm:cxn modelId="{2D49BBE2-9823-4FC3-ACDD-053E1E6F206B}" type="presParOf" srcId="{855BD10D-3F4A-4E11-A6EE-938B589A26C2}" destId="{026D781B-5C66-469C-B334-851463424693}" srcOrd="2" destOrd="0" presId="urn:microsoft.com/office/officeart/2008/layout/NameandTitleOrganizationalChart"/>
    <dgm:cxn modelId="{217B8FA0-D8B1-422D-87CB-50B1D293CEC6}" type="presParOf" srcId="{F3BD16A4-C4DD-43E4-9AC5-2F1C8D1F6A2C}" destId="{4E0E8AAF-3093-459A-B0FA-3EEFF16D82B8}" srcOrd="1" destOrd="0" presId="urn:microsoft.com/office/officeart/2008/layout/NameandTitleOrganizationalChart"/>
    <dgm:cxn modelId="{E8031569-9A26-4F1E-B156-19DB3BF009B6}" type="presParOf" srcId="{F3BD16A4-C4DD-43E4-9AC5-2F1C8D1F6A2C}" destId="{2A453F4B-BFE9-4A1F-88F5-D47039BD5A61}" srcOrd="2" destOrd="0" presId="urn:microsoft.com/office/officeart/2008/layout/NameandTitleOrganizationalChart"/>
    <dgm:cxn modelId="{EFC01597-6E6D-4F5B-A09C-D8C4BB38FF80}" type="presParOf" srcId="{63B56D91-7096-49F7-8844-3B744D64D963}" destId="{53CDD3C1-603C-4180-8F8A-CF01DB330422}" srcOrd="4" destOrd="0" presId="urn:microsoft.com/office/officeart/2008/layout/NameandTitleOrganizationalChart"/>
    <dgm:cxn modelId="{61D9A0F5-469A-451D-A8EC-C89A46A2CC4A}" type="presParOf" srcId="{63B56D91-7096-49F7-8844-3B744D64D963}" destId="{91E455EE-F934-424C-BF70-FBCF2490233F}" srcOrd="5" destOrd="0" presId="urn:microsoft.com/office/officeart/2008/layout/NameandTitleOrganizationalChart"/>
    <dgm:cxn modelId="{6D4D24B6-6F50-4BD4-BEBD-2E65AF41AF56}" type="presParOf" srcId="{91E455EE-F934-424C-BF70-FBCF2490233F}" destId="{262DBE40-6AAE-439D-9FB6-0C6E8A253A27}" srcOrd="0" destOrd="0" presId="urn:microsoft.com/office/officeart/2008/layout/NameandTitleOrganizationalChart"/>
    <dgm:cxn modelId="{4B6F6BBE-1373-4445-9678-F7495BD41F78}" type="presParOf" srcId="{262DBE40-6AAE-439D-9FB6-0C6E8A253A27}" destId="{1FE6AC6A-38E1-4695-83A8-5FF38029A03B}" srcOrd="0" destOrd="0" presId="urn:microsoft.com/office/officeart/2008/layout/NameandTitleOrganizationalChart"/>
    <dgm:cxn modelId="{0C63DC2A-BC00-4905-8FF1-FFA7BF3806A8}" type="presParOf" srcId="{262DBE40-6AAE-439D-9FB6-0C6E8A253A27}" destId="{14114ADD-5CC3-4A12-BE04-65B2906D17CA}" srcOrd="1" destOrd="0" presId="urn:microsoft.com/office/officeart/2008/layout/NameandTitleOrganizationalChart"/>
    <dgm:cxn modelId="{18893BDC-C65E-4857-B757-CB4F1488ADC9}" type="presParOf" srcId="{262DBE40-6AAE-439D-9FB6-0C6E8A253A27}" destId="{F314332F-5279-4699-BF3B-4537F5A64E67}" srcOrd="2" destOrd="0" presId="urn:microsoft.com/office/officeart/2008/layout/NameandTitleOrganizationalChart"/>
    <dgm:cxn modelId="{B9BA65B1-70B4-4CCF-8819-F3664061477E}" type="presParOf" srcId="{91E455EE-F934-424C-BF70-FBCF2490233F}" destId="{1B11301B-1D13-44FB-82A4-D442396861FA}" srcOrd="1" destOrd="0" presId="urn:microsoft.com/office/officeart/2008/layout/NameandTitleOrganizationalChart"/>
    <dgm:cxn modelId="{2C66EC16-0178-4163-A8AE-FB207BD6A3C1}" type="presParOf" srcId="{91E455EE-F934-424C-BF70-FBCF2490233F}" destId="{64C7ED04-4D6E-4940-9FFF-07AAD1E2AB5E}" srcOrd="2" destOrd="0" presId="urn:microsoft.com/office/officeart/2008/layout/NameandTitleOrganizationalChart"/>
    <dgm:cxn modelId="{DE0B2C2F-1412-4D2C-B5A6-D639A852D14C}" type="presParOf" srcId="{63B56D91-7096-49F7-8844-3B744D64D963}" destId="{06DD84A4-FE65-4C9F-A8C6-5383D28EA74F}" srcOrd="6" destOrd="0" presId="urn:microsoft.com/office/officeart/2008/layout/NameandTitleOrganizationalChart"/>
    <dgm:cxn modelId="{25ADDC56-02A3-4121-9700-114299360810}" type="presParOf" srcId="{63B56D91-7096-49F7-8844-3B744D64D963}" destId="{7CE981F5-8B44-447B-B197-6A0DE1DB65C6}" srcOrd="7" destOrd="0" presId="urn:microsoft.com/office/officeart/2008/layout/NameandTitleOrganizationalChart"/>
    <dgm:cxn modelId="{B1240511-1099-4DD4-BE5D-8C2939C43643}" type="presParOf" srcId="{7CE981F5-8B44-447B-B197-6A0DE1DB65C6}" destId="{3C876745-F152-4F9A-943D-8407BD3EA270}" srcOrd="0" destOrd="0" presId="urn:microsoft.com/office/officeart/2008/layout/NameandTitleOrganizationalChart"/>
    <dgm:cxn modelId="{81DC0A56-1D31-41AC-BC3B-50DE5CE5A9EC}" type="presParOf" srcId="{3C876745-F152-4F9A-943D-8407BD3EA270}" destId="{ABE82ADB-FD7E-44A9-80BB-BFE43B2C9C2C}" srcOrd="0" destOrd="0" presId="urn:microsoft.com/office/officeart/2008/layout/NameandTitleOrganizationalChart"/>
    <dgm:cxn modelId="{2EF82CF8-A6DB-400A-B0D1-81261FFEAE6B}" type="presParOf" srcId="{3C876745-F152-4F9A-943D-8407BD3EA270}" destId="{4AA51CC5-5A4E-4FB4-B5C8-93531CF910F4}" srcOrd="1" destOrd="0" presId="urn:microsoft.com/office/officeart/2008/layout/NameandTitleOrganizationalChart"/>
    <dgm:cxn modelId="{63FFFDC3-2696-4FF7-BD54-B0682E424468}" type="presParOf" srcId="{3C876745-F152-4F9A-943D-8407BD3EA270}" destId="{04FFFBB9-8CA1-42B3-9AA1-17327CBBA209}" srcOrd="2" destOrd="0" presId="urn:microsoft.com/office/officeart/2008/layout/NameandTitleOrganizationalChart"/>
    <dgm:cxn modelId="{184EC95B-C752-42B6-83F5-7EFFBAEAB0FE}" type="presParOf" srcId="{7CE981F5-8B44-447B-B197-6A0DE1DB65C6}" destId="{17669C35-3B63-4656-95F5-9C10CD7D07BF}" srcOrd="1" destOrd="0" presId="urn:microsoft.com/office/officeart/2008/layout/NameandTitleOrganizationalChart"/>
    <dgm:cxn modelId="{DDA9932C-9D2E-45D7-BCA1-41BCD19E57B4}" type="presParOf" srcId="{7CE981F5-8B44-447B-B197-6A0DE1DB65C6}" destId="{3BF047A3-CF8E-484A-B805-9347EE7B0F27}" srcOrd="2" destOrd="0" presId="urn:microsoft.com/office/officeart/2008/layout/NameandTitleOrganizationalChart"/>
    <dgm:cxn modelId="{672AF96E-43E8-4EEE-8B2D-7D959BFBA2F8}" type="presParOf" srcId="{DF37F6B4-8992-4A48-98EC-55D7A10C7F39}" destId="{3093076C-D865-4F2A-8285-A9986176FCAF}" srcOrd="2" destOrd="0" presId="urn:microsoft.com/office/officeart/2008/layout/NameandTitleOrganizationalChart"/>
    <dgm:cxn modelId="{D45656EE-75BE-4390-96B1-F076A9690C60}" type="presParOf" srcId="{4C47C2BC-2FBB-4088-8BFD-1F31C93BBDCA}" destId="{C3B9C32E-B6FC-4182-BDB6-9F65E4509EF2}" srcOrd="4" destOrd="0" presId="urn:microsoft.com/office/officeart/2008/layout/NameandTitleOrganizationalChart"/>
    <dgm:cxn modelId="{FF1DDFE2-5CA1-4011-88E7-FDA965E47364}" type="presParOf" srcId="{4C47C2BC-2FBB-4088-8BFD-1F31C93BBDCA}" destId="{01932593-0F6D-4532-BD35-9585FA992A52}" srcOrd="5" destOrd="0" presId="urn:microsoft.com/office/officeart/2008/layout/NameandTitleOrganizationalChart"/>
    <dgm:cxn modelId="{ED5ED7FC-F842-4564-8996-FB45EAAD4D84}" type="presParOf" srcId="{01932593-0F6D-4532-BD35-9585FA992A52}" destId="{178DBE3A-0210-4E6F-A67A-016641D88CA2}" srcOrd="0" destOrd="0" presId="urn:microsoft.com/office/officeart/2008/layout/NameandTitleOrganizationalChart"/>
    <dgm:cxn modelId="{A5B8BBA5-1F2A-4AE2-84DD-6B6241EAE7D6}" type="presParOf" srcId="{178DBE3A-0210-4E6F-A67A-016641D88CA2}" destId="{F475B45B-C928-494E-B608-482F8701A170}" srcOrd="0" destOrd="0" presId="urn:microsoft.com/office/officeart/2008/layout/NameandTitleOrganizationalChart"/>
    <dgm:cxn modelId="{31D9358A-EE85-4DC3-9E55-7D5121717B31}" type="presParOf" srcId="{178DBE3A-0210-4E6F-A67A-016641D88CA2}" destId="{85227A5F-AD58-4694-B702-D391AA7301B6}" srcOrd="1" destOrd="0" presId="urn:microsoft.com/office/officeart/2008/layout/NameandTitleOrganizationalChart"/>
    <dgm:cxn modelId="{6F28BB24-74E0-4444-A045-8B7F21DE7F0B}" type="presParOf" srcId="{178DBE3A-0210-4E6F-A67A-016641D88CA2}" destId="{6BC7603F-F858-4966-BFF1-E2C2874BB87D}" srcOrd="2" destOrd="0" presId="urn:microsoft.com/office/officeart/2008/layout/NameandTitleOrganizationalChart"/>
    <dgm:cxn modelId="{BADF4E06-A8A7-4F29-96A5-EFB237634E50}" type="presParOf" srcId="{01932593-0F6D-4532-BD35-9585FA992A52}" destId="{4FD9ED2A-524D-4311-9009-5E367683165F}" srcOrd="1" destOrd="0" presId="urn:microsoft.com/office/officeart/2008/layout/NameandTitleOrganizationalChart"/>
    <dgm:cxn modelId="{EA131A51-CAB2-4BB9-8190-ADA9BE57E9FA}" type="presParOf" srcId="{01932593-0F6D-4532-BD35-9585FA992A52}" destId="{75EE1896-31CD-4E5A-B0CB-3FC9E7739E32}" srcOrd="2" destOrd="0" presId="urn:microsoft.com/office/officeart/2008/layout/NameandTitleOrganizationalChart"/>
    <dgm:cxn modelId="{82046F54-686D-4E9B-859E-AD53B0D08DED}" type="presParOf" srcId="{4C47C2BC-2FBB-4088-8BFD-1F31C93BBDCA}" destId="{D5080400-D489-41ED-8461-5E57D54BDD42}" srcOrd="6" destOrd="0" presId="urn:microsoft.com/office/officeart/2008/layout/NameandTitleOrganizationalChart"/>
    <dgm:cxn modelId="{EDC303A6-0004-4067-B2B4-1FA6150B017D}" type="presParOf" srcId="{4C47C2BC-2FBB-4088-8BFD-1F31C93BBDCA}" destId="{F773AED6-BEBA-4A6E-9BF2-2E5FD62E2A4F}" srcOrd="7" destOrd="0" presId="urn:microsoft.com/office/officeart/2008/layout/NameandTitleOrganizationalChart"/>
    <dgm:cxn modelId="{B908EAB0-FCAB-4CAF-9DD2-1FB48013A5DE}" type="presParOf" srcId="{F773AED6-BEBA-4A6E-9BF2-2E5FD62E2A4F}" destId="{F699A0EB-234B-472F-9A71-476CEEC04430}" srcOrd="0" destOrd="0" presId="urn:microsoft.com/office/officeart/2008/layout/NameandTitleOrganizationalChart"/>
    <dgm:cxn modelId="{6484E650-2084-419C-BCCF-4E63326679BA}" type="presParOf" srcId="{F699A0EB-234B-472F-9A71-476CEEC04430}" destId="{11B95F94-1D43-470C-A1CE-F9F342C7A66A}" srcOrd="0" destOrd="0" presId="urn:microsoft.com/office/officeart/2008/layout/NameandTitleOrganizationalChart"/>
    <dgm:cxn modelId="{0A48C4E1-1D39-4797-88E9-45DCADBA9E44}" type="presParOf" srcId="{F699A0EB-234B-472F-9A71-476CEEC04430}" destId="{F66FD0C8-6032-4ACA-BB30-BC9FB1F85C09}" srcOrd="1" destOrd="0" presId="urn:microsoft.com/office/officeart/2008/layout/NameandTitleOrganizationalChart"/>
    <dgm:cxn modelId="{4D37523D-6E58-42F5-B0E3-773893C3ABA0}" type="presParOf" srcId="{F699A0EB-234B-472F-9A71-476CEEC04430}" destId="{27EEC2B3-0E64-4786-B2CF-05C4399A08B8}" srcOrd="2" destOrd="0" presId="urn:microsoft.com/office/officeart/2008/layout/NameandTitleOrganizationalChart"/>
    <dgm:cxn modelId="{79B4C450-6313-4196-9C8C-5CA50BBE5E43}" type="presParOf" srcId="{F773AED6-BEBA-4A6E-9BF2-2E5FD62E2A4F}" destId="{D014DF24-8C38-4037-A679-D6834E22D903}" srcOrd="1" destOrd="0" presId="urn:microsoft.com/office/officeart/2008/layout/NameandTitleOrganizationalChart"/>
    <dgm:cxn modelId="{8441F98D-6961-470E-AEC4-099D910F1A85}" type="presParOf" srcId="{F773AED6-BEBA-4A6E-9BF2-2E5FD62E2A4F}" destId="{471AC131-8662-4F79-AADF-C04A54050335}" srcOrd="2" destOrd="0" presId="urn:microsoft.com/office/officeart/2008/layout/NameandTitleOrganizationalChart"/>
    <dgm:cxn modelId="{4DCB3F1D-C490-4036-BDB1-590E4EBD5689}" type="presParOf" srcId="{8D7B523B-2A3F-4ED8-A239-B0E6B3571AC4}" destId="{472C3F4A-2B3C-4FAA-A416-F9431A184F2B}" srcOrd="2" destOrd="0" presId="urn:microsoft.com/office/officeart/2008/layout/NameandTitleOrganizationalChart"/>
    <dgm:cxn modelId="{A983D475-A571-410A-BED5-F073C0447374}" type="presParOf" srcId="{472C3F4A-2B3C-4FAA-A416-F9431A184F2B}" destId="{85E019A2-7232-48B2-9647-A6129DE4E15A}" srcOrd="0" destOrd="0" presId="urn:microsoft.com/office/officeart/2008/layout/NameandTitleOrganizationalChart"/>
    <dgm:cxn modelId="{7EBFD6C6-4E72-4B84-9202-544560ECDE31}" type="presParOf" srcId="{472C3F4A-2B3C-4FAA-A416-F9431A184F2B}" destId="{D6435816-64AB-48D5-A921-1BE9249E4B04}" srcOrd="1" destOrd="0" presId="urn:microsoft.com/office/officeart/2008/layout/NameandTitleOrganizationalChart"/>
    <dgm:cxn modelId="{214E5D4F-53CD-47E8-B6DB-2F55AC277481}" type="presParOf" srcId="{D6435816-64AB-48D5-A921-1BE9249E4B04}" destId="{A41B8A16-B58A-4793-AF6D-1DF2E0E05A99}" srcOrd="0" destOrd="0" presId="urn:microsoft.com/office/officeart/2008/layout/NameandTitleOrganizationalChart"/>
    <dgm:cxn modelId="{D44298BC-28AB-4902-901D-D8C10E207B12}" type="presParOf" srcId="{A41B8A16-B58A-4793-AF6D-1DF2E0E05A99}" destId="{B6185C00-45B0-4D2A-A2C6-17338B9F6748}" srcOrd="0" destOrd="0" presId="urn:microsoft.com/office/officeart/2008/layout/NameandTitleOrganizationalChart"/>
    <dgm:cxn modelId="{870B0806-E454-4DDE-B2C9-3641BB5E4532}" type="presParOf" srcId="{A41B8A16-B58A-4793-AF6D-1DF2E0E05A99}" destId="{9DB52910-DDBE-4B22-9B69-11195BC6AE68}" srcOrd="1" destOrd="0" presId="urn:microsoft.com/office/officeart/2008/layout/NameandTitleOrganizationalChart"/>
    <dgm:cxn modelId="{5C950F31-5A2D-4C71-A606-E364CC367FC2}" type="presParOf" srcId="{A41B8A16-B58A-4793-AF6D-1DF2E0E05A99}" destId="{1C6E3F3C-ADAC-4C53-8E30-0226FC02A9AA}" srcOrd="2" destOrd="0" presId="urn:microsoft.com/office/officeart/2008/layout/NameandTitleOrganizationalChart"/>
    <dgm:cxn modelId="{ED850441-8CE5-488E-827A-1AA5093FF406}" type="presParOf" srcId="{D6435816-64AB-48D5-A921-1BE9249E4B04}" destId="{A0D3C4EB-7B21-48D0-BA95-480C4AB811D4}" srcOrd="1" destOrd="0" presId="urn:microsoft.com/office/officeart/2008/layout/NameandTitleOrganizationalChart"/>
    <dgm:cxn modelId="{CA47CA14-94F5-4B36-8DA1-165693352A12}" type="presParOf" srcId="{D6435816-64AB-48D5-A921-1BE9249E4B04}" destId="{42B39550-B21A-47D2-A265-C7EF1D58FF25}" srcOrd="2" destOrd="0" presId="urn:microsoft.com/office/officeart/2008/layout/NameandTitleOrganizationalChart"/>
    <dgm:cxn modelId="{59C3A6A1-86CA-433A-9F25-1D6B783760B5}" type="presParOf" srcId="{472C3F4A-2B3C-4FAA-A416-F9431A184F2B}" destId="{562D2C95-2561-474F-BBB6-18F4F2836186}" srcOrd="2" destOrd="0" presId="urn:microsoft.com/office/officeart/2008/layout/NameandTitleOrganizationalChart"/>
    <dgm:cxn modelId="{0848F7B5-A1A4-496D-B2F9-0F70FE682D33}" type="presParOf" srcId="{472C3F4A-2B3C-4FAA-A416-F9431A184F2B}" destId="{5FCAE82A-A068-4708-8E05-459CD4AF1370}" srcOrd="3" destOrd="0" presId="urn:microsoft.com/office/officeart/2008/layout/NameandTitleOrganizationalChart"/>
    <dgm:cxn modelId="{5357FFB4-EBAC-485B-967C-AF3E7F10220A}" type="presParOf" srcId="{5FCAE82A-A068-4708-8E05-459CD4AF1370}" destId="{A8F50DD0-89CF-4757-A802-11CAABED2214}" srcOrd="0" destOrd="0" presId="urn:microsoft.com/office/officeart/2008/layout/NameandTitleOrganizationalChart"/>
    <dgm:cxn modelId="{B5251725-0EAD-4113-B587-9DF1D7B4614C}" type="presParOf" srcId="{A8F50DD0-89CF-4757-A802-11CAABED2214}" destId="{136681D8-64C2-4CBE-B251-35FB915D9031}" srcOrd="0" destOrd="0" presId="urn:microsoft.com/office/officeart/2008/layout/NameandTitleOrganizationalChart"/>
    <dgm:cxn modelId="{3900B6D2-AA64-4092-8883-13A240995760}" type="presParOf" srcId="{A8F50DD0-89CF-4757-A802-11CAABED2214}" destId="{C2694ACE-7191-4C45-A049-047F0C07FEA2}" srcOrd="1" destOrd="0" presId="urn:microsoft.com/office/officeart/2008/layout/NameandTitleOrganizationalChart"/>
    <dgm:cxn modelId="{233ED79D-F383-4D28-A7CE-79121CCC3807}" type="presParOf" srcId="{A8F50DD0-89CF-4757-A802-11CAABED2214}" destId="{3156FD18-B567-47C9-82FD-C0D3C3856DCB}" srcOrd="2" destOrd="0" presId="urn:microsoft.com/office/officeart/2008/layout/NameandTitleOrganizationalChart"/>
    <dgm:cxn modelId="{AF638E9B-C04D-4552-9EA4-447E4EE2FEF2}" type="presParOf" srcId="{5FCAE82A-A068-4708-8E05-459CD4AF1370}" destId="{FB06B172-7AE8-44A9-9CA2-9E915BE24676}" srcOrd="1" destOrd="0" presId="urn:microsoft.com/office/officeart/2008/layout/NameandTitleOrganizationalChart"/>
    <dgm:cxn modelId="{9AAB85FF-8F34-416E-A40E-FE4BB7A603D8}" type="presParOf" srcId="{5FCAE82A-A068-4708-8E05-459CD4AF1370}" destId="{158B3585-D535-4532-9E66-53181A4F630B}" srcOrd="2" destOrd="0" presId="urn:microsoft.com/office/officeart/2008/layout/NameandTitleOrganizationalChart"/>
    <dgm:cxn modelId="{31908388-1DEB-48E8-AE5B-1D877D72D39D}" type="presParOf" srcId="{472C3F4A-2B3C-4FAA-A416-F9431A184F2B}" destId="{D285FFE7-7230-4696-BF02-7A938C88B609}" srcOrd="4" destOrd="0" presId="urn:microsoft.com/office/officeart/2008/layout/NameandTitleOrganizationalChart"/>
    <dgm:cxn modelId="{BD59FC00-16CD-4C02-B61E-89FE2EAFF91E}" type="presParOf" srcId="{472C3F4A-2B3C-4FAA-A416-F9431A184F2B}" destId="{DB027CF1-5D1B-41D0-A11E-7DC748313769}" srcOrd="5" destOrd="0" presId="urn:microsoft.com/office/officeart/2008/layout/NameandTitleOrganizationalChart"/>
    <dgm:cxn modelId="{2953DBD0-4894-45A6-837C-E9A9EF08D8F5}" type="presParOf" srcId="{DB027CF1-5D1B-41D0-A11E-7DC748313769}" destId="{8EA84519-D08F-4CC4-907E-37AEE31654C9}" srcOrd="0" destOrd="0" presId="urn:microsoft.com/office/officeart/2008/layout/NameandTitleOrganizationalChart"/>
    <dgm:cxn modelId="{02736560-2734-4F8E-9E11-944B0F441F3E}" type="presParOf" srcId="{8EA84519-D08F-4CC4-907E-37AEE31654C9}" destId="{CED213E6-B848-4FAE-805F-C1F9EB0A9B00}" srcOrd="0" destOrd="0" presId="urn:microsoft.com/office/officeart/2008/layout/NameandTitleOrganizationalChart"/>
    <dgm:cxn modelId="{D010FA20-CCEE-4DE9-8C99-A43788D4B6F3}" type="presParOf" srcId="{8EA84519-D08F-4CC4-907E-37AEE31654C9}" destId="{80D53B72-13BB-4A3C-A5B5-DB5830FF7F5E}" srcOrd="1" destOrd="0" presId="urn:microsoft.com/office/officeart/2008/layout/NameandTitleOrganizationalChart"/>
    <dgm:cxn modelId="{35FF8439-A917-4C82-8464-C91070CAD83F}" type="presParOf" srcId="{8EA84519-D08F-4CC4-907E-37AEE31654C9}" destId="{883EB12C-7B80-4624-ACAE-9C80F066EDD0}" srcOrd="2" destOrd="0" presId="urn:microsoft.com/office/officeart/2008/layout/NameandTitleOrganizationalChart"/>
    <dgm:cxn modelId="{409BA0D3-F43E-4999-B831-247233DF267B}" type="presParOf" srcId="{DB027CF1-5D1B-41D0-A11E-7DC748313769}" destId="{34935D6A-EE41-417B-B671-07BAF4D67FFF}" srcOrd="1" destOrd="0" presId="urn:microsoft.com/office/officeart/2008/layout/NameandTitleOrganizationalChart"/>
    <dgm:cxn modelId="{22E2CFDA-1266-4644-BBED-EC5085E71173}" type="presParOf" srcId="{DB027CF1-5D1B-41D0-A11E-7DC748313769}" destId="{919CB347-886B-4861-8BB5-AA48352AC062}" srcOrd="2" destOrd="0" presId="urn:microsoft.com/office/officeart/2008/layout/NameandTitleOrganizational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5FFE7-7230-4696-BF02-7A938C88B609}">
      <dsp:nvSpPr>
        <dsp:cNvPr id="0" name=""/>
        <dsp:cNvSpPr/>
      </dsp:nvSpPr>
      <dsp:spPr>
        <a:xfrm>
          <a:off x="3846216" y="490842"/>
          <a:ext cx="161883" cy="1303076"/>
        </a:xfrm>
        <a:custGeom>
          <a:avLst/>
          <a:gdLst/>
          <a:ahLst/>
          <a:cxnLst/>
          <a:rect l="0" t="0" r="0" b="0"/>
          <a:pathLst>
            <a:path>
              <a:moveTo>
                <a:pt x="161883" y="0"/>
              </a:moveTo>
              <a:lnTo>
                <a:pt x="161883" y="1303076"/>
              </a:lnTo>
              <a:lnTo>
                <a:pt x="0" y="130307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2D2C95-2561-474F-BBB6-18F4F2836186}">
      <dsp:nvSpPr>
        <dsp:cNvPr id="0" name=""/>
        <dsp:cNvSpPr/>
      </dsp:nvSpPr>
      <dsp:spPr>
        <a:xfrm>
          <a:off x="4008099" y="490842"/>
          <a:ext cx="161883" cy="528863"/>
        </a:xfrm>
        <a:custGeom>
          <a:avLst/>
          <a:gdLst/>
          <a:ahLst/>
          <a:cxnLst/>
          <a:rect l="0" t="0" r="0" b="0"/>
          <a:pathLst>
            <a:path>
              <a:moveTo>
                <a:pt x="0" y="0"/>
              </a:moveTo>
              <a:lnTo>
                <a:pt x="0" y="528863"/>
              </a:lnTo>
              <a:lnTo>
                <a:pt x="161883" y="52886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E019A2-7232-48B2-9647-A6129DE4E15A}">
      <dsp:nvSpPr>
        <dsp:cNvPr id="0" name=""/>
        <dsp:cNvSpPr/>
      </dsp:nvSpPr>
      <dsp:spPr>
        <a:xfrm>
          <a:off x="3846216" y="490842"/>
          <a:ext cx="161883" cy="528863"/>
        </a:xfrm>
        <a:custGeom>
          <a:avLst/>
          <a:gdLst/>
          <a:ahLst/>
          <a:cxnLst/>
          <a:rect l="0" t="0" r="0" b="0"/>
          <a:pathLst>
            <a:path>
              <a:moveTo>
                <a:pt x="161883" y="0"/>
              </a:moveTo>
              <a:lnTo>
                <a:pt x="161883" y="528863"/>
              </a:lnTo>
              <a:lnTo>
                <a:pt x="0" y="52886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80400-D489-41ED-8461-5E57D54BDD42}">
      <dsp:nvSpPr>
        <dsp:cNvPr id="0" name=""/>
        <dsp:cNvSpPr/>
      </dsp:nvSpPr>
      <dsp:spPr>
        <a:xfrm>
          <a:off x="4008099" y="490842"/>
          <a:ext cx="1907261" cy="1831939"/>
        </a:xfrm>
        <a:custGeom>
          <a:avLst/>
          <a:gdLst/>
          <a:ahLst/>
          <a:cxnLst/>
          <a:rect l="0" t="0" r="0" b="0"/>
          <a:pathLst>
            <a:path>
              <a:moveTo>
                <a:pt x="0" y="0"/>
              </a:moveTo>
              <a:lnTo>
                <a:pt x="0" y="1717443"/>
              </a:lnTo>
              <a:lnTo>
                <a:pt x="1907261" y="1717443"/>
              </a:lnTo>
              <a:lnTo>
                <a:pt x="1907261" y="18319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9C32E-B6FC-4182-BDB6-9F65E4509EF2}">
      <dsp:nvSpPr>
        <dsp:cNvPr id="0" name=""/>
        <dsp:cNvSpPr/>
      </dsp:nvSpPr>
      <dsp:spPr>
        <a:xfrm>
          <a:off x="4008099" y="490842"/>
          <a:ext cx="635753" cy="1831939"/>
        </a:xfrm>
        <a:custGeom>
          <a:avLst/>
          <a:gdLst/>
          <a:ahLst/>
          <a:cxnLst/>
          <a:rect l="0" t="0" r="0" b="0"/>
          <a:pathLst>
            <a:path>
              <a:moveTo>
                <a:pt x="0" y="0"/>
              </a:moveTo>
              <a:lnTo>
                <a:pt x="0" y="1717443"/>
              </a:lnTo>
              <a:lnTo>
                <a:pt x="635753" y="1717443"/>
              </a:lnTo>
              <a:lnTo>
                <a:pt x="635753" y="18319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DD84A4-FE65-4C9F-A8C6-5383D28EA74F}">
      <dsp:nvSpPr>
        <dsp:cNvPr id="0" name=""/>
        <dsp:cNvSpPr/>
      </dsp:nvSpPr>
      <dsp:spPr>
        <a:xfrm>
          <a:off x="3372346" y="2813480"/>
          <a:ext cx="1907261" cy="283514"/>
        </a:xfrm>
        <a:custGeom>
          <a:avLst/>
          <a:gdLst/>
          <a:ahLst/>
          <a:cxnLst/>
          <a:rect l="0" t="0" r="0" b="0"/>
          <a:pathLst>
            <a:path>
              <a:moveTo>
                <a:pt x="0" y="0"/>
              </a:moveTo>
              <a:lnTo>
                <a:pt x="0" y="169018"/>
              </a:lnTo>
              <a:lnTo>
                <a:pt x="1907261" y="169018"/>
              </a:lnTo>
              <a:lnTo>
                <a:pt x="1907261" y="2835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CDD3C1-603C-4180-8F8A-CF01DB330422}">
      <dsp:nvSpPr>
        <dsp:cNvPr id="0" name=""/>
        <dsp:cNvSpPr/>
      </dsp:nvSpPr>
      <dsp:spPr>
        <a:xfrm>
          <a:off x="3372346" y="2813480"/>
          <a:ext cx="635753" cy="283514"/>
        </a:xfrm>
        <a:custGeom>
          <a:avLst/>
          <a:gdLst/>
          <a:ahLst/>
          <a:cxnLst/>
          <a:rect l="0" t="0" r="0" b="0"/>
          <a:pathLst>
            <a:path>
              <a:moveTo>
                <a:pt x="0" y="0"/>
              </a:moveTo>
              <a:lnTo>
                <a:pt x="0" y="169018"/>
              </a:lnTo>
              <a:lnTo>
                <a:pt x="635753" y="169018"/>
              </a:lnTo>
              <a:lnTo>
                <a:pt x="635753" y="2835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F8B45D-7715-4D9D-87D1-82A033DBB907}">
      <dsp:nvSpPr>
        <dsp:cNvPr id="0" name=""/>
        <dsp:cNvSpPr/>
      </dsp:nvSpPr>
      <dsp:spPr>
        <a:xfrm>
          <a:off x="2736592" y="2813480"/>
          <a:ext cx="635753" cy="283514"/>
        </a:xfrm>
        <a:custGeom>
          <a:avLst/>
          <a:gdLst/>
          <a:ahLst/>
          <a:cxnLst/>
          <a:rect l="0" t="0" r="0" b="0"/>
          <a:pathLst>
            <a:path>
              <a:moveTo>
                <a:pt x="635753" y="0"/>
              </a:moveTo>
              <a:lnTo>
                <a:pt x="635753" y="169018"/>
              </a:lnTo>
              <a:lnTo>
                <a:pt x="0" y="169018"/>
              </a:lnTo>
              <a:lnTo>
                <a:pt x="0" y="2835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3AEC56-FECA-48FD-8E8C-728FF0C84A67}">
      <dsp:nvSpPr>
        <dsp:cNvPr id="0" name=""/>
        <dsp:cNvSpPr/>
      </dsp:nvSpPr>
      <dsp:spPr>
        <a:xfrm>
          <a:off x="1465085" y="2813480"/>
          <a:ext cx="1907261" cy="283514"/>
        </a:xfrm>
        <a:custGeom>
          <a:avLst/>
          <a:gdLst/>
          <a:ahLst/>
          <a:cxnLst/>
          <a:rect l="0" t="0" r="0" b="0"/>
          <a:pathLst>
            <a:path>
              <a:moveTo>
                <a:pt x="1907261" y="0"/>
              </a:moveTo>
              <a:lnTo>
                <a:pt x="1907261" y="169018"/>
              </a:lnTo>
              <a:lnTo>
                <a:pt x="0" y="169018"/>
              </a:lnTo>
              <a:lnTo>
                <a:pt x="0" y="2835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EE05B2-7386-40E6-A571-354CC6BE2BEC}">
      <dsp:nvSpPr>
        <dsp:cNvPr id="0" name=""/>
        <dsp:cNvSpPr/>
      </dsp:nvSpPr>
      <dsp:spPr>
        <a:xfrm>
          <a:off x="3372346" y="490842"/>
          <a:ext cx="635753" cy="1831939"/>
        </a:xfrm>
        <a:custGeom>
          <a:avLst/>
          <a:gdLst/>
          <a:ahLst/>
          <a:cxnLst/>
          <a:rect l="0" t="0" r="0" b="0"/>
          <a:pathLst>
            <a:path>
              <a:moveTo>
                <a:pt x="635753" y="0"/>
              </a:moveTo>
              <a:lnTo>
                <a:pt x="635753" y="1717443"/>
              </a:lnTo>
              <a:lnTo>
                <a:pt x="0" y="1717443"/>
              </a:lnTo>
              <a:lnTo>
                <a:pt x="0" y="18319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74C87-44A6-487A-A33D-ABFF70FC7719}">
      <dsp:nvSpPr>
        <dsp:cNvPr id="0" name=""/>
        <dsp:cNvSpPr/>
      </dsp:nvSpPr>
      <dsp:spPr>
        <a:xfrm>
          <a:off x="2100838" y="490842"/>
          <a:ext cx="1907261" cy="1831939"/>
        </a:xfrm>
        <a:custGeom>
          <a:avLst/>
          <a:gdLst/>
          <a:ahLst/>
          <a:cxnLst/>
          <a:rect l="0" t="0" r="0" b="0"/>
          <a:pathLst>
            <a:path>
              <a:moveTo>
                <a:pt x="1907261" y="0"/>
              </a:moveTo>
              <a:lnTo>
                <a:pt x="1907261" y="1717443"/>
              </a:lnTo>
              <a:lnTo>
                <a:pt x="0" y="1717443"/>
              </a:lnTo>
              <a:lnTo>
                <a:pt x="0" y="18319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82C830-40EF-4B4C-96F0-EB564A5D6B1E}">
      <dsp:nvSpPr>
        <dsp:cNvPr id="0" name=""/>
        <dsp:cNvSpPr/>
      </dsp:nvSpPr>
      <dsp:spPr>
        <a:xfrm>
          <a:off x="3534229" y="144"/>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Incident Commander</a:t>
          </a:r>
        </a:p>
      </dsp:txBody>
      <dsp:txXfrm>
        <a:off x="3534229" y="144"/>
        <a:ext cx="947740" cy="490698"/>
      </dsp:txXfrm>
    </dsp:sp>
    <dsp:sp modelId="{4C16E46D-4559-4072-9175-26CA9DF1EFF4}">
      <dsp:nvSpPr>
        <dsp:cNvPr id="0" name=""/>
        <dsp:cNvSpPr/>
      </dsp:nvSpPr>
      <dsp:spPr>
        <a:xfrm>
          <a:off x="3723777" y="381798"/>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3723777" y="381798"/>
        <a:ext cx="852966" cy="163566"/>
      </dsp:txXfrm>
    </dsp:sp>
    <dsp:sp modelId="{5511B37F-4E0F-4806-ACC3-E0BD59B23D4A}">
      <dsp:nvSpPr>
        <dsp:cNvPr id="0" name=""/>
        <dsp:cNvSpPr/>
      </dsp:nvSpPr>
      <dsp:spPr>
        <a:xfrm>
          <a:off x="1626968" y="2322782"/>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Planning Chief</a:t>
          </a:r>
        </a:p>
      </dsp:txBody>
      <dsp:txXfrm>
        <a:off x="1626968" y="2322782"/>
        <a:ext cx="947740" cy="490698"/>
      </dsp:txXfrm>
    </dsp:sp>
    <dsp:sp modelId="{06319FB7-7411-41E9-BC1E-5C2D0B3807F5}">
      <dsp:nvSpPr>
        <dsp:cNvPr id="0" name=""/>
        <dsp:cNvSpPr/>
      </dsp:nvSpPr>
      <dsp:spPr>
        <a:xfrm>
          <a:off x="1816516" y="2704436"/>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1816516" y="2704436"/>
        <a:ext cx="852966" cy="163566"/>
      </dsp:txXfrm>
    </dsp:sp>
    <dsp:sp modelId="{36F8796D-F879-4C66-97E9-E955F0860142}">
      <dsp:nvSpPr>
        <dsp:cNvPr id="0" name=""/>
        <dsp:cNvSpPr/>
      </dsp:nvSpPr>
      <dsp:spPr>
        <a:xfrm>
          <a:off x="2898475" y="2322782"/>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Operations Chief</a:t>
          </a:r>
        </a:p>
      </dsp:txBody>
      <dsp:txXfrm>
        <a:off x="2898475" y="2322782"/>
        <a:ext cx="947740" cy="490698"/>
      </dsp:txXfrm>
    </dsp:sp>
    <dsp:sp modelId="{0D763EBF-345D-4B80-BED2-9BD3A07113CF}">
      <dsp:nvSpPr>
        <dsp:cNvPr id="0" name=""/>
        <dsp:cNvSpPr/>
      </dsp:nvSpPr>
      <dsp:spPr>
        <a:xfrm>
          <a:off x="3088023" y="2704436"/>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3088023" y="2704436"/>
        <a:ext cx="852966" cy="163566"/>
      </dsp:txXfrm>
    </dsp:sp>
    <dsp:sp modelId="{19D514F6-C562-4589-9E79-F55E8B3CF223}">
      <dsp:nvSpPr>
        <dsp:cNvPr id="0" name=""/>
        <dsp:cNvSpPr/>
      </dsp:nvSpPr>
      <dsp:spPr>
        <a:xfrm>
          <a:off x="991214" y="3096995"/>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Evacuation Specialist</a:t>
          </a:r>
        </a:p>
      </dsp:txBody>
      <dsp:txXfrm>
        <a:off x="991214" y="3096995"/>
        <a:ext cx="947740" cy="490698"/>
      </dsp:txXfrm>
    </dsp:sp>
    <dsp:sp modelId="{58CDB7F9-6D1E-4D47-A3C5-943AAC9FE082}">
      <dsp:nvSpPr>
        <dsp:cNvPr id="0" name=""/>
        <dsp:cNvSpPr/>
      </dsp:nvSpPr>
      <dsp:spPr>
        <a:xfrm>
          <a:off x="1180762" y="3478649"/>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1180762" y="3478649"/>
        <a:ext cx="852966" cy="163566"/>
      </dsp:txXfrm>
    </dsp:sp>
    <dsp:sp modelId="{0947A1E9-DEA2-4926-95BA-C9BC63B2F422}">
      <dsp:nvSpPr>
        <dsp:cNvPr id="0" name=""/>
        <dsp:cNvSpPr/>
      </dsp:nvSpPr>
      <dsp:spPr>
        <a:xfrm>
          <a:off x="2262722" y="3096995"/>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Shelter Coordinator</a:t>
          </a:r>
        </a:p>
      </dsp:txBody>
      <dsp:txXfrm>
        <a:off x="2262722" y="3096995"/>
        <a:ext cx="947740" cy="490698"/>
      </dsp:txXfrm>
    </dsp:sp>
    <dsp:sp modelId="{E4D44167-8513-40BA-A275-941CD0AFE546}">
      <dsp:nvSpPr>
        <dsp:cNvPr id="0" name=""/>
        <dsp:cNvSpPr/>
      </dsp:nvSpPr>
      <dsp:spPr>
        <a:xfrm>
          <a:off x="2452270" y="3478649"/>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2452270" y="3478649"/>
        <a:ext cx="852966" cy="163566"/>
      </dsp:txXfrm>
    </dsp:sp>
    <dsp:sp modelId="{1FE6AC6A-38E1-4695-83A8-5FF38029A03B}">
      <dsp:nvSpPr>
        <dsp:cNvPr id="0" name=""/>
        <dsp:cNvSpPr/>
      </dsp:nvSpPr>
      <dsp:spPr>
        <a:xfrm>
          <a:off x="3534229" y="3096995"/>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Security Specialist</a:t>
          </a:r>
        </a:p>
      </dsp:txBody>
      <dsp:txXfrm>
        <a:off x="3534229" y="3096995"/>
        <a:ext cx="947740" cy="490698"/>
      </dsp:txXfrm>
    </dsp:sp>
    <dsp:sp modelId="{14114ADD-5CC3-4A12-BE04-65B2906D17CA}">
      <dsp:nvSpPr>
        <dsp:cNvPr id="0" name=""/>
        <dsp:cNvSpPr/>
      </dsp:nvSpPr>
      <dsp:spPr>
        <a:xfrm>
          <a:off x="3723777" y="3478649"/>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3723777" y="3478649"/>
        <a:ext cx="852966" cy="163566"/>
      </dsp:txXfrm>
    </dsp:sp>
    <dsp:sp modelId="{ABE82ADB-FD7E-44A9-80BB-BFE43B2C9C2C}">
      <dsp:nvSpPr>
        <dsp:cNvPr id="0" name=""/>
        <dsp:cNvSpPr/>
      </dsp:nvSpPr>
      <dsp:spPr>
        <a:xfrm>
          <a:off x="4805736" y="3096995"/>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Medical Specialist</a:t>
          </a:r>
        </a:p>
      </dsp:txBody>
      <dsp:txXfrm>
        <a:off x="4805736" y="3096995"/>
        <a:ext cx="947740" cy="490698"/>
      </dsp:txXfrm>
    </dsp:sp>
    <dsp:sp modelId="{4AA51CC5-5A4E-4FB4-B5C8-93531CF910F4}">
      <dsp:nvSpPr>
        <dsp:cNvPr id="0" name=""/>
        <dsp:cNvSpPr/>
      </dsp:nvSpPr>
      <dsp:spPr>
        <a:xfrm>
          <a:off x="4995284" y="3478649"/>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4995284" y="3478649"/>
        <a:ext cx="852966" cy="163566"/>
      </dsp:txXfrm>
    </dsp:sp>
    <dsp:sp modelId="{F475B45B-C928-494E-B608-482F8701A170}">
      <dsp:nvSpPr>
        <dsp:cNvPr id="0" name=""/>
        <dsp:cNvSpPr/>
      </dsp:nvSpPr>
      <dsp:spPr>
        <a:xfrm>
          <a:off x="4169983" y="2322782"/>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Logistics Chief</a:t>
          </a:r>
        </a:p>
      </dsp:txBody>
      <dsp:txXfrm>
        <a:off x="4169983" y="2322782"/>
        <a:ext cx="947740" cy="490698"/>
      </dsp:txXfrm>
    </dsp:sp>
    <dsp:sp modelId="{85227A5F-AD58-4694-B702-D391AA7301B6}">
      <dsp:nvSpPr>
        <dsp:cNvPr id="0" name=""/>
        <dsp:cNvSpPr/>
      </dsp:nvSpPr>
      <dsp:spPr>
        <a:xfrm>
          <a:off x="4359531" y="2704436"/>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4359531" y="2704436"/>
        <a:ext cx="852966" cy="163566"/>
      </dsp:txXfrm>
    </dsp:sp>
    <dsp:sp modelId="{11B95F94-1D43-470C-A1CE-F9F342C7A66A}">
      <dsp:nvSpPr>
        <dsp:cNvPr id="0" name=""/>
        <dsp:cNvSpPr/>
      </dsp:nvSpPr>
      <dsp:spPr>
        <a:xfrm>
          <a:off x="5441490" y="2322782"/>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Finance Chief</a:t>
          </a:r>
        </a:p>
      </dsp:txBody>
      <dsp:txXfrm>
        <a:off x="5441490" y="2322782"/>
        <a:ext cx="947740" cy="490698"/>
      </dsp:txXfrm>
    </dsp:sp>
    <dsp:sp modelId="{F66FD0C8-6032-4ACA-BB30-BC9FB1F85C09}">
      <dsp:nvSpPr>
        <dsp:cNvPr id="0" name=""/>
        <dsp:cNvSpPr/>
      </dsp:nvSpPr>
      <dsp:spPr>
        <a:xfrm>
          <a:off x="5631038" y="2704436"/>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5631038" y="2704436"/>
        <a:ext cx="852966" cy="163566"/>
      </dsp:txXfrm>
    </dsp:sp>
    <dsp:sp modelId="{B6185C00-45B0-4D2A-A2C6-17338B9F6748}">
      <dsp:nvSpPr>
        <dsp:cNvPr id="0" name=""/>
        <dsp:cNvSpPr/>
      </dsp:nvSpPr>
      <dsp:spPr>
        <a:xfrm>
          <a:off x="2898475" y="774357"/>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Incident Liason</a:t>
          </a:r>
        </a:p>
      </dsp:txBody>
      <dsp:txXfrm>
        <a:off x="2898475" y="774357"/>
        <a:ext cx="947740" cy="490698"/>
      </dsp:txXfrm>
    </dsp:sp>
    <dsp:sp modelId="{9DB52910-DDBE-4B22-9B69-11195BC6AE68}">
      <dsp:nvSpPr>
        <dsp:cNvPr id="0" name=""/>
        <dsp:cNvSpPr/>
      </dsp:nvSpPr>
      <dsp:spPr>
        <a:xfrm>
          <a:off x="3088023" y="1156011"/>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3088023" y="1156011"/>
        <a:ext cx="852966" cy="163566"/>
      </dsp:txXfrm>
    </dsp:sp>
    <dsp:sp modelId="{136681D8-64C2-4CBE-B251-35FB915D9031}">
      <dsp:nvSpPr>
        <dsp:cNvPr id="0" name=""/>
        <dsp:cNvSpPr/>
      </dsp:nvSpPr>
      <dsp:spPr>
        <a:xfrm>
          <a:off x="4169983" y="774357"/>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69243" numCol="1" spcCol="1270" anchor="ctr" anchorCtr="0">
          <a:noAutofit/>
        </a:bodyPr>
        <a:lstStyle/>
        <a:p>
          <a:pPr lvl="0" algn="ctr" defTabSz="400050">
            <a:lnSpc>
              <a:spcPct val="90000"/>
            </a:lnSpc>
            <a:spcBef>
              <a:spcPct val="0"/>
            </a:spcBef>
            <a:spcAft>
              <a:spcPct val="35000"/>
            </a:spcAft>
          </a:pPr>
          <a:r>
            <a:rPr lang="en-US" sz="900" kern="1200"/>
            <a:t>Public Information Officer</a:t>
          </a:r>
        </a:p>
      </dsp:txBody>
      <dsp:txXfrm>
        <a:off x="4169983" y="774357"/>
        <a:ext cx="947740" cy="490698"/>
      </dsp:txXfrm>
    </dsp:sp>
    <dsp:sp modelId="{C2694ACE-7191-4C45-A049-047F0C07FEA2}">
      <dsp:nvSpPr>
        <dsp:cNvPr id="0" name=""/>
        <dsp:cNvSpPr/>
      </dsp:nvSpPr>
      <dsp:spPr>
        <a:xfrm>
          <a:off x="4359531" y="1156011"/>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US" sz="900" kern="1200"/>
            <a:t>Name</a:t>
          </a:r>
        </a:p>
      </dsp:txBody>
      <dsp:txXfrm>
        <a:off x="4359531" y="1156011"/>
        <a:ext cx="852966" cy="163566"/>
      </dsp:txXfrm>
    </dsp:sp>
    <dsp:sp modelId="{CED213E6-B848-4FAE-805F-C1F9EB0A9B00}">
      <dsp:nvSpPr>
        <dsp:cNvPr id="0" name=""/>
        <dsp:cNvSpPr/>
      </dsp:nvSpPr>
      <dsp:spPr>
        <a:xfrm>
          <a:off x="2898475" y="1548569"/>
          <a:ext cx="947740" cy="490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9243" numCol="1" spcCol="1270" anchor="ctr" anchorCtr="0">
          <a:noAutofit/>
        </a:bodyPr>
        <a:lstStyle/>
        <a:p>
          <a:pPr lvl="0" algn="ctr" defTabSz="444500">
            <a:lnSpc>
              <a:spcPct val="90000"/>
            </a:lnSpc>
            <a:spcBef>
              <a:spcPct val="0"/>
            </a:spcBef>
            <a:spcAft>
              <a:spcPct val="35000"/>
            </a:spcAft>
          </a:pPr>
          <a:r>
            <a:rPr lang="en-US" sz="1000" kern="1200"/>
            <a:t>Safety Officer</a:t>
          </a:r>
        </a:p>
      </dsp:txBody>
      <dsp:txXfrm>
        <a:off x="2898475" y="1548569"/>
        <a:ext cx="947740" cy="490698"/>
      </dsp:txXfrm>
    </dsp:sp>
    <dsp:sp modelId="{80D53B72-13BB-4A3C-A5B5-DB5830FF7F5E}">
      <dsp:nvSpPr>
        <dsp:cNvPr id="0" name=""/>
        <dsp:cNvSpPr/>
      </dsp:nvSpPr>
      <dsp:spPr>
        <a:xfrm>
          <a:off x="3088023" y="1930224"/>
          <a:ext cx="852966" cy="16356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Name</a:t>
          </a:r>
        </a:p>
      </dsp:txBody>
      <dsp:txXfrm>
        <a:off x="3088023" y="1930224"/>
        <a:ext cx="852966" cy="16356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FA396-3BFD-4AC4-AB4D-50D9E69BC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20131219 SCERP Template w page sizes</Template>
  <TotalTime>1</TotalTime>
  <Pages>40</Pages>
  <Words>6494</Words>
  <Characters>37019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Alaska Military &amp; Veterans Affairs</Company>
  <LinksUpToDate>false</LinksUpToDate>
  <CharactersWithSpaces>43427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R. Harvey</dc:creator>
  <cp:lastModifiedBy>Kim R. Weibl</cp:lastModifiedBy>
  <cp:revision>4</cp:revision>
  <cp:lastPrinted>2014-11-24T18:27:00Z</cp:lastPrinted>
  <dcterms:created xsi:type="dcterms:W3CDTF">2018-03-21T00:02:00Z</dcterms:created>
  <dcterms:modified xsi:type="dcterms:W3CDTF">2018-03-27T16:11:00Z</dcterms:modified>
</cp:coreProperties>
</file>